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i/>
          <w:iCs/>
          <w:color w:val="DEB408"/>
          <w:spacing w:val="15"/>
          <w:kern w:val="0"/>
          <w:sz w:val="32"/>
          <w:szCs w:val="24"/>
        </w:rPr>
        <w:id w:val="-450479175"/>
        <w:docPartObj>
          <w:docPartGallery w:val="Cover Pages"/>
          <w:docPartUnique/>
        </w:docPartObj>
      </w:sdtPr>
      <w:sdtEndPr>
        <w:rPr>
          <w:sz w:val="40"/>
          <w:szCs w:val="40"/>
        </w:rPr>
      </w:sdtEndPr>
      <w:sdtContent>
        <w:p w:rsidR="005F6C5F" w:rsidRDefault="007E6B5E" w:rsidP="007E6B5E">
          <w:pPr>
            <w:pStyle w:val="Titel"/>
          </w:pPr>
          <w:r>
            <w:rPr>
              <w:noProof/>
              <w:color w:val="DEB408"/>
              <w:sz w:val="40"/>
              <w:szCs w:val="40"/>
              <w:lang w:eastAsia="nl-NL"/>
            </w:rPr>
            <w:drawing>
              <wp:anchor distT="0" distB="0" distL="114300" distR="114300" simplePos="0" relativeHeight="251658240" behindDoc="1" locked="1" layoutInCell="1" allowOverlap="1" wp14:anchorId="10B02B20" wp14:editId="51732CDC">
                <wp:simplePos x="0" y="0"/>
                <wp:positionH relativeFrom="column">
                  <wp:posOffset>-914400</wp:posOffset>
                </wp:positionH>
                <wp:positionV relativeFrom="paragraph">
                  <wp:posOffset>0</wp:posOffset>
                </wp:positionV>
                <wp:extent cx="10728000" cy="5864400"/>
                <wp:effectExtent l="0" t="0" r="0" b="3175"/>
                <wp:wrapThrough wrapText="bothSides">
                  <wp:wrapPolygon edited="0">
                    <wp:start x="0" y="0"/>
                    <wp:lineTo x="0" y="21542"/>
                    <wp:lineTo x="21557" y="21542"/>
                    <wp:lineTo x="21557"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278"/>
                        <a:stretch/>
                      </pic:blipFill>
                      <pic:spPr bwMode="auto">
                        <a:xfrm>
                          <a:off x="0" y="0"/>
                          <a:ext cx="10728000" cy="586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w:t>
          </w:r>
          <w:r w:rsidR="00995834">
            <w:t>OCIALE AGENDA</w:t>
          </w:r>
        </w:p>
        <w:p w:rsidR="007F61A0" w:rsidRPr="00CA0AF5" w:rsidRDefault="004B3834" w:rsidP="00CA0AF5">
          <w:pPr>
            <w:pStyle w:val="Ondertitel"/>
            <w:sectPr w:rsidR="007F61A0" w:rsidRPr="00CA0AF5" w:rsidSect="005A363F">
              <w:pgSz w:w="16838" w:h="11906" w:orient="landscape"/>
              <w:pgMar w:top="0" w:right="1440" w:bottom="851" w:left="1440" w:header="709" w:footer="709" w:gutter="0"/>
              <w:pgNumType w:start="0"/>
              <w:cols w:space="708"/>
              <w:titlePg/>
              <w:docGrid w:linePitch="360"/>
            </w:sectPr>
          </w:pPr>
          <w:r>
            <w:rPr>
              <w:color w:val="7E8083"/>
            </w:rPr>
            <w:t xml:space="preserve">Doelen </w:t>
          </w:r>
          <w:r w:rsidR="00115C60">
            <w:rPr>
              <w:color w:val="7E8083"/>
            </w:rPr>
            <w:t xml:space="preserve">voor </w:t>
          </w:r>
          <w:r>
            <w:rPr>
              <w:color w:val="7E8083"/>
            </w:rPr>
            <w:t>het</w:t>
          </w:r>
          <w:r w:rsidR="005A363F" w:rsidRPr="00031FEF">
            <w:rPr>
              <w:color w:val="7E8083"/>
            </w:rPr>
            <w:t xml:space="preserve"> sociaal domein </w:t>
          </w:r>
          <w:r w:rsidR="005A363F">
            <w:t>201</w:t>
          </w:r>
          <w:r w:rsidR="00E67108">
            <w:t>7</w:t>
          </w:r>
          <w:r w:rsidR="005A363F">
            <w:t>-2021</w:t>
          </w:r>
          <w:r w:rsidR="00FA406C">
            <w:t xml:space="preserve"> (versie juni 2017)</w:t>
          </w:r>
        </w:p>
      </w:sdtContent>
    </w:sdt>
    <w:p w:rsidR="008758A8" w:rsidRPr="00F35656" w:rsidRDefault="008758A8" w:rsidP="00310154">
      <w:pPr>
        <w:pageBreakBefore/>
        <w:ind w:left="0"/>
        <w:rPr>
          <w:b/>
          <w:color w:val="DEB408"/>
          <w:sz w:val="28"/>
        </w:rPr>
      </w:pPr>
      <w:r w:rsidRPr="00F35656">
        <w:rPr>
          <w:b/>
          <w:color w:val="DEB408"/>
          <w:sz w:val="28"/>
        </w:rPr>
        <w:lastRenderedPageBreak/>
        <w:t>I</w:t>
      </w:r>
      <w:r w:rsidR="008D4529">
        <w:rPr>
          <w:b/>
          <w:color w:val="DEB408"/>
          <w:sz w:val="28"/>
        </w:rPr>
        <w:t>NHOUD</w:t>
      </w:r>
      <w:r w:rsidR="00F76A7E">
        <w:rPr>
          <w:b/>
          <w:color w:val="DEB408"/>
          <w:sz w:val="28"/>
        </w:rPr>
        <w:t>SOPGAVE</w:t>
      </w:r>
    </w:p>
    <w:p w:rsidR="00C84559" w:rsidRDefault="00F35656">
      <w:pPr>
        <w:pStyle w:val="Inhopg1"/>
        <w:tabs>
          <w:tab w:val="left" w:pos="440"/>
          <w:tab w:val="right" w:pos="13948"/>
        </w:tabs>
        <w:rPr>
          <w:rFonts w:asciiTheme="minorHAnsi" w:eastAsiaTheme="minorEastAsia" w:hAnsiTheme="minorHAnsi"/>
          <w:noProof/>
          <w:lang w:eastAsia="nl-NL"/>
        </w:rPr>
      </w:pPr>
      <w:r w:rsidRPr="00F35656">
        <w:fldChar w:fldCharType="begin"/>
      </w:r>
      <w:r w:rsidRPr="00F35656">
        <w:instrText xml:space="preserve"> TOC \o "1-2" \h \z \u </w:instrText>
      </w:r>
      <w:r w:rsidRPr="00F35656">
        <w:fldChar w:fldCharType="separate"/>
      </w:r>
      <w:hyperlink w:anchor="_Toc482772586" w:history="1">
        <w:r w:rsidR="00C84559" w:rsidRPr="0089267C">
          <w:rPr>
            <w:rStyle w:val="Hyperlink"/>
            <w:noProof/>
          </w:rPr>
          <w:t>1.</w:t>
        </w:r>
        <w:r w:rsidR="00C84559">
          <w:rPr>
            <w:rFonts w:asciiTheme="minorHAnsi" w:eastAsiaTheme="minorEastAsia" w:hAnsiTheme="minorHAnsi"/>
            <w:noProof/>
            <w:lang w:eastAsia="nl-NL"/>
          </w:rPr>
          <w:tab/>
        </w:r>
        <w:r w:rsidR="00C84559" w:rsidRPr="0089267C">
          <w:rPr>
            <w:rStyle w:val="Hyperlink"/>
            <w:noProof/>
          </w:rPr>
          <w:t>INLEIDING</w:t>
        </w:r>
        <w:r w:rsidR="00C84559">
          <w:rPr>
            <w:noProof/>
            <w:webHidden/>
          </w:rPr>
          <w:tab/>
        </w:r>
        <w:r w:rsidR="00C84559">
          <w:rPr>
            <w:noProof/>
            <w:webHidden/>
          </w:rPr>
          <w:fldChar w:fldCharType="begin"/>
        </w:r>
        <w:r w:rsidR="00C84559">
          <w:rPr>
            <w:noProof/>
            <w:webHidden/>
          </w:rPr>
          <w:instrText xml:space="preserve"> PAGEREF _Toc482772586 \h </w:instrText>
        </w:r>
        <w:r w:rsidR="00C84559">
          <w:rPr>
            <w:noProof/>
            <w:webHidden/>
          </w:rPr>
        </w:r>
        <w:r w:rsidR="00C84559">
          <w:rPr>
            <w:noProof/>
            <w:webHidden/>
          </w:rPr>
          <w:fldChar w:fldCharType="separate"/>
        </w:r>
        <w:r w:rsidR="00FA406C">
          <w:rPr>
            <w:noProof/>
            <w:webHidden/>
          </w:rPr>
          <w:t>3</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587" w:history="1">
        <w:r w:rsidR="00C84559" w:rsidRPr="0089267C">
          <w:rPr>
            <w:rStyle w:val="Hyperlink"/>
            <w:noProof/>
          </w:rPr>
          <w:t>1.1.</w:t>
        </w:r>
        <w:r w:rsidR="00C84559">
          <w:rPr>
            <w:rFonts w:asciiTheme="minorHAnsi" w:eastAsiaTheme="minorEastAsia" w:hAnsiTheme="minorHAnsi"/>
            <w:noProof/>
            <w:lang w:eastAsia="nl-NL"/>
          </w:rPr>
          <w:tab/>
        </w:r>
        <w:r w:rsidR="00C84559" w:rsidRPr="0089267C">
          <w:rPr>
            <w:rStyle w:val="Hyperlink"/>
            <w:noProof/>
          </w:rPr>
          <w:t>Terugblik</w:t>
        </w:r>
        <w:r w:rsidR="00C84559">
          <w:rPr>
            <w:noProof/>
            <w:webHidden/>
          </w:rPr>
          <w:tab/>
        </w:r>
        <w:r w:rsidR="00C84559">
          <w:rPr>
            <w:noProof/>
            <w:webHidden/>
          </w:rPr>
          <w:fldChar w:fldCharType="begin"/>
        </w:r>
        <w:r w:rsidR="00C84559">
          <w:rPr>
            <w:noProof/>
            <w:webHidden/>
          </w:rPr>
          <w:instrText xml:space="preserve"> PAGEREF _Toc482772587 \h </w:instrText>
        </w:r>
        <w:r w:rsidR="00C84559">
          <w:rPr>
            <w:noProof/>
            <w:webHidden/>
          </w:rPr>
        </w:r>
        <w:r w:rsidR="00C84559">
          <w:rPr>
            <w:noProof/>
            <w:webHidden/>
          </w:rPr>
          <w:fldChar w:fldCharType="separate"/>
        </w:r>
        <w:r w:rsidR="00FA406C">
          <w:rPr>
            <w:noProof/>
            <w:webHidden/>
          </w:rPr>
          <w:t>3</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588" w:history="1">
        <w:r w:rsidR="00C84559" w:rsidRPr="0089267C">
          <w:rPr>
            <w:rStyle w:val="Hyperlink"/>
            <w:rFonts w:eastAsia="Times New Roman"/>
            <w:noProof/>
            <w:lang w:eastAsia="nl-NL"/>
          </w:rPr>
          <w:t>1.2.</w:t>
        </w:r>
        <w:r w:rsidR="00C84559">
          <w:rPr>
            <w:rFonts w:asciiTheme="minorHAnsi" w:eastAsiaTheme="minorEastAsia" w:hAnsiTheme="minorHAnsi"/>
            <w:noProof/>
            <w:lang w:eastAsia="nl-NL"/>
          </w:rPr>
          <w:tab/>
        </w:r>
        <w:r w:rsidR="00C84559" w:rsidRPr="0089267C">
          <w:rPr>
            <w:rStyle w:val="Hyperlink"/>
            <w:rFonts w:eastAsia="Times New Roman"/>
            <w:noProof/>
            <w:lang w:eastAsia="nl-NL"/>
          </w:rPr>
          <w:t>Sociale Agenda Leiderdorp</w:t>
        </w:r>
        <w:r w:rsidR="00C84559">
          <w:rPr>
            <w:noProof/>
            <w:webHidden/>
          </w:rPr>
          <w:tab/>
        </w:r>
        <w:r w:rsidR="00C84559">
          <w:rPr>
            <w:noProof/>
            <w:webHidden/>
          </w:rPr>
          <w:fldChar w:fldCharType="begin"/>
        </w:r>
        <w:r w:rsidR="00C84559">
          <w:rPr>
            <w:noProof/>
            <w:webHidden/>
          </w:rPr>
          <w:instrText xml:space="preserve"> PAGEREF _Toc482772588 \h </w:instrText>
        </w:r>
        <w:r w:rsidR="00C84559">
          <w:rPr>
            <w:noProof/>
            <w:webHidden/>
          </w:rPr>
        </w:r>
        <w:r w:rsidR="00C84559">
          <w:rPr>
            <w:noProof/>
            <w:webHidden/>
          </w:rPr>
          <w:fldChar w:fldCharType="separate"/>
        </w:r>
        <w:r w:rsidR="00FA406C">
          <w:rPr>
            <w:noProof/>
            <w:webHidden/>
          </w:rPr>
          <w:t>3</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589" w:history="1">
        <w:r w:rsidR="00C84559" w:rsidRPr="0089267C">
          <w:rPr>
            <w:rStyle w:val="Hyperlink"/>
            <w:noProof/>
          </w:rPr>
          <w:t>1.3.</w:t>
        </w:r>
        <w:r w:rsidR="00C84559">
          <w:rPr>
            <w:rFonts w:asciiTheme="minorHAnsi" w:eastAsiaTheme="minorEastAsia" w:hAnsiTheme="minorHAnsi"/>
            <w:noProof/>
            <w:lang w:eastAsia="nl-NL"/>
          </w:rPr>
          <w:tab/>
        </w:r>
        <w:r w:rsidR="00C84559" w:rsidRPr="0089267C">
          <w:rPr>
            <w:rStyle w:val="Hyperlink"/>
            <w:noProof/>
          </w:rPr>
          <w:t>Wettelijk kader</w:t>
        </w:r>
        <w:r w:rsidR="00C84559">
          <w:rPr>
            <w:noProof/>
            <w:webHidden/>
          </w:rPr>
          <w:tab/>
        </w:r>
        <w:r w:rsidR="00C84559">
          <w:rPr>
            <w:noProof/>
            <w:webHidden/>
          </w:rPr>
          <w:fldChar w:fldCharType="begin"/>
        </w:r>
        <w:r w:rsidR="00C84559">
          <w:rPr>
            <w:noProof/>
            <w:webHidden/>
          </w:rPr>
          <w:instrText xml:space="preserve"> PAGEREF _Toc482772589 \h </w:instrText>
        </w:r>
        <w:r w:rsidR="00C84559">
          <w:rPr>
            <w:noProof/>
            <w:webHidden/>
          </w:rPr>
        </w:r>
        <w:r w:rsidR="00C84559">
          <w:rPr>
            <w:noProof/>
            <w:webHidden/>
          </w:rPr>
          <w:fldChar w:fldCharType="separate"/>
        </w:r>
        <w:r w:rsidR="00FA406C">
          <w:rPr>
            <w:noProof/>
            <w:webHidden/>
          </w:rPr>
          <w:t>4</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590" w:history="1">
        <w:r w:rsidR="00C84559" w:rsidRPr="0089267C">
          <w:rPr>
            <w:rStyle w:val="Hyperlink"/>
            <w:noProof/>
          </w:rPr>
          <w:t>1.4.</w:t>
        </w:r>
        <w:r w:rsidR="00C84559">
          <w:rPr>
            <w:rFonts w:asciiTheme="minorHAnsi" w:eastAsiaTheme="minorEastAsia" w:hAnsiTheme="minorHAnsi"/>
            <w:noProof/>
            <w:lang w:eastAsia="nl-NL"/>
          </w:rPr>
          <w:tab/>
        </w:r>
        <w:r w:rsidR="00C84559" w:rsidRPr="0089267C">
          <w:rPr>
            <w:rStyle w:val="Hyperlink"/>
            <w:noProof/>
          </w:rPr>
          <w:t>Cijfers en beleving</w:t>
        </w:r>
        <w:r w:rsidR="00C84559">
          <w:rPr>
            <w:noProof/>
            <w:webHidden/>
          </w:rPr>
          <w:tab/>
        </w:r>
        <w:r w:rsidR="00C84559">
          <w:rPr>
            <w:noProof/>
            <w:webHidden/>
          </w:rPr>
          <w:fldChar w:fldCharType="begin"/>
        </w:r>
        <w:r w:rsidR="00C84559">
          <w:rPr>
            <w:noProof/>
            <w:webHidden/>
          </w:rPr>
          <w:instrText xml:space="preserve"> PAGEREF _Toc482772590 \h </w:instrText>
        </w:r>
        <w:r w:rsidR="00C84559">
          <w:rPr>
            <w:noProof/>
            <w:webHidden/>
          </w:rPr>
        </w:r>
        <w:r w:rsidR="00C84559">
          <w:rPr>
            <w:noProof/>
            <w:webHidden/>
          </w:rPr>
          <w:fldChar w:fldCharType="separate"/>
        </w:r>
        <w:r w:rsidR="00FA406C">
          <w:rPr>
            <w:noProof/>
            <w:webHidden/>
          </w:rPr>
          <w:t>4</w:t>
        </w:r>
        <w:r w:rsidR="00C84559">
          <w:rPr>
            <w:noProof/>
            <w:webHidden/>
          </w:rPr>
          <w:fldChar w:fldCharType="end"/>
        </w:r>
      </w:hyperlink>
    </w:p>
    <w:p w:rsidR="00C84559" w:rsidRDefault="006100F1">
      <w:pPr>
        <w:pStyle w:val="Inhopg1"/>
        <w:tabs>
          <w:tab w:val="left" w:pos="440"/>
          <w:tab w:val="right" w:pos="13948"/>
        </w:tabs>
        <w:rPr>
          <w:rFonts w:asciiTheme="minorHAnsi" w:eastAsiaTheme="minorEastAsia" w:hAnsiTheme="minorHAnsi"/>
          <w:noProof/>
          <w:lang w:eastAsia="nl-NL"/>
        </w:rPr>
      </w:pPr>
      <w:hyperlink w:anchor="_Toc482772591" w:history="1">
        <w:r w:rsidR="00C84559" w:rsidRPr="0089267C">
          <w:rPr>
            <w:rStyle w:val="Hyperlink"/>
            <w:noProof/>
          </w:rPr>
          <w:t>2.</w:t>
        </w:r>
        <w:r w:rsidR="00C84559">
          <w:rPr>
            <w:rFonts w:asciiTheme="minorHAnsi" w:eastAsiaTheme="minorEastAsia" w:hAnsiTheme="minorHAnsi"/>
            <w:noProof/>
            <w:lang w:eastAsia="nl-NL"/>
          </w:rPr>
          <w:tab/>
        </w:r>
        <w:r w:rsidR="00C84559" w:rsidRPr="0089267C">
          <w:rPr>
            <w:rStyle w:val="Hyperlink"/>
            <w:noProof/>
          </w:rPr>
          <w:t>BESTURINGSFILOSOFIE</w:t>
        </w:r>
        <w:r w:rsidR="00C84559">
          <w:rPr>
            <w:noProof/>
            <w:webHidden/>
          </w:rPr>
          <w:tab/>
        </w:r>
        <w:r w:rsidR="00C84559">
          <w:rPr>
            <w:noProof/>
            <w:webHidden/>
          </w:rPr>
          <w:fldChar w:fldCharType="begin"/>
        </w:r>
        <w:r w:rsidR="00C84559">
          <w:rPr>
            <w:noProof/>
            <w:webHidden/>
          </w:rPr>
          <w:instrText xml:space="preserve"> PAGEREF _Toc482772591 \h </w:instrText>
        </w:r>
        <w:r w:rsidR="00C84559">
          <w:rPr>
            <w:noProof/>
            <w:webHidden/>
          </w:rPr>
        </w:r>
        <w:r w:rsidR="00C84559">
          <w:rPr>
            <w:noProof/>
            <w:webHidden/>
          </w:rPr>
          <w:fldChar w:fldCharType="separate"/>
        </w:r>
        <w:r w:rsidR="00FA406C">
          <w:rPr>
            <w:noProof/>
            <w:webHidden/>
          </w:rPr>
          <w:t>6</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592" w:history="1">
        <w:r w:rsidR="00C84559" w:rsidRPr="0089267C">
          <w:rPr>
            <w:rStyle w:val="Hyperlink"/>
            <w:noProof/>
          </w:rPr>
          <w:t>2.1.</w:t>
        </w:r>
        <w:r w:rsidR="00C84559">
          <w:rPr>
            <w:rFonts w:asciiTheme="minorHAnsi" w:eastAsiaTheme="minorEastAsia" w:hAnsiTheme="minorHAnsi"/>
            <w:noProof/>
            <w:lang w:eastAsia="nl-NL"/>
          </w:rPr>
          <w:tab/>
        </w:r>
        <w:r w:rsidR="00C84559" w:rsidRPr="0089267C">
          <w:rPr>
            <w:rStyle w:val="Hyperlink"/>
            <w:noProof/>
          </w:rPr>
          <w:t>Onze rol</w:t>
        </w:r>
        <w:r w:rsidR="00C84559">
          <w:rPr>
            <w:noProof/>
            <w:webHidden/>
          </w:rPr>
          <w:tab/>
        </w:r>
        <w:r w:rsidR="00C84559">
          <w:rPr>
            <w:noProof/>
            <w:webHidden/>
          </w:rPr>
          <w:fldChar w:fldCharType="begin"/>
        </w:r>
        <w:r w:rsidR="00C84559">
          <w:rPr>
            <w:noProof/>
            <w:webHidden/>
          </w:rPr>
          <w:instrText xml:space="preserve"> PAGEREF _Toc482772592 \h </w:instrText>
        </w:r>
        <w:r w:rsidR="00C84559">
          <w:rPr>
            <w:noProof/>
            <w:webHidden/>
          </w:rPr>
        </w:r>
        <w:r w:rsidR="00C84559">
          <w:rPr>
            <w:noProof/>
            <w:webHidden/>
          </w:rPr>
          <w:fldChar w:fldCharType="separate"/>
        </w:r>
        <w:r w:rsidR="00FA406C">
          <w:rPr>
            <w:noProof/>
            <w:webHidden/>
          </w:rPr>
          <w:t>6</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593" w:history="1">
        <w:r w:rsidR="00C84559" w:rsidRPr="0089267C">
          <w:rPr>
            <w:rStyle w:val="Hyperlink"/>
            <w:noProof/>
          </w:rPr>
          <w:t>2.2.</w:t>
        </w:r>
        <w:r w:rsidR="00C84559">
          <w:rPr>
            <w:rFonts w:asciiTheme="minorHAnsi" w:eastAsiaTheme="minorEastAsia" w:hAnsiTheme="minorHAnsi"/>
            <w:noProof/>
            <w:lang w:eastAsia="nl-NL"/>
          </w:rPr>
          <w:tab/>
        </w:r>
        <w:r w:rsidR="00C84559" w:rsidRPr="0089267C">
          <w:rPr>
            <w:rStyle w:val="Hyperlink"/>
            <w:noProof/>
          </w:rPr>
          <w:t>Financieren tegen het licht</w:t>
        </w:r>
        <w:r w:rsidR="00C84559">
          <w:rPr>
            <w:noProof/>
            <w:webHidden/>
          </w:rPr>
          <w:tab/>
        </w:r>
        <w:r w:rsidR="00C84559">
          <w:rPr>
            <w:noProof/>
            <w:webHidden/>
          </w:rPr>
          <w:fldChar w:fldCharType="begin"/>
        </w:r>
        <w:r w:rsidR="00C84559">
          <w:rPr>
            <w:noProof/>
            <w:webHidden/>
          </w:rPr>
          <w:instrText xml:space="preserve"> PAGEREF _Toc482772593 \h </w:instrText>
        </w:r>
        <w:r w:rsidR="00C84559">
          <w:rPr>
            <w:noProof/>
            <w:webHidden/>
          </w:rPr>
        </w:r>
        <w:r w:rsidR="00C84559">
          <w:rPr>
            <w:noProof/>
            <w:webHidden/>
          </w:rPr>
          <w:fldChar w:fldCharType="separate"/>
        </w:r>
        <w:r w:rsidR="00FA406C">
          <w:rPr>
            <w:noProof/>
            <w:webHidden/>
          </w:rPr>
          <w:t>6</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594" w:history="1">
        <w:r w:rsidR="00C84559" w:rsidRPr="0089267C">
          <w:rPr>
            <w:rStyle w:val="Hyperlink"/>
            <w:noProof/>
          </w:rPr>
          <w:t>2.3.</w:t>
        </w:r>
        <w:r w:rsidR="00C84559">
          <w:rPr>
            <w:rFonts w:asciiTheme="minorHAnsi" w:eastAsiaTheme="minorEastAsia" w:hAnsiTheme="minorHAnsi"/>
            <w:noProof/>
            <w:lang w:eastAsia="nl-NL"/>
          </w:rPr>
          <w:tab/>
        </w:r>
        <w:r w:rsidR="00C84559" w:rsidRPr="0089267C">
          <w:rPr>
            <w:rStyle w:val="Hyperlink"/>
            <w:noProof/>
          </w:rPr>
          <w:t>Het doel van monitoring en verantwoording</w:t>
        </w:r>
        <w:r w:rsidR="00C84559">
          <w:rPr>
            <w:noProof/>
            <w:webHidden/>
          </w:rPr>
          <w:tab/>
        </w:r>
        <w:r w:rsidR="00C84559">
          <w:rPr>
            <w:noProof/>
            <w:webHidden/>
          </w:rPr>
          <w:fldChar w:fldCharType="begin"/>
        </w:r>
        <w:r w:rsidR="00C84559">
          <w:rPr>
            <w:noProof/>
            <w:webHidden/>
          </w:rPr>
          <w:instrText xml:space="preserve"> PAGEREF _Toc482772594 \h </w:instrText>
        </w:r>
        <w:r w:rsidR="00C84559">
          <w:rPr>
            <w:noProof/>
            <w:webHidden/>
          </w:rPr>
        </w:r>
        <w:r w:rsidR="00C84559">
          <w:rPr>
            <w:noProof/>
            <w:webHidden/>
          </w:rPr>
          <w:fldChar w:fldCharType="separate"/>
        </w:r>
        <w:r w:rsidR="00FA406C">
          <w:rPr>
            <w:noProof/>
            <w:webHidden/>
          </w:rPr>
          <w:t>7</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595" w:history="1">
        <w:r w:rsidR="00C84559" w:rsidRPr="0089267C">
          <w:rPr>
            <w:rStyle w:val="Hyperlink"/>
            <w:noProof/>
          </w:rPr>
          <w:t>2.4.</w:t>
        </w:r>
        <w:r w:rsidR="00C84559">
          <w:rPr>
            <w:rFonts w:asciiTheme="minorHAnsi" w:eastAsiaTheme="minorEastAsia" w:hAnsiTheme="minorHAnsi"/>
            <w:noProof/>
            <w:lang w:eastAsia="nl-NL"/>
          </w:rPr>
          <w:tab/>
        </w:r>
        <w:r w:rsidR="00C84559" w:rsidRPr="0089267C">
          <w:rPr>
            <w:rStyle w:val="Hyperlink"/>
            <w:noProof/>
          </w:rPr>
          <w:t>Tellen en vertellen</w:t>
        </w:r>
        <w:r w:rsidR="00C84559">
          <w:rPr>
            <w:noProof/>
            <w:webHidden/>
          </w:rPr>
          <w:tab/>
        </w:r>
        <w:r w:rsidR="00C84559">
          <w:rPr>
            <w:noProof/>
            <w:webHidden/>
          </w:rPr>
          <w:fldChar w:fldCharType="begin"/>
        </w:r>
        <w:r w:rsidR="00C84559">
          <w:rPr>
            <w:noProof/>
            <w:webHidden/>
          </w:rPr>
          <w:instrText xml:space="preserve"> PAGEREF _Toc482772595 \h </w:instrText>
        </w:r>
        <w:r w:rsidR="00C84559">
          <w:rPr>
            <w:noProof/>
            <w:webHidden/>
          </w:rPr>
        </w:r>
        <w:r w:rsidR="00C84559">
          <w:rPr>
            <w:noProof/>
            <w:webHidden/>
          </w:rPr>
          <w:fldChar w:fldCharType="separate"/>
        </w:r>
        <w:r w:rsidR="00FA406C">
          <w:rPr>
            <w:noProof/>
            <w:webHidden/>
          </w:rPr>
          <w:t>7</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596" w:history="1">
        <w:r w:rsidR="00C84559" w:rsidRPr="0089267C">
          <w:rPr>
            <w:rStyle w:val="Hyperlink"/>
            <w:noProof/>
          </w:rPr>
          <w:t>2.5.</w:t>
        </w:r>
        <w:r w:rsidR="00C84559">
          <w:rPr>
            <w:rFonts w:asciiTheme="minorHAnsi" w:eastAsiaTheme="minorEastAsia" w:hAnsiTheme="minorHAnsi"/>
            <w:noProof/>
            <w:lang w:eastAsia="nl-NL"/>
          </w:rPr>
          <w:tab/>
        </w:r>
        <w:r w:rsidR="00C84559" w:rsidRPr="0089267C">
          <w:rPr>
            <w:rStyle w:val="Hyperlink"/>
            <w:noProof/>
          </w:rPr>
          <w:t>Onafhankelijk advies over het sociaal domein</w:t>
        </w:r>
        <w:r w:rsidR="00C84559">
          <w:rPr>
            <w:noProof/>
            <w:webHidden/>
          </w:rPr>
          <w:tab/>
        </w:r>
        <w:r w:rsidR="00C84559">
          <w:rPr>
            <w:noProof/>
            <w:webHidden/>
          </w:rPr>
          <w:fldChar w:fldCharType="begin"/>
        </w:r>
        <w:r w:rsidR="00C84559">
          <w:rPr>
            <w:noProof/>
            <w:webHidden/>
          </w:rPr>
          <w:instrText xml:space="preserve"> PAGEREF _Toc482772596 \h </w:instrText>
        </w:r>
        <w:r w:rsidR="00C84559">
          <w:rPr>
            <w:noProof/>
            <w:webHidden/>
          </w:rPr>
        </w:r>
        <w:r w:rsidR="00C84559">
          <w:rPr>
            <w:noProof/>
            <w:webHidden/>
          </w:rPr>
          <w:fldChar w:fldCharType="separate"/>
        </w:r>
        <w:r w:rsidR="00FA406C">
          <w:rPr>
            <w:noProof/>
            <w:webHidden/>
          </w:rPr>
          <w:t>8</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597" w:history="1">
        <w:r w:rsidR="00C84559" w:rsidRPr="0089267C">
          <w:rPr>
            <w:rStyle w:val="Hyperlink"/>
            <w:noProof/>
          </w:rPr>
          <w:t>2.6.</w:t>
        </w:r>
        <w:r w:rsidR="00C84559">
          <w:rPr>
            <w:rFonts w:asciiTheme="minorHAnsi" w:eastAsiaTheme="minorEastAsia" w:hAnsiTheme="minorHAnsi"/>
            <w:noProof/>
            <w:lang w:eastAsia="nl-NL"/>
          </w:rPr>
          <w:tab/>
        </w:r>
        <w:r w:rsidR="00C84559" w:rsidRPr="0089267C">
          <w:rPr>
            <w:rStyle w:val="Hyperlink"/>
            <w:noProof/>
          </w:rPr>
          <w:t>Financiële kaders</w:t>
        </w:r>
        <w:r w:rsidR="00C84559">
          <w:rPr>
            <w:noProof/>
            <w:webHidden/>
          </w:rPr>
          <w:tab/>
        </w:r>
        <w:r w:rsidR="00C84559">
          <w:rPr>
            <w:noProof/>
            <w:webHidden/>
          </w:rPr>
          <w:fldChar w:fldCharType="begin"/>
        </w:r>
        <w:r w:rsidR="00C84559">
          <w:rPr>
            <w:noProof/>
            <w:webHidden/>
          </w:rPr>
          <w:instrText xml:space="preserve"> PAGEREF _Toc482772597 \h </w:instrText>
        </w:r>
        <w:r w:rsidR="00C84559">
          <w:rPr>
            <w:noProof/>
            <w:webHidden/>
          </w:rPr>
        </w:r>
        <w:r w:rsidR="00C84559">
          <w:rPr>
            <w:noProof/>
            <w:webHidden/>
          </w:rPr>
          <w:fldChar w:fldCharType="separate"/>
        </w:r>
        <w:r w:rsidR="00FA406C">
          <w:rPr>
            <w:noProof/>
            <w:webHidden/>
          </w:rPr>
          <w:t>8</w:t>
        </w:r>
        <w:r w:rsidR="00C84559">
          <w:rPr>
            <w:noProof/>
            <w:webHidden/>
          </w:rPr>
          <w:fldChar w:fldCharType="end"/>
        </w:r>
      </w:hyperlink>
    </w:p>
    <w:p w:rsidR="00C84559" w:rsidRDefault="006100F1">
      <w:pPr>
        <w:pStyle w:val="Inhopg1"/>
        <w:tabs>
          <w:tab w:val="left" w:pos="440"/>
          <w:tab w:val="right" w:pos="13948"/>
        </w:tabs>
        <w:rPr>
          <w:rFonts w:asciiTheme="minorHAnsi" w:eastAsiaTheme="minorEastAsia" w:hAnsiTheme="minorHAnsi"/>
          <w:noProof/>
          <w:lang w:eastAsia="nl-NL"/>
        </w:rPr>
      </w:pPr>
      <w:hyperlink w:anchor="_Toc482772598" w:history="1">
        <w:r w:rsidR="00C84559" w:rsidRPr="0089267C">
          <w:rPr>
            <w:rStyle w:val="Hyperlink"/>
            <w:noProof/>
          </w:rPr>
          <w:t>3.</w:t>
        </w:r>
        <w:r w:rsidR="00C84559">
          <w:rPr>
            <w:rFonts w:asciiTheme="minorHAnsi" w:eastAsiaTheme="minorEastAsia" w:hAnsiTheme="minorHAnsi"/>
            <w:noProof/>
            <w:lang w:eastAsia="nl-NL"/>
          </w:rPr>
          <w:tab/>
        </w:r>
        <w:r w:rsidR="00C84559" w:rsidRPr="0089267C">
          <w:rPr>
            <w:rStyle w:val="Hyperlink"/>
            <w:noProof/>
          </w:rPr>
          <w:t>VISIE EN UITGANGSPUNTEN</w:t>
        </w:r>
        <w:r w:rsidR="00C84559">
          <w:rPr>
            <w:noProof/>
            <w:webHidden/>
          </w:rPr>
          <w:tab/>
        </w:r>
        <w:r w:rsidR="00C84559">
          <w:rPr>
            <w:noProof/>
            <w:webHidden/>
          </w:rPr>
          <w:fldChar w:fldCharType="begin"/>
        </w:r>
        <w:r w:rsidR="00C84559">
          <w:rPr>
            <w:noProof/>
            <w:webHidden/>
          </w:rPr>
          <w:instrText xml:space="preserve"> PAGEREF _Toc482772598 \h </w:instrText>
        </w:r>
        <w:r w:rsidR="00C84559">
          <w:rPr>
            <w:noProof/>
            <w:webHidden/>
          </w:rPr>
        </w:r>
        <w:r w:rsidR="00C84559">
          <w:rPr>
            <w:noProof/>
            <w:webHidden/>
          </w:rPr>
          <w:fldChar w:fldCharType="separate"/>
        </w:r>
        <w:r w:rsidR="00FA406C">
          <w:rPr>
            <w:noProof/>
            <w:webHidden/>
          </w:rPr>
          <w:t>9</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599" w:history="1">
        <w:r w:rsidR="00C84559" w:rsidRPr="0089267C">
          <w:rPr>
            <w:rStyle w:val="Hyperlink"/>
            <w:noProof/>
          </w:rPr>
          <w:t>3.1.</w:t>
        </w:r>
        <w:r w:rsidR="00C84559">
          <w:rPr>
            <w:rFonts w:asciiTheme="minorHAnsi" w:eastAsiaTheme="minorEastAsia" w:hAnsiTheme="minorHAnsi"/>
            <w:noProof/>
            <w:lang w:eastAsia="nl-NL"/>
          </w:rPr>
          <w:tab/>
        </w:r>
        <w:r w:rsidR="00C84559" w:rsidRPr="0089267C">
          <w:rPr>
            <w:rStyle w:val="Hyperlink"/>
            <w:noProof/>
          </w:rPr>
          <w:t>Het sociaal domein als piramide</w:t>
        </w:r>
        <w:r w:rsidR="00C84559">
          <w:rPr>
            <w:noProof/>
            <w:webHidden/>
          </w:rPr>
          <w:tab/>
        </w:r>
        <w:r w:rsidR="00C84559">
          <w:rPr>
            <w:noProof/>
            <w:webHidden/>
          </w:rPr>
          <w:fldChar w:fldCharType="begin"/>
        </w:r>
        <w:r w:rsidR="00C84559">
          <w:rPr>
            <w:noProof/>
            <w:webHidden/>
          </w:rPr>
          <w:instrText xml:space="preserve"> PAGEREF _Toc482772599 \h </w:instrText>
        </w:r>
        <w:r w:rsidR="00C84559">
          <w:rPr>
            <w:noProof/>
            <w:webHidden/>
          </w:rPr>
        </w:r>
        <w:r w:rsidR="00C84559">
          <w:rPr>
            <w:noProof/>
            <w:webHidden/>
          </w:rPr>
          <w:fldChar w:fldCharType="separate"/>
        </w:r>
        <w:r w:rsidR="00FA406C">
          <w:rPr>
            <w:noProof/>
            <w:webHidden/>
          </w:rPr>
          <w:t>9</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600" w:history="1">
        <w:r w:rsidR="00C84559" w:rsidRPr="0089267C">
          <w:rPr>
            <w:rStyle w:val="Hyperlink"/>
            <w:noProof/>
          </w:rPr>
          <w:t>3.2.</w:t>
        </w:r>
        <w:r w:rsidR="00C84559">
          <w:rPr>
            <w:rFonts w:asciiTheme="minorHAnsi" w:eastAsiaTheme="minorEastAsia" w:hAnsiTheme="minorHAnsi"/>
            <w:noProof/>
            <w:lang w:eastAsia="nl-NL"/>
          </w:rPr>
          <w:tab/>
        </w:r>
        <w:r w:rsidR="00C84559" w:rsidRPr="0089267C">
          <w:rPr>
            <w:rStyle w:val="Hyperlink"/>
            <w:noProof/>
          </w:rPr>
          <w:t>Sport, kunst en cultuur in het sociaal domein</w:t>
        </w:r>
        <w:r w:rsidR="00C84559">
          <w:rPr>
            <w:noProof/>
            <w:webHidden/>
          </w:rPr>
          <w:tab/>
        </w:r>
        <w:r w:rsidR="00C84559">
          <w:rPr>
            <w:noProof/>
            <w:webHidden/>
          </w:rPr>
          <w:fldChar w:fldCharType="begin"/>
        </w:r>
        <w:r w:rsidR="00C84559">
          <w:rPr>
            <w:noProof/>
            <w:webHidden/>
          </w:rPr>
          <w:instrText xml:space="preserve"> PAGEREF _Toc482772600 \h </w:instrText>
        </w:r>
        <w:r w:rsidR="00C84559">
          <w:rPr>
            <w:noProof/>
            <w:webHidden/>
          </w:rPr>
        </w:r>
        <w:r w:rsidR="00C84559">
          <w:rPr>
            <w:noProof/>
            <w:webHidden/>
          </w:rPr>
          <w:fldChar w:fldCharType="separate"/>
        </w:r>
        <w:r w:rsidR="00FA406C">
          <w:rPr>
            <w:noProof/>
            <w:webHidden/>
          </w:rPr>
          <w:t>10</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601" w:history="1">
        <w:r w:rsidR="00C84559" w:rsidRPr="0089267C">
          <w:rPr>
            <w:rStyle w:val="Hyperlink"/>
            <w:noProof/>
          </w:rPr>
          <w:t>3.3.</w:t>
        </w:r>
        <w:r w:rsidR="00C84559">
          <w:rPr>
            <w:rFonts w:asciiTheme="minorHAnsi" w:eastAsiaTheme="minorEastAsia" w:hAnsiTheme="minorHAnsi"/>
            <w:noProof/>
            <w:lang w:eastAsia="nl-NL"/>
          </w:rPr>
          <w:tab/>
        </w:r>
        <w:r w:rsidR="00C84559" w:rsidRPr="0089267C">
          <w:rPr>
            <w:rStyle w:val="Hyperlink"/>
            <w:noProof/>
          </w:rPr>
          <w:t>Algemene uitgangspunten</w:t>
        </w:r>
        <w:r w:rsidR="00C84559">
          <w:rPr>
            <w:noProof/>
            <w:webHidden/>
          </w:rPr>
          <w:tab/>
        </w:r>
        <w:r w:rsidR="00C84559">
          <w:rPr>
            <w:noProof/>
            <w:webHidden/>
          </w:rPr>
          <w:fldChar w:fldCharType="begin"/>
        </w:r>
        <w:r w:rsidR="00C84559">
          <w:rPr>
            <w:noProof/>
            <w:webHidden/>
          </w:rPr>
          <w:instrText xml:space="preserve"> PAGEREF _Toc482772601 \h </w:instrText>
        </w:r>
        <w:r w:rsidR="00C84559">
          <w:rPr>
            <w:noProof/>
            <w:webHidden/>
          </w:rPr>
        </w:r>
        <w:r w:rsidR="00C84559">
          <w:rPr>
            <w:noProof/>
            <w:webHidden/>
          </w:rPr>
          <w:fldChar w:fldCharType="separate"/>
        </w:r>
        <w:r w:rsidR="00FA406C">
          <w:rPr>
            <w:noProof/>
            <w:webHidden/>
          </w:rPr>
          <w:t>10</w:t>
        </w:r>
        <w:r w:rsidR="00C84559">
          <w:rPr>
            <w:noProof/>
            <w:webHidden/>
          </w:rPr>
          <w:fldChar w:fldCharType="end"/>
        </w:r>
      </w:hyperlink>
    </w:p>
    <w:p w:rsidR="00C84559" w:rsidRDefault="006100F1">
      <w:pPr>
        <w:pStyle w:val="Inhopg1"/>
        <w:tabs>
          <w:tab w:val="left" w:pos="440"/>
          <w:tab w:val="right" w:pos="13948"/>
        </w:tabs>
        <w:rPr>
          <w:rFonts w:asciiTheme="minorHAnsi" w:eastAsiaTheme="minorEastAsia" w:hAnsiTheme="minorHAnsi"/>
          <w:noProof/>
          <w:lang w:eastAsia="nl-NL"/>
        </w:rPr>
      </w:pPr>
      <w:hyperlink w:anchor="_Toc482772602" w:history="1">
        <w:r w:rsidR="00C84559" w:rsidRPr="0089267C">
          <w:rPr>
            <w:rStyle w:val="Hyperlink"/>
            <w:noProof/>
          </w:rPr>
          <w:t>4.</w:t>
        </w:r>
        <w:r w:rsidR="00C84559">
          <w:rPr>
            <w:rFonts w:asciiTheme="minorHAnsi" w:eastAsiaTheme="minorEastAsia" w:hAnsiTheme="minorHAnsi"/>
            <w:noProof/>
            <w:lang w:eastAsia="nl-NL"/>
          </w:rPr>
          <w:tab/>
        </w:r>
        <w:r w:rsidR="00C84559" w:rsidRPr="0089267C">
          <w:rPr>
            <w:rStyle w:val="Hyperlink"/>
            <w:noProof/>
          </w:rPr>
          <w:t>SOCIALE AGENDA LEIDERDORP</w:t>
        </w:r>
        <w:r w:rsidR="00C84559">
          <w:rPr>
            <w:noProof/>
            <w:webHidden/>
          </w:rPr>
          <w:tab/>
        </w:r>
        <w:r w:rsidR="00C84559">
          <w:rPr>
            <w:noProof/>
            <w:webHidden/>
          </w:rPr>
          <w:fldChar w:fldCharType="begin"/>
        </w:r>
        <w:r w:rsidR="00C84559">
          <w:rPr>
            <w:noProof/>
            <w:webHidden/>
          </w:rPr>
          <w:instrText xml:space="preserve"> PAGEREF _Toc482772602 \h </w:instrText>
        </w:r>
        <w:r w:rsidR="00C84559">
          <w:rPr>
            <w:noProof/>
            <w:webHidden/>
          </w:rPr>
        </w:r>
        <w:r w:rsidR="00C84559">
          <w:rPr>
            <w:noProof/>
            <w:webHidden/>
          </w:rPr>
          <w:fldChar w:fldCharType="separate"/>
        </w:r>
        <w:r w:rsidR="00FA406C">
          <w:rPr>
            <w:noProof/>
            <w:webHidden/>
          </w:rPr>
          <w:t>12</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603" w:history="1">
        <w:r w:rsidR="00C84559" w:rsidRPr="0089267C">
          <w:rPr>
            <w:rStyle w:val="Hyperlink"/>
            <w:noProof/>
          </w:rPr>
          <w:t>4.1.</w:t>
        </w:r>
        <w:r w:rsidR="00C84559">
          <w:rPr>
            <w:rFonts w:asciiTheme="minorHAnsi" w:eastAsiaTheme="minorEastAsia" w:hAnsiTheme="minorHAnsi"/>
            <w:noProof/>
            <w:lang w:eastAsia="nl-NL"/>
          </w:rPr>
          <w:tab/>
        </w:r>
        <w:r w:rsidR="00C84559" w:rsidRPr="0089267C">
          <w:rPr>
            <w:rStyle w:val="Hyperlink"/>
            <w:noProof/>
          </w:rPr>
          <w:t>Zelfstandig leven</w:t>
        </w:r>
        <w:r w:rsidR="00C84559">
          <w:rPr>
            <w:noProof/>
            <w:webHidden/>
          </w:rPr>
          <w:tab/>
        </w:r>
        <w:r w:rsidR="00C84559">
          <w:rPr>
            <w:noProof/>
            <w:webHidden/>
          </w:rPr>
          <w:fldChar w:fldCharType="begin"/>
        </w:r>
        <w:r w:rsidR="00C84559">
          <w:rPr>
            <w:noProof/>
            <w:webHidden/>
          </w:rPr>
          <w:instrText xml:space="preserve"> PAGEREF _Toc482772603 \h </w:instrText>
        </w:r>
        <w:r w:rsidR="00C84559">
          <w:rPr>
            <w:noProof/>
            <w:webHidden/>
          </w:rPr>
        </w:r>
        <w:r w:rsidR="00C84559">
          <w:rPr>
            <w:noProof/>
            <w:webHidden/>
          </w:rPr>
          <w:fldChar w:fldCharType="separate"/>
        </w:r>
        <w:r w:rsidR="00FA406C">
          <w:rPr>
            <w:noProof/>
            <w:webHidden/>
          </w:rPr>
          <w:t>12</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604" w:history="1">
        <w:r w:rsidR="00C84559" w:rsidRPr="0089267C">
          <w:rPr>
            <w:rStyle w:val="Hyperlink"/>
            <w:noProof/>
          </w:rPr>
          <w:t>4.2.</w:t>
        </w:r>
        <w:r w:rsidR="00C84559">
          <w:rPr>
            <w:rFonts w:asciiTheme="minorHAnsi" w:eastAsiaTheme="minorEastAsia" w:hAnsiTheme="minorHAnsi"/>
            <w:noProof/>
            <w:lang w:eastAsia="nl-NL"/>
          </w:rPr>
          <w:tab/>
        </w:r>
        <w:r w:rsidR="00C84559" w:rsidRPr="0089267C">
          <w:rPr>
            <w:rStyle w:val="Hyperlink"/>
            <w:noProof/>
          </w:rPr>
          <w:t>Financiële belemmeringen</w:t>
        </w:r>
        <w:r w:rsidR="00C84559">
          <w:rPr>
            <w:noProof/>
            <w:webHidden/>
          </w:rPr>
          <w:tab/>
        </w:r>
        <w:r w:rsidR="00C84559">
          <w:rPr>
            <w:noProof/>
            <w:webHidden/>
          </w:rPr>
          <w:fldChar w:fldCharType="begin"/>
        </w:r>
        <w:r w:rsidR="00C84559">
          <w:rPr>
            <w:noProof/>
            <w:webHidden/>
          </w:rPr>
          <w:instrText xml:space="preserve"> PAGEREF _Toc482772604 \h </w:instrText>
        </w:r>
        <w:r w:rsidR="00C84559">
          <w:rPr>
            <w:noProof/>
            <w:webHidden/>
          </w:rPr>
        </w:r>
        <w:r w:rsidR="00C84559">
          <w:rPr>
            <w:noProof/>
            <w:webHidden/>
          </w:rPr>
          <w:fldChar w:fldCharType="separate"/>
        </w:r>
        <w:r w:rsidR="00FA406C">
          <w:rPr>
            <w:noProof/>
            <w:webHidden/>
          </w:rPr>
          <w:t>12</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605" w:history="1">
        <w:r w:rsidR="00C84559" w:rsidRPr="0089267C">
          <w:rPr>
            <w:rStyle w:val="Hyperlink"/>
            <w:noProof/>
          </w:rPr>
          <w:t>4.3.</w:t>
        </w:r>
        <w:r w:rsidR="00C84559">
          <w:rPr>
            <w:rFonts w:asciiTheme="minorHAnsi" w:eastAsiaTheme="minorEastAsia" w:hAnsiTheme="minorHAnsi"/>
            <w:noProof/>
            <w:lang w:eastAsia="nl-NL"/>
          </w:rPr>
          <w:tab/>
        </w:r>
        <w:r w:rsidR="00C84559" w:rsidRPr="0089267C">
          <w:rPr>
            <w:rStyle w:val="Hyperlink"/>
            <w:noProof/>
          </w:rPr>
          <w:t>Doelen zelfstandig leven</w:t>
        </w:r>
        <w:r w:rsidR="00C84559">
          <w:rPr>
            <w:noProof/>
            <w:webHidden/>
          </w:rPr>
          <w:tab/>
        </w:r>
        <w:r w:rsidR="00C84559">
          <w:rPr>
            <w:noProof/>
            <w:webHidden/>
          </w:rPr>
          <w:fldChar w:fldCharType="begin"/>
        </w:r>
        <w:r w:rsidR="00C84559">
          <w:rPr>
            <w:noProof/>
            <w:webHidden/>
          </w:rPr>
          <w:instrText xml:space="preserve"> PAGEREF _Toc482772605 \h </w:instrText>
        </w:r>
        <w:r w:rsidR="00C84559">
          <w:rPr>
            <w:noProof/>
            <w:webHidden/>
          </w:rPr>
        </w:r>
        <w:r w:rsidR="00C84559">
          <w:rPr>
            <w:noProof/>
            <w:webHidden/>
          </w:rPr>
          <w:fldChar w:fldCharType="separate"/>
        </w:r>
        <w:r w:rsidR="00FA406C">
          <w:rPr>
            <w:noProof/>
            <w:webHidden/>
          </w:rPr>
          <w:t>14</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606" w:history="1">
        <w:r w:rsidR="00C84559" w:rsidRPr="0089267C">
          <w:rPr>
            <w:rStyle w:val="Hyperlink"/>
            <w:noProof/>
          </w:rPr>
          <w:t>4.4.</w:t>
        </w:r>
        <w:r w:rsidR="00C84559">
          <w:rPr>
            <w:rFonts w:asciiTheme="minorHAnsi" w:eastAsiaTheme="minorEastAsia" w:hAnsiTheme="minorHAnsi"/>
            <w:noProof/>
            <w:lang w:eastAsia="nl-NL"/>
          </w:rPr>
          <w:tab/>
        </w:r>
        <w:r w:rsidR="00C84559" w:rsidRPr="0089267C">
          <w:rPr>
            <w:rStyle w:val="Hyperlink"/>
            <w:noProof/>
          </w:rPr>
          <w:t>Opgroeien en ontwikkelen</w:t>
        </w:r>
        <w:r w:rsidR="00C84559">
          <w:rPr>
            <w:noProof/>
            <w:webHidden/>
          </w:rPr>
          <w:tab/>
        </w:r>
        <w:r w:rsidR="00C84559">
          <w:rPr>
            <w:noProof/>
            <w:webHidden/>
          </w:rPr>
          <w:fldChar w:fldCharType="begin"/>
        </w:r>
        <w:r w:rsidR="00C84559">
          <w:rPr>
            <w:noProof/>
            <w:webHidden/>
          </w:rPr>
          <w:instrText xml:space="preserve"> PAGEREF _Toc482772606 \h </w:instrText>
        </w:r>
        <w:r w:rsidR="00C84559">
          <w:rPr>
            <w:noProof/>
            <w:webHidden/>
          </w:rPr>
        </w:r>
        <w:r w:rsidR="00C84559">
          <w:rPr>
            <w:noProof/>
            <w:webHidden/>
          </w:rPr>
          <w:fldChar w:fldCharType="separate"/>
        </w:r>
        <w:r w:rsidR="00FA406C">
          <w:rPr>
            <w:noProof/>
            <w:webHidden/>
          </w:rPr>
          <w:t>15</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607" w:history="1">
        <w:r w:rsidR="00C84559" w:rsidRPr="0089267C">
          <w:rPr>
            <w:rStyle w:val="Hyperlink"/>
            <w:noProof/>
          </w:rPr>
          <w:t>4.5.</w:t>
        </w:r>
        <w:r w:rsidR="00C84559">
          <w:rPr>
            <w:rFonts w:asciiTheme="minorHAnsi" w:eastAsiaTheme="minorEastAsia" w:hAnsiTheme="minorHAnsi"/>
            <w:noProof/>
            <w:lang w:eastAsia="nl-NL"/>
          </w:rPr>
          <w:tab/>
        </w:r>
        <w:r w:rsidR="00C84559" w:rsidRPr="0089267C">
          <w:rPr>
            <w:rStyle w:val="Hyperlink"/>
            <w:noProof/>
          </w:rPr>
          <w:t>Doelen opgroeien en ontwikkelen</w:t>
        </w:r>
        <w:r w:rsidR="00C84559">
          <w:rPr>
            <w:noProof/>
            <w:webHidden/>
          </w:rPr>
          <w:tab/>
        </w:r>
        <w:r w:rsidR="00C84559">
          <w:rPr>
            <w:noProof/>
            <w:webHidden/>
          </w:rPr>
          <w:fldChar w:fldCharType="begin"/>
        </w:r>
        <w:r w:rsidR="00C84559">
          <w:rPr>
            <w:noProof/>
            <w:webHidden/>
          </w:rPr>
          <w:instrText xml:space="preserve"> PAGEREF _Toc482772607 \h </w:instrText>
        </w:r>
        <w:r w:rsidR="00C84559">
          <w:rPr>
            <w:noProof/>
            <w:webHidden/>
          </w:rPr>
        </w:r>
        <w:r w:rsidR="00C84559">
          <w:rPr>
            <w:noProof/>
            <w:webHidden/>
          </w:rPr>
          <w:fldChar w:fldCharType="separate"/>
        </w:r>
        <w:r w:rsidR="00FA406C">
          <w:rPr>
            <w:noProof/>
            <w:webHidden/>
          </w:rPr>
          <w:t>16</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608" w:history="1">
        <w:r w:rsidR="00C84559" w:rsidRPr="0089267C">
          <w:rPr>
            <w:rStyle w:val="Hyperlink"/>
            <w:noProof/>
          </w:rPr>
          <w:t>4.6.</w:t>
        </w:r>
        <w:r w:rsidR="00C84559">
          <w:rPr>
            <w:rFonts w:asciiTheme="minorHAnsi" w:eastAsiaTheme="minorEastAsia" w:hAnsiTheme="minorHAnsi"/>
            <w:noProof/>
            <w:lang w:eastAsia="nl-NL"/>
          </w:rPr>
          <w:tab/>
        </w:r>
        <w:r w:rsidR="00C84559" w:rsidRPr="0089267C">
          <w:rPr>
            <w:rStyle w:val="Hyperlink"/>
            <w:noProof/>
          </w:rPr>
          <w:t>Een gezond dorp</w:t>
        </w:r>
        <w:r w:rsidR="00C84559">
          <w:rPr>
            <w:noProof/>
            <w:webHidden/>
          </w:rPr>
          <w:tab/>
        </w:r>
        <w:r w:rsidR="00C84559">
          <w:rPr>
            <w:noProof/>
            <w:webHidden/>
          </w:rPr>
          <w:fldChar w:fldCharType="begin"/>
        </w:r>
        <w:r w:rsidR="00C84559">
          <w:rPr>
            <w:noProof/>
            <w:webHidden/>
          </w:rPr>
          <w:instrText xml:space="preserve"> PAGEREF _Toc482772608 \h </w:instrText>
        </w:r>
        <w:r w:rsidR="00C84559">
          <w:rPr>
            <w:noProof/>
            <w:webHidden/>
          </w:rPr>
        </w:r>
        <w:r w:rsidR="00C84559">
          <w:rPr>
            <w:noProof/>
            <w:webHidden/>
          </w:rPr>
          <w:fldChar w:fldCharType="separate"/>
        </w:r>
        <w:r w:rsidR="00FA406C">
          <w:rPr>
            <w:noProof/>
            <w:webHidden/>
          </w:rPr>
          <w:t>17</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609" w:history="1">
        <w:r w:rsidR="00C84559" w:rsidRPr="0089267C">
          <w:rPr>
            <w:rStyle w:val="Hyperlink"/>
            <w:noProof/>
          </w:rPr>
          <w:t>4.7.</w:t>
        </w:r>
        <w:r w:rsidR="00C84559">
          <w:rPr>
            <w:rFonts w:asciiTheme="minorHAnsi" w:eastAsiaTheme="minorEastAsia" w:hAnsiTheme="minorHAnsi"/>
            <w:noProof/>
            <w:lang w:eastAsia="nl-NL"/>
          </w:rPr>
          <w:tab/>
        </w:r>
        <w:r w:rsidR="00C84559" w:rsidRPr="0089267C">
          <w:rPr>
            <w:rStyle w:val="Hyperlink"/>
            <w:noProof/>
          </w:rPr>
          <w:t>Doelen een gezond dorp</w:t>
        </w:r>
        <w:r w:rsidR="00C84559">
          <w:rPr>
            <w:noProof/>
            <w:webHidden/>
          </w:rPr>
          <w:tab/>
        </w:r>
        <w:r w:rsidR="00C84559">
          <w:rPr>
            <w:noProof/>
            <w:webHidden/>
          </w:rPr>
          <w:fldChar w:fldCharType="begin"/>
        </w:r>
        <w:r w:rsidR="00C84559">
          <w:rPr>
            <w:noProof/>
            <w:webHidden/>
          </w:rPr>
          <w:instrText xml:space="preserve"> PAGEREF _Toc482772609 \h </w:instrText>
        </w:r>
        <w:r w:rsidR="00C84559">
          <w:rPr>
            <w:noProof/>
            <w:webHidden/>
          </w:rPr>
        </w:r>
        <w:r w:rsidR="00C84559">
          <w:rPr>
            <w:noProof/>
            <w:webHidden/>
          </w:rPr>
          <w:fldChar w:fldCharType="separate"/>
        </w:r>
        <w:r w:rsidR="00FA406C">
          <w:rPr>
            <w:noProof/>
            <w:webHidden/>
          </w:rPr>
          <w:t>19</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610" w:history="1">
        <w:r w:rsidR="00C84559" w:rsidRPr="0089267C">
          <w:rPr>
            <w:rStyle w:val="Hyperlink"/>
            <w:noProof/>
          </w:rPr>
          <w:t>4.8.</w:t>
        </w:r>
        <w:r w:rsidR="00C84559">
          <w:rPr>
            <w:rFonts w:asciiTheme="minorHAnsi" w:eastAsiaTheme="minorEastAsia" w:hAnsiTheme="minorHAnsi"/>
            <w:noProof/>
            <w:lang w:eastAsia="nl-NL"/>
          </w:rPr>
          <w:tab/>
        </w:r>
        <w:r w:rsidR="00C84559" w:rsidRPr="0089267C">
          <w:rPr>
            <w:rStyle w:val="Hyperlink"/>
            <w:noProof/>
          </w:rPr>
          <w:t>Samen leven in buurt en wijken</w:t>
        </w:r>
        <w:r w:rsidR="00C84559">
          <w:rPr>
            <w:noProof/>
            <w:webHidden/>
          </w:rPr>
          <w:tab/>
        </w:r>
        <w:r w:rsidR="00C84559">
          <w:rPr>
            <w:noProof/>
            <w:webHidden/>
          </w:rPr>
          <w:fldChar w:fldCharType="begin"/>
        </w:r>
        <w:r w:rsidR="00C84559">
          <w:rPr>
            <w:noProof/>
            <w:webHidden/>
          </w:rPr>
          <w:instrText xml:space="preserve"> PAGEREF _Toc482772610 \h </w:instrText>
        </w:r>
        <w:r w:rsidR="00C84559">
          <w:rPr>
            <w:noProof/>
            <w:webHidden/>
          </w:rPr>
        </w:r>
        <w:r w:rsidR="00C84559">
          <w:rPr>
            <w:noProof/>
            <w:webHidden/>
          </w:rPr>
          <w:fldChar w:fldCharType="separate"/>
        </w:r>
        <w:r w:rsidR="00FA406C">
          <w:rPr>
            <w:noProof/>
            <w:webHidden/>
          </w:rPr>
          <w:t>20</w:t>
        </w:r>
        <w:r w:rsidR="00C84559">
          <w:rPr>
            <w:noProof/>
            <w:webHidden/>
          </w:rPr>
          <w:fldChar w:fldCharType="end"/>
        </w:r>
      </w:hyperlink>
    </w:p>
    <w:p w:rsidR="00C84559" w:rsidRDefault="006100F1">
      <w:pPr>
        <w:pStyle w:val="Inhopg2"/>
        <w:tabs>
          <w:tab w:val="left" w:pos="880"/>
          <w:tab w:val="right" w:pos="13948"/>
        </w:tabs>
        <w:rPr>
          <w:rFonts w:asciiTheme="minorHAnsi" w:eastAsiaTheme="minorEastAsia" w:hAnsiTheme="minorHAnsi"/>
          <w:noProof/>
          <w:lang w:eastAsia="nl-NL"/>
        </w:rPr>
      </w:pPr>
      <w:hyperlink w:anchor="_Toc482772611" w:history="1">
        <w:r w:rsidR="00C84559" w:rsidRPr="0089267C">
          <w:rPr>
            <w:rStyle w:val="Hyperlink"/>
            <w:noProof/>
          </w:rPr>
          <w:t>4.9.</w:t>
        </w:r>
        <w:r w:rsidR="00C84559">
          <w:rPr>
            <w:rFonts w:asciiTheme="minorHAnsi" w:eastAsiaTheme="minorEastAsia" w:hAnsiTheme="minorHAnsi"/>
            <w:noProof/>
            <w:lang w:eastAsia="nl-NL"/>
          </w:rPr>
          <w:tab/>
        </w:r>
        <w:r w:rsidR="00C84559" w:rsidRPr="0089267C">
          <w:rPr>
            <w:rStyle w:val="Hyperlink"/>
            <w:noProof/>
          </w:rPr>
          <w:t>Doelen samen leven in buurten en wijken</w:t>
        </w:r>
        <w:r w:rsidR="00C84559">
          <w:rPr>
            <w:noProof/>
            <w:webHidden/>
          </w:rPr>
          <w:tab/>
        </w:r>
        <w:r w:rsidR="00C84559">
          <w:rPr>
            <w:noProof/>
            <w:webHidden/>
          </w:rPr>
          <w:fldChar w:fldCharType="begin"/>
        </w:r>
        <w:r w:rsidR="00C84559">
          <w:rPr>
            <w:noProof/>
            <w:webHidden/>
          </w:rPr>
          <w:instrText xml:space="preserve"> PAGEREF _Toc482772611 \h </w:instrText>
        </w:r>
        <w:r w:rsidR="00C84559">
          <w:rPr>
            <w:noProof/>
            <w:webHidden/>
          </w:rPr>
        </w:r>
        <w:r w:rsidR="00C84559">
          <w:rPr>
            <w:noProof/>
            <w:webHidden/>
          </w:rPr>
          <w:fldChar w:fldCharType="separate"/>
        </w:r>
        <w:r w:rsidR="00FA406C">
          <w:rPr>
            <w:noProof/>
            <w:webHidden/>
          </w:rPr>
          <w:t>21</w:t>
        </w:r>
        <w:r w:rsidR="00C84559">
          <w:rPr>
            <w:noProof/>
            <w:webHidden/>
          </w:rPr>
          <w:fldChar w:fldCharType="end"/>
        </w:r>
      </w:hyperlink>
    </w:p>
    <w:p w:rsidR="00C84559" w:rsidRDefault="006100F1">
      <w:pPr>
        <w:pStyle w:val="Inhopg1"/>
        <w:tabs>
          <w:tab w:val="left" w:pos="440"/>
          <w:tab w:val="right" w:pos="13948"/>
        </w:tabs>
        <w:rPr>
          <w:rFonts w:asciiTheme="minorHAnsi" w:eastAsiaTheme="minorEastAsia" w:hAnsiTheme="minorHAnsi"/>
          <w:noProof/>
          <w:lang w:eastAsia="nl-NL"/>
        </w:rPr>
      </w:pPr>
      <w:hyperlink w:anchor="_Toc482772612" w:history="1">
        <w:r w:rsidR="00C84559" w:rsidRPr="0089267C">
          <w:rPr>
            <w:rStyle w:val="Hyperlink"/>
            <w:noProof/>
          </w:rPr>
          <w:t>5.</w:t>
        </w:r>
        <w:r w:rsidR="00C84559">
          <w:rPr>
            <w:rFonts w:asciiTheme="minorHAnsi" w:eastAsiaTheme="minorEastAsia" w:hAnsiTheme="minorHAnsi"/>
            <w:noProof/>
            <w:lang w:eastAsia="nl-NL"/>
          </w:rPr>
          <w:tab/>
        </w:r>
        <w:r w:rsidR="00C84559" w:rsidRPr="0089267C">
          <w:rPr>
            <w:rStyle w:val="Hyperlink"/>
            <w:noProof/>
          </w:rPr>
          <w:t>TOT SLOT: HOE VERDER?</w:t>
        </w:r>
        <w:r w:rsidR="00C84559">
          <w:rPr>
            <w:noProof/>
            <w:webHidden/>
          </w:rPr>
          <w:tab/>
        </w:r>
        <w:r w:rsidR="00C84559">
          <w:rPr>
            <w:noProof/>
            <w:webHidden/>
          </w:rPr>
          <w:fldChar w:fldCharType="begin"/>
        </w:r>
        <w:r w:rsidR="00C84559">
          <w:rPr>
            <w:noProof/>
            <w:webHidden/>
          </w:rPr>
          <w:instrText xml:space="preserve"> PAGEREF _Toc482772612 \h </w:instrText>
        </w:r>
        <w:r w:rsidR="00C84559">
          <w:rPr>
            <w:noProof/>
            <w:webHidden/>
          </w:rPr>
        </w:r>
        <w:r w:rsidR="00C84559">
          <w:rPr>
            <w:noProof/>
            <w:webHidden/>
          </w:rPr>
          <w:fldChar w:fldCharType="separate"/>
        </w:r>
        <w:r w:rsidR="00FA406C">
          <w:rPr>
            <w:noProof/>
            <w:webHidden/>
          </w:rPr>
          <w:t>23</w:t>
        </w:r>
        <w:r w:rsidR="00C84559">
          <w:rPr>
            <w:noProof/>
            <w:webHidden/>
          </w:rPr>
          <w:fldChar w:fldCharType="end"/>
        </w:r>
      </w:hyperlink>
    </w:p>
    <w:p w:rsidR="007F61A0" w:rsidRDefault="00F35656" w:rsidP="001C39B1">
      <w:pPr>
        <w:ind w:left="0"/>
      </w:pPr>
      <w:r w:rsidRPr="00F35656">
        <w:fldChar w:fldCharType="end"/>
      </w:r>
    </w:p>
    <w:p w:rsidR="001C39B1" w:rsidRPr="001C39B1" w:rsidRDefault="001C39B1" w:rsidP="001C39B1">
      <w:pPr>
        <w:ind w:left="0"/>
        <w:rPr>
          <w:b/>
          <w:color w:val="DEB408"/>
        </w:rPr>
      </w:pPr>
      <w:r w:rsidRPr="001C39B1">
        <w:rPr>
          <w:b/>
          <w:color w:val="DEB408"/>
        </w:rPr>
        <w:t>Bijlagen:</w:t>
      </w:r>
    </w:p>
    <w:p w:rsidR="001C39B1" w:rsidRDefault="001C39B1" w:rsidP="001C39B1">
      <w:pPr>
        <w:spacing w:after="0"/>
        <w:ind w:left="0"/>
      </w:pPr>
      <w:r w:rsidRPr="00076DCB">
        <w:rPr>
          <w:b/>
          <w:color w:val="DEB408"/>
        </w:rPr>
        <w:t>1.</w:t>
      </w:r>
      <w:r w:rsidRPr="00076DCB">
        <w:rPr>
          <w:color w:val="DEB408"/>
        </w:rPr>
        <w:t xml:space="preserve"> </w:t>
      </w:r>
      <w:r>
        <w:rPr>
          <w:color w:val="DEB408"/>
        </w:rPr>
        <w:tab/>
      </w:r>
      <w:r w:rsidRPr="00AA6DCE">
        <w:t>Kaders Maatschappelijke Structuurvisie ‘Wij, Leiderdorp’</w:t>
      </w:r>
    </w:p>
    <w:p w:rsidR="001C39B1" w:rsidRDefault="001C39B1" w:rsidP="001C39B1">
      <w:pPr>
        <w:spacing w:after="0"/>
        <w:ind w:left="0"/>
      </w:pPr>
      <w:r w:rsidRPr="00076DCB">
        <w:rPr>
          <w:b/>
          <w:color w:val="DEB408"/>
        </w:rPr>
        <w:t>2.</w:t>
      </w:r>
      <w:r w:rsidRPr="00076DCB">
        <w:rPr>
          <w:color w:val="DEB408"/>
        </w:rPr>
        <w:t xml:space="preserve"> </w:t>
      </w:r>
      <w:r>
        <w:rPr>
          <w:color w:val="DEB408"/>
        </w:rPr>
        <w:tab/>
      </w:r>
      <w:r>
        <w:t>Rollen van de gemeente</w:t>
      </w:r>
    </w:p>
    <w:p w:rsidR="001C39B1" w:rsidRDefault="001C39B1" w:rsidP="001C39B1">
      <w:pPr>
        <w:spacing w:after="0"/>
        <w:ind w:left="0"/>
      </w:pPr>
      <w:r w:rsidRPr="00076DCB">
        <w:rPr>
          <w:b/>
          <w:color w:val="DEB408"/>
        </w:rPr>
        <w:t>3.</w:t>
      </w:r>
      <w:r>
        <w:rPr>
          <w:b/>
          <w:color w:val="DEB408"/>
        </w:rPr>
        <w:tab/>
      </w:r>
      <w:r>
        <w:t>Meerjarenraming programma 1: Meedoen in Leiderdorp</w:t>
      </w:r>
    </w:p>
    <w:p w:rsidR="001C39B1" w:rsidRDefault="001C39B1" w:rsidP="001C39B1">
      <w:pPr>
        <w:spacing w:after="0"/>
        <w:ind w:left="0"/>
      </w:pPr>
      <w:r w:rsidRPr="00076DCB">
        <w:rPr>
          <w:b/>
          <w:color w:val="DEB408"/>
        </w:rPr>
        <w:t>4.</w:t>
      </w:r>
      <w:r w:rsidRPr="00076DCB">
        <w:rPr>
          <w:color w:val="DEB408"/>
        </w:rPr>
        <w:t xml:space="preserve"> </w:t>
      </w:r>
      <w:r>
        <w:rPr>
          <w:color w:val="DEB408"/>
        </w:rPr>
        <w:tab/>
      </w:r>
      <w:r>
        <w:t>Verslagen themabijeenkomsten</w:t>
      </w:r>
    </w:p>
    <w:p w:rsidR="001C39B1" w:rsidRDefault="001C39B1" w:rsidP="001C39B1">
      <w:pPr>
        <w:spacing w:after="0"/>
        <w:ind w:left="0"/>
      </w:pPr>
      <w:r>
        <w:tab/>
      </w:r>
      <w:r w:rsidR="00EF55C2">
        <w:tab/>
      </w:r>
      <w:r>
        <w:t>a. themabijeenkomst Jeugd</w:t>
      </w:r>
    </w:p>
    <w:p w:rsidR="001C39B1" w:rsidRDefault="001C39B1" w:rsidP="001C39B1">
      <w:pPr>
        <w:spacing w:after="0"/>
        <w:ind w:left="0"/>
      </w:pPr>
      <w:r>
        <w:tab/>
      </w:r>
      <w:r w:rsidR="00EF55C2">
        <w:tab/>
      </w:r>
      <w:r>
        <w:t>b. themabijeenkomst Maatschappelijke ondersteuning</w:t>
      </w:r>
    </w:p>
    <w:p w:rsidR="001C39B1" w:rsidRDefault="001C39B1" w:rsidP="001C39B1">
      <w:pPr>
        <w:spacing w:after="0"/>
        <w:ind w:left="0"/>
      </w:pPr>
      <w:r>
        <w:tab/>
      </w:r>
      <w:r w:rsidR="00EF55C2">
        <w:tab/>
      </w:r>
      <w:r>
        <w:t>c. themabijeenkomst Sport, cultuur en welzijn</w:t>
      </w:r>
    </w:p>
    <w:p w:rsidR="001C39B1" w:rsidRDefault="001C39B1" w:rsidP="001C39B1">
      <w:pPr>
        <w:spacing w:after="0"/>
        <w:ind w:left="0"/>
      </w:pPr>
      <w:r w:rsidRPr="00076DCB">
        <w:rPr>
          <w:b/>
          <w:color w:val="DEB408"/>
        </w:rPr>
        <w:t>5.</w:t>
      </w:r>
      <w:r w:rsidRPr="00076DCB">
        <w:rPr>
          <w:color w:val="DEB408"/>
        </w:rPr>
        <w:t xml:space="preserve"> </w:t>
      </w:r>
      <w:r w:rsidR="00EF55C2">
        <w:rPr>
          <w:color w:val="DEB408"/>
        </w:rPr>
        <w:tab/>
      </w:r>
      <w:r>
        <w:t>Maatschappelijke doelen en indicatoren sociaal domein</w:t>
      </w:r>
    </w:p>
    <w:p w:rsidR="00EF55C2" w:rsidRDefault="00EF55C2" w:rsidP="001C39B1">
      <w:pPr>
        <w:spacing w:after="0"/>
        <w:ind w:left="0"/>
      </w:pPr>
      <w:r w:rsidRPr="00EF55C2">
        <w:rPr>
          <w:b/>
          <w:color w:val="DEB408"/>
        </w:rPr>
        <w:t>6.</w:t>
      </w:r>
      <w:r>
        <w:tab/>
        <w:t>Uitkomsten burgerpanel</w:t>
      </w:r>
    </w:p>
    <w:p w:rsidR="001779D9" w:rsidRPr="004574EF" w:rsidRDefault="001779D9" w:rsidP="001C39B1">
      <w:pPr>
        <w:spacing w:after="0"/>
        <w:ind w:left="0"/>
      </w:pPr>
      <w:r w:rsidRPr="001779D9">
        <w:rPr>
          <w:b/>
          <w:color w:val="DEB408"/>
        </w:rPr>
        <w:t>7.</w:t>
      </w:r>
      <w:r>
        <w:tab/>
        <w:t>Maatschappelijke Analyse 2016 ‘Het sociaal DNA van Leiderdorp’</w:t>
      </w:r>
    </w:p>
    <w:p w:rsidR="001C39B1" w:rsidRDefault="001C39B1" w:rsidP="001C39B1">
      <w:pPr>
        <w:ind w:left="0"/>
      </w:pPr>
    </w:p>
    <w:p w:rsidR="007F61A0" w:rsidRDefault="007F61A0" w:rsidP="00532198">
      <w:pPr>
        <w:ind w:left="0"/>
        <w:sectPr w:rsidR="007F61A0" w:rsidSect="007F61A0">
          <w:pgSz w:w="16838" w:h="11906" w:orient="landscape"/>
          <w:pgMar w:top="1440" w:right="1440" w:bottom="1440" w:left="1440" w:header="708" w:footer="708" w:gutter="0"/>
          <w:cols w:space="708"/>
          <w:docGrid w:linePitch="360"/>
        </w:sectPr>
      </w:pPr>
    </w:p>
    <w:p w:rsidR="00A855EE" w:rsidRDefault="0020539E" w:rsidP="00B433BA">
      <w:pPr>
        <w:pStyle w:val="Kop1"/>
      </w:pPr>
      <w:bookmarkStart w:id="0" w:name="_Toc482772586"/>
      <w:r>
        <w:lastRenderedPageBreak/>
        <w:t>INLEIDING</w:t>
      </w:r>
      <w:bookmarkEnd w:id="0"/>
    </w:p>
    <w:p w:rsidR="003A0CBD" w:rsidRDefault="003A0CBD" w:rsidP="001E2BA8">
      <w:pPr>
        <w:spacing w:after="0"/>
        <w:ind w:left="0"/>
      </w:pPr>
    </w:p>
    <w:p w:rsidR="007C3111" w:rsidRPr="00C805D5" w:rsidRDefault="005E6F05" w:rsidP="00B03FEB">
      <w:pPr>
        <w:ind w:left="0"/>
        <w:rPr>
          <w:b/>
        </w:rPr>
      </w:pPr>
      <w:r w:rsidRPr="00C805D5">
        <w:rPr>
          <w:b/>
        </w:rPr>
        <w:t xml:space="preserve">Het sociaal domein gaat over </w:t>
      </w:r>
      <w:r w:rsidR="00CA0124" w:rsidRPr="00C805D5">
        <w:rPr>
          <w:b/>
        </w:rPr>
        <w:t>mensen</w:t>
      </w:r>
      <w:r w:rsidRPr="00C805D5">
        <w:rPr>
          <w:b/>
        </w:rPr>
        <w:t>. Het gaat over</w:t>
      </w:r>
      <w:r w:rsidR="00CA0124" w:rsidRPr="00C805D5">
        <w:rPr>
          <w:b/>
        </w:rPr>
        <w:t xml:space="preserve"> de </w:t>
      </w:r>
      <w:r w:rsidR="001E1366">
        <w:rPr>
          <w:b/>
        </w:rPr>
        <w:t xml:space="preserve">manier waarop zij, op hun eigen </w:t>
      </w:r>
      <w:r w:rsidR="000C69FD">
        <w:rPr>
          <w:b/>
        </w:rPr>
        <w:t>manier</w:t>
      </w:r>
      <w:r w:rsidR="001E1366">
        <w:rPr>
          <w:b/>
        </w:rPr>
        <w:t xml:space="preserve">, </w:t>
      </w:r>
      <w:r w:rsidRPr="00C805D5">
        <w:rPr>
          <w:b/>
        </w:rPr>
        <w:t>deelnemen aan de samenleving</w:t>
      </w:r>
      <w:r w:rsidR="00CA0124" w:rsidRPr="00C805D5">
        <w:rPr>
          <w:b/>
        </w:rPr>
        <w:t xml:space="preserve">. </w:t>
      </w:r>
      <w:r w:rsidR="000C69FD">
        <w:rPr>
          <w:rFonts w:eastAsia="Times New Roman" w:cs="Arial"/>
          <w:b/>
          <w:lang w:eastAsia="nl-NL"/>
        </w:rPr>
        <w:t xml:space="preserve">Wij willen dat er in die samenleving een </w:t>
      </w:r>
      <w:r w:rsidR="00413AA9" w:rsidRPr="00C805D5">
        <w:rPr>
          <w:rFonts w:eastAsia="Times New Roman" w:cs="Arial"/>
          <w:b/>
          <w:lang w:eastAsia="nl-NL"/>
        </w:rPr>
        <w:t>pl</w:t>
      </w:r>
      <w:r w:rsidR="005401FD">
        <w:rPr>
          <w:rFonts w:eastAsia="Times New Roman" w:cs="Arial"/>
          <w:b/>
          <w:lang w:eastAsia="nl-NL"/>
        </w:rPr>
        <w:t>aats</w:t>
      </w:r>
      <w:r w:rsidR="00413AA9" w:rsidRPr="00C805D5">
        <w:rPr>
          <w:rFonts w:eastAsia="Times New Roman" w:cs="Arial"/>
          <w:b/>
          <w:lang w:eastAsia="nl-NL"/>
        </w:rPr>
        <w:t xml:space="preserve"> is voor iedereen, </w:t>
      </w:r>
      <w:r w:rsidR="005401FD">
        <w:rPr>
          <w:rFonts w:eastAsia="Times New Roman" w:cs="Arial"/>
          <w:b/>
          <w:lang w:eastAsia="nl-NL"/>
        </w:rPr>
        <w:t>dat</w:t>
      </w:r>
      <w:r w:rsidR="00413AA9" w:rsidRPr="00C805D5">
        <w:rPr>
          <w:rFonts w:eastAsia="Times New Roman" w:cs="Arial"/>
          <w:b/>
          <w:lang w:eastAsia="nl-NL"/>
        </w:rPr>
        <w:t xml:space="preserve"> mensen betrokken zijn bij elkaar en verantwoordelijkheid </w:t>
      </w:r>
      <w:r w:rsidRPr="00C805D5">
        <w:rPr>
          <w:rFonts w:eastAsia="Times New Roman" w:cs="Arial"/>
          <w:b/>
          <w:lang w:eastAsia="nl-NL"/>
        </w:rPr>
        <w:t xml:space="preserve">nemen </w:t>
      </w:r>
      <w:r w:rsidR="003B692E">
        <w:rPr>
          <w:rFonts w:eastAsia="Times New Roman" w:cs="Arial"/>
          <w:b/>
          <w:lang w:eastAsia="nl-NL"/>
        </w:rPr>
        <w:t xml:space="preserve">voor een </w:t>
      </w:r>
      <w:r w:rsidR="00413AA9" w:rsidRPr="00C805D5">
        <w:rPr>
          <w:rFonts w:eastAsia="Times New Roman" w:cs="Arial"/>
          <w:b/>
          <w:lang w:eastAsia="nl-NL"/>
        </w:rPr>
        <w:t>prettig</w:t>
      </w:r>
      <w:r w:rsidR="003B692E">
        <w:rPr>
          <w:rFonts w:eastAsia="Times New Roman" w:cs="Arial"/>
          <w:b/>
          <w:lang w:eastAsia="nl-NL"/>
        </w:rPr>
        <w:t xml:space="preserve"> en zo zelfstandig mogelijk samen leven in </w:t>
      </w:r>
      <w:r w:rsidR="00413AA9" w:rsidRPr="00C805D5">
        <w:rPr>
          <w:rFonts w:eastAsia="Times New Roman" w:cs="Arial"/>
          <w:b/>
          <w:lang w:eastAsia="nl-NL"/>
        </w:rPr>
        <w:t>Leiderdorp.</w:t>
      </w:r>
      <w:r w:rsidRPr="00C805D5">
        <w:rPr>
          <w:rFonts w:eastAsia="Times New Roman" w:cs="Arial"/>
          <w:b/>
          <w:lang w:eastAsia="nl-NL"/>
        </w:rPr>
        <w:t xml:space="preserve"> </w:t>
      </w:r>
    </w:p>
    <w:p w:rsidR="007F42D0" w:rsidRPr="003A0CBD" w:rsidRDefault="007D68E2" w:rsidP="003A0CBD">
      <w:pPr>
        <w:pStyle w:val="Kop2"/>
        <w:spacing w:before="100" w:beforeAutospacing="1"/>
      </w:pPr>
      <w:bookmarkStart w:id="1" w:name="_Toc482772587"/>
      <w:r>
        <w:t>Terugblik</w:t>
      </w:r>
      <w:bookmarkEnd w:id="1"/>
    </w:p>
    <w:p w:rsidR="007D68E2" w:rsidRDefault="007D68E2" w:rsidP="003A0CBD">
      <w:pPr>
        <w:spacing w:after="0"/>
        <w:ind w:left="0"/>
        <w:rPr>
          <w:rFonts w:eastAsia="Times New Roman" w:cs="Arial"/>
          <w:lang w:eastAsia="nl-NL"/>
        </w:rPr>
      </w:pPr>
      <w:r>
        <w:rPr>
          <w:rFonts w:eastAsia="Times New Roman" w:cs="Arial"/>
          <w:lang w:eastAsia="nl-NL"/>
        </w:rPr>
        <w:t xml:space="preserve">Sinds 1 januari 2015 is de gemeente verantwoordelijk voor bijna alle maatschappelijke ondersteuning aan haar inwoners. </w:t>
      </w:r>
      <w:r w:rsidR="00923BC0">
        <w:rPr>
          <w:rFonts w:eastAsia="Times New Roman" w:cs="Arial"/>
          <w:lang w:eastAsia="nl-NL"/>
        </w:rPr>
        <w:t>Vanaf die datum heeft de Rijksoverheid een groot aantal taken op het gebied van de jeugdhulp, passend onderwijs, dagbesteding en begeleiding en werk en inkomen naar de gemeente overgedragen.</w:t>
      </w:r>
    </w:p>
    <w:p w:rsidR="00923BC0" w:rsidRDefault="00923BC0" w:rsidP="003A0CBD">
      <w:pPr>
        <w:spacing w:after="0"/>
        <w:ind w:left="0"/>
        <w:rPr>
          <w:rFonts w:eastAsia="Times New Roman" w:cs="Arial"/>
          <w:lang w:eastAsia="nl-NL"/>
        </w:rPr>
      </w:pPr>
    </w:p>
    <w:p w:rsidR="00C805D5" w:rsidRDefault="00923BC0" w:rsidP="003A0CBD">
      <w:pPr>
        <w:spacing w:after="0"/>
        <w:ind w:left="0"/>
        <w:rPr>
          <w:rFonts w:eastAsia="Times New Roman" w:cs="Arial"/>
          <w:lang w:eastAsia="nl-NL"/>
        </w:rPr>
      </w:pPr>
      <w:r>
        <w:rPr>
          <w:rFonts w:eastAsia="Times New Roman" w:cs="Arial"/>
          <w:lang w:eastAsia="nl-NL"/>
        </w:rPr>
        <w:t>Als voorbereiding hierop hebben wij b</w:t>
      </w:r>
      <w:r w:rsidR="002E2947">
        <w:rPr>
          <w:rFonts w:eastAsia="Times New Roman" w:cs="Arial"/>
          <w:lang w:eastAsia="nl-NL"/>
        </w:rPr>
        <w:t xml:space="preserve">egin 2014 in de </w:t>
      </w:r>
      <w:r w:rsidR="00B94D61">
        <w:rPr>
          <w:rFonts w:eastAsia="Times New Roman" w:cs="Arial"/>
          <w:lang w:eastAsia="nl-NL"/>
        </w:rPr>
        <w:t>m</w:t>
      </w:r>
      <w:r w:rsidR="002E2947">
        <w:rPr>
          <w:rFonts w:eastAsia="Times New Roman" w:cs="Arial"/>
          <w:lang w:eastAsia="nl-NL"/>
        </w:rPr>
        <w:t xml:space="preserve">aatschappelijke structuurvisie </w:t>
      </w:r>
      <w:r w:rsidR="000C69FD">
        <w:rPr>
          <w:rFonts w:eastAsia="Times New Roman" w:cs="Arial"/>
          <w:lang w:eastAsia="nl-NL"/>
        </w:rPr>
        <w:t>‘</w:t>
      </w:r>
      <w:r w:rsidR="002E2947" w:rsidRPr="002C2F23">
        <w:rPr>
          <w:rFonts w:eastAsia="Times New Roman" w:cs="Arial"/>
          <w:i/>
          <w:lang w:eastAsia="nl-NL"/>
        </w:rPr>
        <w:t>Wij, Leiderdorp</w:t>
      </w:r>
      <w:r w:rsidR="000C69FD">
        <w:rPr>
          <w:rFonts w:eastAsia="Times New Roman" w:cs="Arial"/>
          <w:i/>
          <w:lang w:eastAsia="nl-NL"/>
        </w:rPr>
        <w:t>’</w:t>
      </w:r>
      <w:r w:rsidR="00E56D15">
        <w:rPr>
          <w:rFonts w:eastAsia="Times New Roman" w:cs="Arial"/>
          <w:lang w:eastAsia="nl-NL"/>
        </w:rPr>
        <w:t xml:space="preserve"> (MSV)</w:t>
      </w:r>
      <w:r w:rsidR="002E2947">
        <w:rPr>
          <w:rFonts w:eastAsia="Times New Roman" w:cs="Arial"/>
          <w:lang w:eastAsia="nl-NL"/>
        </w:rPr>
        <w:t xml:space="preserve"> onze ambities voor het </w:t>
      </w:r>
      <w:r w:rsidR="00B01707">
        <w:rPr>
          <w:rFonts w:eastAsia="Times New Roman" w:cs="Arial"/>
          <w:lang w:eastAsia="nl-NL"/>
        </w:rPr>
        <w:t xml:space="preserve">sociaal </w:t>
      </w:r>
      <w:r w:rsidR="002E2947">
        <w:rPr>
          <w:rFonts w:eastAsia="Times New Roman" w:cs="Arial"/>
          <w:lang w:eastAsia="nl-NL"/>
        </w:rPr>
        <w:t xml:space="preserve">domein vastgelegd. </w:t>
      </w:r>
      <w:r w:rsidR="009935AE">
        <w:rPr>
          <w:rFonts w:eastAsia="Times New Roman" w:cs="Arial"/>
          <w:lang w:eastAsia="nl-NL"/>
        </w:rPr>
        <w:t>Aan de hand van deze ambities hebben wij acht kaders geformuleerd (</w:t>
      </w:r>
      <w:r w:rsidR="005612E7" w:rsidRPr="00653996">
        <w:rPr>
          <w:rFonts w:eastAsia="Times New Roman" w:cs="Arial"/>
          <w:lang w:eastAsia="nl-NL"/>
        </w:rPr>
        <w:t>bijlage</w:t>
      </w:r>
      <w:r w:rsidR="00653996">
        <w:rPr>
          <w:rFonts w:eastAsia="Times New Roman" w:cs="Arial"/>
          <w:lang w:eastAsia="nl-NL"/>
        </w:rPr>
        <w:t xml:space="preserve"> 1</w:t>
      </w:r>
      <w:r w:rsidR="009935AE">
        <w:rPr>
          <w:rFonts w:eastAsia="Times New Roman" w:cs="Arial"/>
          <w:lang w:eastAsia="nl-NL"/>
        </w:rPr>
        <w:t>).</w:t>
      </w:r>
      <w:r w:rsidR="005612E7">
        <w:rPr>
          <w:rFonts w:eastAsia="Times New Roman" w:cs="Arial"/>
          <w:lang w:eastAsia="nl-NL"/>
        </w:rPr>
        <w:t xml:space="preserve"> Deze kaders bieden een leidraad </w:t>
      </w:r>
      <w:r w:rsidR="00EF3695">
        <w:rPr>
          <w:rFonts w:eastAsia="Times New Roman" w:cs="Arial"/>
          <w:lang w:eastAsia="nl-NL"/>
        </w:rPr>
        <w:t xml:space="preserve">hoe om te gaan met </w:t>
      </w:r>
      <w:r w:rsidR="005612E7">
        <w:rPr>
          <w:rFonts w:eastAsia="Times New Roman" w:cs="Arial"/>
          <w:lang w:eastAsia="nl-NL"/>
        </w:rPr>
        <w:t>vraagstukken in het sociaal domein.</w:t>
      </w:r>
      <w:r w:rsidR="009935AE">
        <w:rPr>
          <w:rFonts w:eastAsia="Times New Roman" w:cs="Arial"/>
          <w:lang w:eastAsia="nl-NL"/>
        </w:rPr>
        <w:t xml:space="preserve"> </w:t>
      </w:r>
      <w:r w:rsidR="00EF3695">
        <w:rPr>
          <w:rFonts w:eastAsia="Times New Roman" w:cs="Arial"/>
          <w:lang w:eastAsia="nl-NL"/>
        </w:rPr>
        <w:t xml:space="preserve">Ook hebben we in </w:t>
      </w:r>
      <w:r w:rsidR="006F207A">
        <w:rPr>
          <w:rFonts w:eastAsia="Times New Roman" w:cs="Arial"/>
          <w:lang w:eastAsia="nl-NL"/>
        </w:rPr>
        <w:t xml:space="preserve"> 2014</w:t>
      </w:r>
      <w:r w:rsidR="00EF3695">
        <w:rPr>
          <w:rFonts w:eastAsia="Times New Roman" w:cs="Arial"/>
          <w:lang w:eastAsia="nl-NL"/>
        </w:rPr>
        <w:t xml:space="preserve"> </w:t>
      </w:r>
      <w:r w:rsidR="00513516">
        <w:rPr>
          <w:rFonts w:eastAsia="Times New Roman" w:cs="Arial"/>
          <w:lang w:eastAsia="nl-NL"/>
        </w:rPr>
        <w:t>onze</w:t>
      </w:r>
      <w:r w:rsidR="001428A7">
        <w:rPr>
          <w:rFonts w:eastAsia="Times New Roman" w:cs="Arial"/>
          <w:lang w:eastAsia="nl-NL"/>
        </w:rPr>
        <w:t xml:space="preserve"> v</w:t>
      </w:r>
      <w:r w:rsidR="001428A7" w:rsidRPr="00017572">
        <w:rPr>
          <w:rFonts w:eastAsia="Times New Roman" w:cs="Arial"/>
          <w:lang w:eastAsia="nl-NL"/>
        </w:rPr>
        <w:t>isie op het sociaal domein opgesteld</w:t>
      </w:r>
      <w:r w:rsidR="001428A7" w:rsidRPr="00017572">
        <w:rPr>
          <w:rFonts w:eastAsia="Times New Roman" w:cs="Arial"/>
          <w:vertAlign w:val="superscript"/>
          <w:lang w:eastAsia="nl-NL"/>
        </w:rPr>
        <w:footnoteReference w:id="1"/>
      </w:r>
      <w:r w:rsidR="001E2BA8">
        <w:rPr>
          <w:rFonts w:eastAsia="Times New Roman" w:cs="Arial"/>
          <w:lang w:eastAsia="nl-NL"/>
        </w:rPr>
        <w:t xml:space="preserve">. </w:t>
      </w:r>
      <w:r w:rsidR="00D51220">
        <w:rPr>
          <w:rFonts w:eastAsia="Times New Roman" w:cs="Arial"/>
          <w:lang w:eastAsia="nl-NL"/>
        </w:rPr>
        <w:t xml:space="preserve">Deze visie heeft als uitgangspunt dat iedereen </w:t>
      </w:r>
      <w:r w:rsidR="000C69FD">
        <w:rPr>
          <w:rFonts w:eastAsia="Times New Roman" w:cs="Arial"/>
          <w:lang w:eastAsia="nl-NL"/>
        </w:rPr>
        <w:t>‘</w:t>
      </w:r>
      <w:r w:rsidR="00D51220">
        <w:rPr>
          <w:rFonts w:eastAsia="Times New Roman" w:cs="Arial"/>
          <w:lang w:eastAsia="nl-NL"/>
        </w:rPr>
        <w:t>mee kan doen</w:t>
      </w:r>
      <w:r w:rsidR="000C69FD">
        <w:rPr>
          <w:rFonts w:eastAsia="Times New Roman" w:cs="Arial"/>
          <w:lang w:eastAsia="nl-NL"/>
        </w:rPr>
        <w:t>’</w:t>
      </w:r>
      <w:r w:rsidR="00467BC8">
        <w:rPr>
          <w:rFonts w:eastAsia="Times New Roman" w:cs="Arial"/>
          <w:lang w:eastAsia="nl-NL"/>
        </w:rPr>
        <w:t xml:space="preserve">. </w:t>
      </w:r>
      <w:r w:rsidR="00D51220">
        <w:rPr>
          <w:rFonts w:eastAsia="Times New Roman" w:cs="Arial"/>
          <w:lang w:eastAsia="nl-NL"/>
        </w:rPr>
        <w:t xml:space="preserve">Vanwege inhoudelijke en financiële </w:t>
      </w:r>
      <w:r w:rsidR="00D51220">
        <w:rPr>
          <w:rFonts w:eastAsia="Times New Roman" w:cs="Arial"/>
          <w:lang w:eastAsia="nl-NL"/>
        </w:rPr>
        <w:lastRenderedPageBreak/>
        <w:t xml:space="preserve">afwegingen </w:t>
      </w:r>
      <w:r w:rsidR="00873C4E">
        <w:rPr>
          <w:rStyle w:val="Voetnootmarkering"/>
          <w:rFonts w:eastAsia="Times New Roman" w:cs="Arial"/>
          <w:lang w:eastAsia="nl-NL"/>
        </w:rPr>
        <w:footnoteReference w:id="2"/>
      </w:r>
      <w:r w:rsidR="00873C4E">
        <w:rPr>
          <w:rFonts w:eastAsia="Times New Roman" w:cs="Arial"/>
          <w:lang w:eastAsia="nl-NL"/>
        </w:rPr>
        <w:t xml:space="preserve"> </w:t>
      </w:r>
      <w:r w:rsidR="006C1B2C">
        <w:rPr>
          <w:rFonts w:eastAsia="Times New Roman" w:cs="Arial"/>
          <w:lang w:eastAsia="nl-NL"/>
        </w:rPr>
        <w:t xml:space="preserve">hebben wij ons </w:t>
      </w:r>
      <w:r w:rsidR="00467BC8">
        <w:rPr>
          <w:rFonts w:eastAsia="Times New Roman" w:cs="Arial"/>
          <w:lang w:eastAsia="nl-NL"/>
        </w:rPr>
        <w:t>ten</w:t>
      </w:r>
      <w:r w:rsidR="006C1B2C">
        <w:rPr>
          <w:rFonts w:eastAsia="Times New Roman" w:cs="Arial"/>
          <w:lang w:eastAsia="nl-NL"/>
        </w:rPr>
        <w:t xml:space="preserve"> doel gesteld </w:t>
      </w:r>
      <w:r w:rsidR="00EF3695">
        <w:rPr>
          <w:rFonts w:eastAsia="Times New Roman" w:cs="Arial"/>
          <w:lang w:eastAsia="nl-NL"/>
        </w:rPr>
        <w:t xml:space="preserve">om </w:t>
      </w:r>
      <w:r w:rsidR="006C1B2C">
        <w:rPr>
          <w:rFonts w:eastAsia="Times New Roman" w:cs="Arial"/>
          <w:lang w:eastAsia="nl-NL"/>
        </w:rPr>
        <w:t xml:space="preserve">het sociaal domein </w:t>
      </w:r>
      <w:r w:rsidR="00D95D43">
        <w:rPr>
          <w:rFonts w:eastAsia="Times New Roman" w:cs="Arial"/>
          <w:lang w:eastAsia="nl-NL"/>
        </w:rPr>
        <w:t xml:space="preserve">te transformeren </w:t>
      </w:r>
      <w:r w:rsidR="00161B04" w:rsidRPr="001E1366">
        <w:rPr>
          <w:rFonts w:eastAsia="Times New Roman" w:cs="Arial"/>
          <w:lang w:eastAsia="nl-NL"/>
        </w:rPr>
        <w:t xml:space="preserve">en </w:t>
      </w:r>
      <w:r w:rsidR="00EF3695">
        <w:rPr>
          <w:rFonts w:eastAsia="Times New Roman" w:cs="Arial"/>
          <w:lang w:eastAsia="nl-NL"/>
        </w:rPr>
        <w:t>(</w:t>
      </w:r>
      <w:r w:rsidR="00D95D43" w:rsidRPr="001E1366">
        <w:rPr>
          <w:rFonts w:eastAsia="Times New Roman" w:cs="Arial"/>
          <w:lang w:eastAsia="nl-NL"/>
        </w:rPr>
        <w:t>mogelijk</w:t>
      </w:r>
      <w:r w:rsidR="00EF3695">
        <w:rPr>
          <w:rFonts w:eastAsia="Times New Roman" w:cs="Arial"/>
          <w:lang w:eastAsia="nl-NL"/>
        </w:rPr>
        <w:t>)</w:t>
      </w:r>
      <w:r w:rsidR="00D95D43" w:rsidRPr="001E1366">
        <w:rPr>
          <w:rFonts w:eastAsia="Times New Roman" w:cs="Arial"/>
          <w:lang w:eastAsia="nl-NL"/>
        </w:rPr>
        <w:t xml:space="preserve"> te </w:t>
      </w:r>
      <w:r w:rsidR="00946F7C" w:rsidRPr="001E1366">
        <w:rPr>
          <w:rFonts w:eastAsia="Times New Roman" w:cs="Arial"/>
          <w:lang w:eastAsia="nl-NL"/>
        </w:rPr>
        <w:t>innoveren</w:t>
      </w:r>
      <w:r w:rsidR="001E1366" w:rsidRPr="001E1366">
        <w:rPr>
          <w:rFonts w:eastAsia="Times New Roman" w:cs="Arial"/>
          <w:lang w:eastAsia="nl-NL"/>
        </w:rPr>
        <w:t>.</w:t>
      </w:r>
      <w:r w:rsidR="005454FF">
        <w:rPr>
          <w:rFonts w:eastAsia="Times New Roman" w:cs="Arial"/>
          <w:lang w:eastAsia="nl-NL"/>
        </w:rPr>
        <w:t xml:space="preserve"> </w:t>
      </w:r>
    </w:p>
    <w:p w:rsidR="00C805D5" w:rsidRDefault="00C805D5" w:rsidP="003A0CBD">
      <w:pPr>
        <w:spacing w:after="0"/>
        <w:ind w:left="0"/>
        <w:rPr>
          <w:rFonts w:eastAsia="Times New Roman" w:cs="Arial"/>
          <w:lang w:eastAsia="nl-NL"/>
        </w:rPr>
      </w:pPr>
    </w:p>
    <w:p w:rsidR="006C1B2C" w:rsidRDefault="00513516" w:rsidP="003A0CBD">
      <w:pPr>
        <w:spacing w:after="0"/>
        <w:ind w:left="0"/>
        <w:rPr>
          <w:rFonts w:eastAsia="Times New Roman" w:cs="Arial"/>
          <w:lang w:eastAsia="nl-NL"/>
        </w:rPr>
      </w:pPr>
      <w:r>
        <w:rPr>
          <w:rFonts w:eastAsia="Times New Roman" w:cs="Arial"/>
          <w:lang w:eastAsia="nl-NL"/>
        </w:rPr>
        <w:t xml:space="preserve">Onze prioriteit </w:t>
      </w:r>
      <w:r w:rsidR="00447334">
        <w:rPr>
          <w:rFonts w:eastAsia="Times New Roman" w:cs="Arial"/>
          <w:lang w:eastAsia="nl-NL"/>
        </w:rPr>
        <w:t xml:space="preserve">lag </w:t>
      </w:r>
      <w:r>
        <w:rPr>
          <w:rFonts w:eastAsia="Times New Roman" w:cs="Arial"/>
          <w:lang w:eastAsia="nl-NL"/>
        </w:rPr>
        <w:t xml:space="preserve">de afgelopen jaren </w:t>
      </w:r>
      <w:r w:rsidR="00E36C92">
        <w:rPr>
          <w:rFonts w:eastAsia="Times New Roman" w:cs="Arial"/>
          <w:lang w:eastAsia="nl-NL"/>
        </w:rPr>
        <w:t>bij het op peil houden</w:t>
      </w:r>
      <w:r>
        <w:rPr>
          <w:rFonts w:eastAsia="Times New Roman" w:cs="Arial"/>
          <w:lang w:eastAsia="nl-NL"/>
        </w:rPr>
        <w:t xml:space="preserve"> van de ondersteuning die inwoners ontvangen, het spreken van </w:t>
      </w:r>
      <w:r w:rsidR="00E36C92">
        <w:rPr>
          <w:rFonts w:eastAsia="Times New Roman" w:cs="Arial"/>
          <w:lang w:eastAsia="nl-NL"/>
        </w:rPr>
        <w:t>zoveel mogelijk Leiderdorpers</w:t>
      </w:r>
      <w:r>
        <w:rPr>
          <w:rFonts w:eastAsia="Times New Roman" w:cs="Arial"/>
          <w:lang w:eastAsia="nl-NL"/>
        </w:rPr>
        <w:t xml:space="preserve">, het inrichten </w:t>
      </w:r>
      <w:r w:rsidR="00E36C92">
        <w:rPr>
          <w:rFonts w:eastAsia="Times New Roman" w:cs="Arial"/>
          <w:lang w:eastAsia="nl-NL"/>
        </w:rPr>
        <w:t>van en werken met nieuwe</w:t>
      </w:r>
      <w:r>
        <w:rPr>
          <w:rFonts w:eastAsia="Times New Roman" w:cs="Arial"/>
          <w:lang w:eastAsia="nl-NL"/>
        </w:rPr>
        <w:t xml:space="preserve"> teams</w:t>
      </w:r>
      <w:r w:rsidR="00C93341">
        <w:rPr>
          <w:rFonts w:eastAsia="Times New Roman" w:cs="Arial"/>
          <w:lang w:eastAsia="nl-NL"/>
        </w:rPr>
        <w:t xml:space="preserve"> (het Sociaal Team Leiderdorp en het Jeugd- en Gezinsteam</w:t>
      </w:r>
      <w:r w:rsidR="007B4E82">
        <w:rPr>
          <w:rStyle w:val="Voetnootmarkering"/>
          <w:rFonts w:eastAsia="Times New Roman" w:cs="Arial"/>
          <w:lang w:eastAsia="nl-NL"/>
        </w:rPr>
        <w:footnoteReference w:id="3"/>
      </w:r>
      <w:r w:rsidR="00C93341">
        <w:rPr>
          <w:rFonts w:eastAsia="Times New Roman" w:cs="Arial"/>
          <w:lang w:eastAsia="nl-NL"/>
        </w:rPr>
        <w:t xml:space="preserve">) </w:t>
      </w:r>
      <w:r>
        <w:rPr>
          <w:rFonts w:eastAsia="Times New Roman" w:cs="Arial"/>
          <w:lang w:eastAsia="nl-NL"/>
        </w:rPr>
        <w:t xml:space="preserve"> en het voeren van gesprekken met zorgaanbieders en andere maatschappelijke partners. </w:t>
      </w:r>
      <w:r w:rsidR="0098112E">
        <w:rPr>
          <w:rFonts w:eastAsia="Times New Roman" w:cs="Arial"/>
          <w:lang w:eastAsia="nl-NL"/>
        </w:rPr>
        <w:t>V</w:t>
      </w:r>
      <w:r w:rsidR="006C1B2C">
        <w:rPr>
          <w:rFonts w:eastAsia="Times New Roman" w:cs="Arial"/>
          <w:lang w:eastAsia="nl-NL"/>
        </w:rPr>
        <w:t xml:space="preserve">an </w:t>
      </w:r>
      <w:r w:rsidR="00BC4AEE">
        <w:rPr>
          <w:rFonts w:eastAsia="Times New Roman" w:cs="Arial"/>
          <w:lang w:eastAsia="nl-NL"/>
        </w:rPr>
        <w:t>echt</w:t>
      </w:r>
      <w:r w:rsidR="00620CA7">
        <w:rPr>
          <w:rFonts w:eastAsia="Times New Roman" w:cs="Arial"/>
          <w:lang w:eastAsia="nl-NL"/>
        </w:rPr>
        <w:t>e</w:t>
      </w:r>
      <w:r w:rsidR="00BC4AEE">
        <w:rPr>
          <w:rFonts w:eastAsia="Times New Roman" w:cs="Arial"/>
          <w:lang w:eastAsia="nl-NL"/>
        </w:rPr>
        <w:t xml:space="preserve"> nieuwe </w:t>
      </w:r>
      <w:r w:rsidR="00DB772D">
        <w:rPr>
          <w:rFonts w:eastAsia="Times New Roman" w:cs="Arial"/>
          <w:lang w:eastAsia="nl-NL"/>
        </w:rPr>
        <w:t>vormen van ondersteuning</w:t>
      </w:r>
      <w:r w:rsidR="00D95D43">
        <w:rPr>
          <w:rFonts w:eastAsia="Times New Roman" w:cs="Arial"/>
          <w:lang w:eastAsia="nl-NL"/>
        </w:rPr>
        <w:t>, innovatie of transformatie</w:t>
      </w:r>
      <w:r w:rsidR="006C1B2C">
        <w:rPr>
          <w:rFonts w:eastAsia="Times New Roman" w:cs="Arial"/>
          <w:lang w:eastAsia="nl-NL"/>
        </w:rPr>
        <w:t xml:space="preserve"> is</w:t>
      </w:r>
      <w:r w:rsidR="00BC4AEE">
        <w:rPr>
          <w:rFonts w:eastAsia="Times New Roman" w:cs="Arial"/>
          <w:lang w:eastAsia="nl-NL"/>
        </w:rPr>
        <w:t xml:space="preserve"> eigenlijk</w:t>
      </w:r>
      <w:r w:rsidR="006C1B2C">
        <w:rPr>
          <w:rFonts w:eastAsia="Times New Roman" w:cs="Arial"/>
          <w:lang w:eastAsia="nl-NL"/>
        </w:rPr>
        <w:t xml:space="preserve"> nog geen sprake.</w:t>
      </w:r>
      <w:r w:rsidR="00C805D5">
        <w:rPr>
          <w:rFonts w:eastAsia="Times New Roman" w:cs="Arial"/>
          <w:lang w:eastAsia="nl-NL"/>
        </w:rPr>
        <w:t xml:space="preserve"> </w:t>
      </w:r>
      <w:r w:rsidR="00DB772D">
        <w:rPr>
          <w:rFonts w:eastAsia="Times New Roman" w:cs="Arial"/>
          <w:lang w:eastAsia="nl-NL"/>
        </w:rPr>
        <w:t>We</w:t>
      </w:r>
      <w:r w:rsidR="00696DDE">
        <w:rPr>
          <w:rFonts w:eastAsia="Times New Roman" w:cs="Arial"/>
          <w:lang w:eastAsia="nl-NL"/>
        </w:rPr>
        <w:t xml:space="preserve"> </w:t>
      </w:r>
      <w:r w:rsidR="00620CA7">
        <w:rPr>
          <w:rFonts w:eastAsia="Times New Roman" w:cs="Arial"/>
          <w:lang w:eastAsia="nl-NL"/>
        </w:rPr>
        <w:t>beseffen</w:t>
      </w:r>
      <w:r w:rsidR="00696DDE">
        <w:rPr>
          <w:rFonts w:eastAsia="Times New Roman" w:cs="Arial"/>
          <w:lang w:eastAsia="nl-NL"/>
        </w:rPr>
        <w:t xml:space="preserve"> </w:t>
      </w:r>
      <w:r w:rsidR="00620CA7">
        <w:rPr>
          <w:rFonts w:eastAsia="Times New Roman" w:cs="Arial"/>
          <w:lang w:eastAsia="nl-NL"/>
        </w:rPr>
        <w:t>dat inwoners nog te vaak hun verhaal op verschil</w:t>
      </w:r>
      <w:r w:rsidR="00655820">
        <w:rPr>
          <w:rFonts w:eastAsia="Times New Roman" w:cs="Arial"/>
          <w:lang w:eastAsia="nl-NL"/>
        </w:rPr>
        <w:t xml:space="preserve">lende plaatsen moeten vertellen en </w:t>
      </w:r>
      <w:r w:rsidR="00620CA7">
        <w:rPr>
          <w:rFonts w:eastAsia="Times New Roman" w:cs="Arial"/>
          <w:lang w:eastAsia="nl-NL"/>
        </w:rPr>
        <w:t xml:space="preserve"> dat we de o</w:t>
      </w:r>
      <w:r w:rsidR="00655820">
        <w:rPr>
          <w:rFonts w:eastAsia="Times New Roman" w:cs="Arial"/>
          <w:lang w:eastAsia="nl-NL"/>
        </w:rPr>
        <w:t>ndersteuning die</w:t>
      </w:r>
      <w:r w:rsidR="00620CA7">
        <w:rPr>
          <w:rFonts w:eastAsia="Times New Roman" w:cs="Arial"/>
          <w:lang w:eastAsia="nl-NL"/>
        </w:rPr>
        <w:t xml:space="preserve"> tussen de Jeugdwet en de Wmo </w:t>
      </w:r>
      <w:r w:rsidR="00655820">
        <w:rPr>
          <w:rFonts w:eastAsia="Times New Roman" w:cs="Arial"/>
          <w:lang w:eastAsia="nl-NL"/>
        </w:rPr>
        <w:t xml:space="preserve">valt </w:t>
      </w:r>
      <w:r w:rsidR="00620CA7">
        <w:rPr>
          <w:rFonts w:eastAsia="Times New Roman" w:cs="Arial"/>
          <w:lang w:eastAsia="nl-NL"/>
        </w:rPr>
        <w:t>nog niet altijd soepel kunnen laten verlopen</w:t>
      </w:r>
      <w:r w:rsidR="00655820">
        <w:rPr>
          <w:rFonts w:eastAsia="Times New Roman" w:cs="Arial"/>
          <w:lang w:eastAsia="nl-NL"/>
        </w:rPr>
        <w:t>. W</w:t>
      </w:r>
      <w:r w:rsidR="00620CA7">
        <w:rPr>
          <w:rFonts w:eastAsia="Times New Roman" w:cs="Arial"/>
          <w:lang w:eastAsia="nl-NL"/>
        </w:rPr>
        <w:t xml:space="preserve">e </w:t>
      </w:r>
      <w:r w:rsidR="00655820">
        <w:rPr>
          <w:rFonts w:eastAsia="Times New Roman" w:cs="Arial"/>
          <w:lang w:eastAsia="nl-NL"/>
        </w:rPr>
        <w:t xml:space="preserve">zetten nog onvoldoende in op het </w:t>
      </w:r>
      <w:r w:rsidR="0098112E">
        <w:rPr>
          <w:rFonts w:eastAsia="Times New Roman" w:cs="Arial"/>
          <w:lang w:eastAsia="nl-NL"/>
        </w:rPr>
        <w:t>voorkomen van problemen</w:t>
      </w:r>
      <w:r>
        <w:rPr>
          <w:rFonts w:eastAsia="Times New Roman" w:cs="Arial"/>
          <w:lang w:eastAsia="nl-NL"/>
        </w:rPr>
        <w:t xml:space="preserve"> </w:t>
      </w:r>
      <w:r w:rsidR="00655820">
        <w:rPr>
          <w:rFonts w:eastAsia="Times New Roman" w:cs="Arial"/>
          <w:lang w:eastAsia="nl-NL"/>
        </w:rPr>
        <w:t xml:space="preserve">door </w:t>
      </w:r>
      <w:r w:rsidR="0098112E">
        <w:rPr>
          <w:rFonts w:eastAsia="Times New Roman" w:cs="Arial"/>
          <w:lang w:eastAsia="nl-NL"/>
        </w:rPr>
        <w:t>het gebruik van</w:t>
      </w:r>
      <w:r w:rsidR="00620CA7">
        <w:rPr>
          <w:rFonts w:eastAsia="Times New Roman" w:cs="Arial"/>
          <w:lang w:eastAsia="nl-NL"/>
        </w:rPr>
        <w:t xml:space="preserve"> algemene voorzieningen</w:t>
      </w:r>
      <w:r w:rsidR="0098112E">
        <w:rPr>
          <w:rFonts w:eastAsia="Times New Roman" w:cs="Arial"/>
          <w:lang w:eastAsia="nl-NL"/>
        </w:rPr>
        <w:t>.</w:t>
      </w:r>
      <w:r w:rsidR="00620CA7">
        <w:rPr>
          <w:rFonts w:eastAsia="Times New Roman" w:cs="Arial"/>
          <w:lang w:eastAsia="nl-NL"/>
        </w:rPr>
        <w:t xml:space="preserve"> </w:t>
      </w:r>
      <w:r w:rsidR="0098112E">
        <w:rPr>
          <w:rFonts w:eastAsia="Times New Roman" w:cs="Arial"/>
          <w:lang w:eastAsia="nl-NL"/>
        </w:rPr>
        <w:t>Ook de</w:t>
      </w:r>
      <w:r w:rsidR="00620CA7">
        <w:rPr>
          <w:rFonts w:eastAsia="Times New Roman" w:cs="Arial"/>
          <w:lang w:eastAsia="nl-NL"/>
        </w:rPr>
        <w:t xml:space="preserve"> samenwerking met onze inwoners en partners </w:t>
      </w:r>
      <w:r w:rsidR="0098112E">
        <w:rPr>
          <w:rFonts w:eastAsia="Times New Roman" w:cs="Arial"/>
          <w:lang w:eastAsia="nl-NL"/>
        </w:rPr>
        <w:t xml:space="preserve">verloopt </w:t>
      </w:r>
      <w:r w:rsidR="00655820">
        <w:rPr>
          <w:rFonts w:eastAsia="Times New Roman" w:cs="Arial"/>
          <w:lang w:eastAsia="nl-NL"/>
        </w:rPr>
        <w:t>nog niet altijd zoals we dat zouden willen</w:t>
      </w:r>
      <w:r w:rsidR="00620CA7">
        <w:rPr>
          <w:rFonts w:eastAsia="Times New Roman" w:cs="Arial"/>
          <w:lang w:eastAsia="nl-NL"/>
        </w:rPr>
        <w:t xml:space="preserve">. </w:t>
      </w:r>
      <w:r>
        <w:rPr>
          <w:rFonts w:eastAsia="Times New Roman" w:cs="Arial"/>
          <w:lang w:eastAsia="nl-NL"/>
        </w:rPr>
        <w:t xml:space="preserve">Om de </w:t>
      </w:r>
      <w:r w:rsidR="00620CA7">
        <w:rPr>
          <w:rFonts w:eastAsia="Times New Roman" w:cs="Arial"/>
          <w:lang w:eastAsia="nl-NL"/>
        </w:rPr>
        <w:t xml:space="preserve"> transformatie</w:t>
      </w:r>
      <w:r w:rsidR="00F9634B">
        <w:rPr>
          <w:rFonts w:eastAsia="Times New Roman" w:cs="Arial"/>
          <w:lang w:eastAsia="nl-NL"/>
        </w:rPr>
        <w:t xml:space="preserve"> </w:t>
      </w:r>
      <w:r w:rsidR="00655820">
        <w:rPr>
          <w:rFonts w:eastAsia="Times New Roman" w:cs="Arial"/>
          <w:lang w:eastAsia="nl-NL"/>
        </w:rPr>
        <w:t>te (kunnen) laten slagen</w:t>
      </w:r>
      <w:r>
        <w:rPr>
          <w:rFonts w:eastAsia="Times New Roman" w:cs="Arial"/>
          <w:lang w:eastAsia="nl-NL"/>
        </w:rPr>
        <w:t xml:space="preserve"> is</w:t>
      </w:r>
      <w:r w:rsidR="00F9634B">
        <w:rPr>
          <w:rFonts w:eastAsia="Times New Roman" w:cs="Arial"/>
          <w:lang w:eastAsia="nl-NL"/>
        </w:rPr>
        <w:t xml:space="preserve"> </w:t>
      </w:r>
      <w:r w:rsidR="0098112E">
        <w:rPr>
          <w:rFonts w:eastAsia="Times New Roman" w:cs="Arial"/>
          <w:lang w:eastAsia="nl-NL"/>
        </w:rPr>
        <w:t xml:space="preserve">een </w:t>
      </w:r>
      <w:r w:rsidR="00F9634B">
        <w:rPr>
          <w:rFonts w:eastAsia="Times New Roman" w:cs="Arial"/>
          <w:lang w:eastAsia="nl-NL"/>
        </w:rPr>
        <w:t>verandering nodig van denken en handelen</w:t>
      </w:r>
      <w:r w:rsidR="00655820">
        <w:rPr>
          <w:rFonts w:eastAsia="Times New Roman" w:cs="Arial"/>
          <w:lang w:eastAsia="nl-NL"/>
        </w:rPr>
        <w:t xml:space="preserve"> bij onszelf</w:t>
      </w:r>
      <w:r w:rsidR="00F9634B" w:rsidRPr="00017572">
        <w:rPr>
          <w:rFonts w:eastAsia="Times New Roman" w:cs="Arial"/>
          <w:lang w:eastAsia="nl-NL"/>
        </w:rPr>
        <w:t>, organisatie</w:t>
      </w:r>
      <w:r w:rsidR="00F9634B">
        <w:rPr>
          <w:rFonts w:eastAsia="Times New Roman" w:cs="Arial"/>
          <w:lang w:eastAsia="nl-NL"/>
        </w:rPr>
        <w:t>s</w:t>
      </w:r>
      <w:r w:rsidR="00F9634B" w:rsidRPr="00017572">
        <w:rPr>
          <w:rFonts w:eastAsia="Times New Roman" w:cs="Arial"/>
          <w:lang w:eastAsia="nl-NL"/>
        </w:rPr>
        <w:t xml:space="preserve"> en</w:t>
      </w:r>
      <w:r w:rsidR="00F9634B">
        <w:rPr>
          <w:rFonts w:eastAsia="Times New Roman" w:cs="Arial"/>
          <w:lang w:eastAsia="nl-NL"/>
        </w:rPr>
        <w:t xml:space="preserve"> </w:t>
      </w:r>
      <w:r w:rsidR="00655820">
        <w:rPr>
          <w:rFonts w:eastAsia="Times New Roman" w:cs="Arial"/>
          <w:lang w:eastAsia="nl-NL"/>
        </w:rPr>
        <w:t>inwoners</w:t>
      </w:r>
      <w:r w:rsidR="00B04B1F">
        <w:rPr>
          <w:rFonts w:eastAsia="Times New Roman" w:cs="Arial"/>
          <w:lang w:eastAsia="nl-NL"/>
        </w:rPr>
        <w:t>.</w:t>
      </w:r>
    </w:p>
    <w:p w:rsidR="00FE457C" w:rsidRPr="006C1B2C" w:rsidRDefault="006C1B2C" w:rsidP="006C1B2C">
      <w:pPr>
        <w:pStyle w:val="Kop2"/>
        <w:rPr>
          <w:rFonts w:eastAsia="Times New Roman"/>
          <w:lang w:eastAsia="nl-NL"/>
        </w:rPr>
      </w:pPr>
      <w:bookmarkStart w:id="2" w:name="_Toc482772588"/>
      <w:r>
        <w:rPr>
          <w:rFonts w:eastAsia="Times New Roman"/>
          <w:lang w:eastAsia="nl-NL"/>
        </w:rPr>
        <w:t>S</w:t>
      </w:r>
      <w:r w:rsidR="006319E9">
        <w:rPr>
          <w:rFonts w:eastAsia="Times New Roman"/>
          <w:lang w:eastAsia="nl-NL"/>
        </w:rPr>
        <w:t>ociale Agenda Leiderdorp</w:t>
      </w:r>
      <w:bookmarkEnd w:id="2"/>
    </w:p>
    <w:p w:rsidR="001C5A5A" w:rsidRDefault="00F9634B" w:rsidP="00D51220">
      <w:pPr>
        <w:ind w:left="0"/>
      </w:pPr>
      <w:r>
        <w:t xml:space="preserve">Aan de hand van de MSV en onze visie op het sociaal domein geven we </w:t>
      </w:r>
      <w:r w:rsidR="00B01030">
        <w:t>in</w:t>
      </w:r>
      <w:r w:rsidR="007F42D0">
        <w:t xml:space="preserve"> de Sociale Agenda Leiderdorp</w:t>
      </w:r>
      <w:r w:rsidR="001C51F5">
        <w:t xml:space="preserve"> </w:t>
      </w:r>
      <w:r w:rsidR="007F42D0">
        <w:t>richting aan het beleid in het sociaal do</w:t>
      </w:r>
      <w:r w:rsidR="007D6438">
        <w:t>mein voor de periode 2017</w:t>
      </w:r>
      <w:r w:rsidR="007F42D0">
        <w:t xml:space="preserve"> tot en met 2021. Dit doen we niet vanuit aparte beleidsnota’s, maar vanuit één agenda. </w:t>
      </w:r>
      <w:r w:rsidR="008559B0">
        <w:t xml:space="preserve">Dit doen we omdat we versnippering op de verschillende terreinen </w:t>
      </w:r>
      <w:r w:rsidR="008559B0">
        <w:lastRenderedPageBreak/>
        <w:t>willen voorkomen; e</w:t>
      </w:r>
      <w:r w:rsidR="007F42D0">
        <w:t xml:space="preserve">en agenda die de basis is </w:t>
      </w:r>
      <w:r w:rsidR="008559B0">
        <w:t xml:space="preserve">voor </w:t>
      </w:r>
      <w:r w:rsidR="007F42D0">
        <w:t>samenwerk</w:t>
      </w:r>
      <w:r w:rsidR="008559B0">
        <w:t>ing</w:t>
      </w:r>
      <w:r w:rsidR="007F42D0">
        <w:t xml:space="preserve"> tussen organisaties, professionals, inwoners en de gemeente</w:t>
      </w:r>
      <w:r w:rsidR="00A9262D">
        <w:t xml:space="preserve">. </w:t>
      </w:r>
      <w:r w:rsidR="008559B0">
        <w:t xml:space="preserve">De agenda is gericht op een andere manier van samenwerken die zich niet beperkt tot het eigen werkterrein of de eigen doelgroep maar die uitgaat van </w:t>
      </w:r>
      <w:r w:rsidR="00B01030">
        <w:t xml:space="preserve">een </w:t>
      </w:r>
      <w:r w:rsidR="00330543">
        <w:t xml:space="preserve">gedeeld </w:t>
      </w:r>
      <w:r w:rsidR="007F42D0">
        <w:t>verantwoordelijkheid</w:t>
      </w:r>
      <w:r w:rsidR="00B01030">
        <w:t>sgevoel</w:t>
      </w:r>
      <w:r w:rsidR="008559B0">
        <w:t xml:space="preserve"> voor alle inwoners</w:t>
      </w:r>
      <w:r w:rsidR="007F42D0">
        <w:t xml:space="preserve">. </w:t>
      </w:r>
    </w:p>
    <w:p w:rsidR="0034144D" w:rsidRDefault="008559B0" w:rsidP="00D51220">
      <w:pPr>
        <w:ind w:left="0"/>
      </w:pPr>
      <w:r>
        <w:t xml:space="preserve">De rol van de gemeente </w:t>
      </w:r>
      <w:r w:rsidR="008B2CFC">
        <w:t xml:space="preserve">verandert </w:t>
      </w:r>
      <w:r>
        <w:t>hierdoor. W</w:t>
      </w:r>
      <w:r w:rsidR="007F42D0">
        <w:t>e sturen niet langer op activiteiten</w:t>
      </w:r>
      <w:r w:rsidR="00BC4AEE">
        <w:t xml:space="preserve"> en productie</w:t>
      </w:r>
      <w:r w:rsidR="007F42D0">
        <w:t xml:space="preserve">, maar op </w:t>
      </w:r>
      <w:r w:rsidR="00520961">
        <w:t>r</w:t>
      </w:r>
      <w:r w:rsidR="00B01030">
        <w:t>esultaten</w:t>
      </w:r>
      <w:r w:rsidR="007F42D0">
        <w:t xml:space="preserve"> en effecten. </w:t>
      </w:r>
      <w:r w:rsidR="00760A04">
        <w:t>W</w:t>
      </w:r>
      <w:r w:rsidR="00BC4AEE">
        <w:t xml:space="preserve">ij </w:t>
      </w:r>
      <w:r w:rsidR="00760A04">
        <w:t xml:space="preserve">hebben </w:t>
      </w:r>
      <w:r w:rsidR="00BC4AEE">
        <w:t>vertrouwen in</w:t>
      </w:r>
      <w:r w:rsidR="00760A04">
        <w:t xml:space="preserve"> onze</w:t>
      </w:r>
      <w:r w:rsidR="00BC4AEE">
        <w:t xml:space="preserve"> inwoners en we vertrouwen op de kennis en expertise van </w:t>
      </w:r>
      <w:r w:rsidR="007371E0">
        <w:t>deskundigen</w:t>
      </w:r>
      <w:r w:rsidR="00BC4AEE">
        <w:t xml:space="preserve"> en maatschappelijke orga</w:t>
      </w:r>
      <w:r w:rsidR="007371E0">
        <w:t xml:space="preserve">nisaties. Daarom formuleren we </w:t>
      </w:r>
      <w:r w:rsidR="007371E0" w:rsidRPr="00A77EB2">
        <w:rPr>
          <w:i/>
        </w:rPr>
        <w:t>‘wat’</w:t>
      </w:r>
      <w:r w:rsidR="007371E0">
        <w:t xml:space="preserve"> we willen bereiken en niet </w:t>
      </w:r>
      <w:r w:rsidR="007371E0" w:rsidRPr="00A77EB2">
        <w:rPr>
          <w:i/>
        </w:rPr>
        <w:t>‘hoe’</w:t>
      </w:r>
      <w:r w:rsidR="00BC4AEE">
        <w:t>. We geven inwoner</w:t>
      </w:r>
      <w:r w:rsidR="00760A04">
        <w:t>s</w:t>
      </w:r>
      <w:r w:rsidR="00BC4AEE">
        <w:t xml:space="preserve"> en professional</w:t>
      </w:r>
      <w:r w:rsidR="00760A04">
        <w:t>s</w:t>
      </w:r>
      <w:r w:rsidR="00BC4AEE">
        <w:t xml:space="preserve"> </w:t>
      </w:r>
      <w:r w:rsidR="00760A04">
        <w:t xml:space="preserve">de </w:t>
      </w:r>
      <w:r w:rsidR="00BC4AEE">
        <w:t xml:space="preserve">ruimte, </w:t>
      </w:r>
      <w:r w:rsidR="00A77EB2">
        <w:t>we gaan uit van eigen verantwoordelijkheid en kunnen daardoor de bureaucratie terugdringen: meer vertrouwen</w:t>
      </w:r>
      <w:r w:rsidR="001C5A5A">
        <w:t>,</w:t>
      </w:r>
      <w:r w:rsidR="00A77EB2">
        <w:t xml:space="preserve"> minder verantwoording.</w:t>
      </w:r>
    </w:p>
    <w:p w:rsidR="009268FA" w:rsidRDefault="009268FA" w:rsidP="009268FA">
      <w:pPr>
        <w:ind w:left="0"/>
      </w:pPr>
      <w:r>
        <w:t>Dit vraagt om een verandering in denken en doen. Concreet gaat het om de volgende beweging:</w:t>
      </w:r>
    </w:p>
    <w:p w:rsidR="009268FA" w:rsidRDefault="009268FA" w:rsidP="009268FA">
      <w:pPr>
        <w:pStyle w:val="Lijstalinea"/>
        <w:numPr>
          <w:ilvl w:val="0"/>
          <w:numId w:val="17"/>
        </w:numPr>
      </w:pPr>
      <w:r>
        <w:t>van speciaal naar normaal;</w:t>
      </w:r>
    </w:p>
    <w:p w:rsidR="009268FA" w:rsidRDefault="009268FA" w:rsidP="009268FA">
      <w:pPr>
        <w:pStyle w:val="Lijstalinea"/>
        <w:numPr>
          <w:ilvl w:val="0"/>
          <w:numId w:val="17"/>
        </w:numPr>
      </w:pPr>
      <w:r>
        <w:t>van beperking naar talent;</w:t>
      </w:r>
    </w:p>
    <w:p w:rsidR="009268FA" w:rsidRDefault="009268FA" w:rsidP="009268FA">
      <w:pPr>
        <w:pStyle w:val="Lijstalinea"/>
        <w:numPr>
          <w:ilvl w:val="0"/>
          <w:numId w:val="17"/>
        </w:numPr>
      </w:pPr>
      <w:r>
        <w:t>van systeemwereld naar leefwereld;</w:t>
      </w:r>
    </w:p>
    <w:p w:rsidR="009268FA" w:rsidRDefault="009268FA" w:rsidP="009268FA">
      <w:pPr>
        <w:pStyle w:val="Lijstalinea"/>
        <w:numPr>
          <w:ilvl w:val="0"/>
          <w:numId w:val="17"/>
        </w:numPr>
      </w:pPr>
      <w:r>
        <w:t>van reactief naar proactief;</w:t>
      </w:r>
    </w:p>
    <w:p w:rsidR="009268FA" w:rsidRDefault="009268FA" w:rsidP="009268FA">
      <w:pPr>
        <w:pStyle w:val="Lijstalinea"/>
        <w:numPr>
          <w:ilvl w:val="0"/>
          <w:numId w:val="17"/>
        </w:numPr>
      </w:pPr>
      <w:r>
        <w:t>va</w:t>
      </w:r>
      <w:r w:rsidR="00C806EF">
        <w:t>n ontvangen naar wederkerigheid;</w:t>
      </w:r>
    </w:p>
    <w:p w:rsidR="009268FA" w:rsidRDefault="009268FA" w:rsidP="009268FA">
      <w:pPr>
        <w:pStyle w:val="Lijstalinea"/>
        <w:numPr>
          <w:ilvl w:val="0"/>
          <w:numId w:val="17"/>
        </w:numPr>
      </w:pPr>
      <w:r>
        <w:t>van probleem naar persoon</w:t>
      </w:r>
      <w:r w:rsidR="00C806EF">
        <w:t>;</w:t>
      </w:r>
    </w:p>
    <w:p w:rsidR="00C806EF" w:rsidRDefault="00C806EF" w:rsidP="009268FA">
      <w:pPr>
        <w:pStyle w:val="Lijstalinea"/>
        <w:numPr>
          <w:ilvl w:val="0"/>
          <w:numId w:val="17"/>
        </w:numPr>
      </w:pPr>
      <w:r>
        <w:t>van zelfredzaamheid naar samenredzaamheid.</w:t>
      </w:r>
    </w:p>
    <w:p w:rsidR="000C0873" w:rsidRDefault="000C0873" w:rsidP="000C0873">
      <w:pPr>
        <w:ind w:left="0"/>
      </w:pPr>
      <w:r>
        <w:t>Het is onze ambitie het sociaal domein te transformeren en de beweging te maken naar versterking van de basisstructuur</w:t>
      </w:r>
      <w:r w:rsidR="002B5A2F">
        <w:t xml:space="preserve"> </w:t>
      </w:r>
      <w:r w:rsidR="001C5A5A">
        <w:t xml:space="preserve">en de sociale infrastructuur </w:t>
      </w:r>
      <w:r w:rsidR="002B5A2F">
        <w:t>(zie: 2.1. het sociaal domein als piramide)</w:t>
      </w:r>
      <w:r>
        <w:t xml:space="preserve">. Dit </w:t>
      </w:r>
      <w:r>
        <w:lastRenderedPageBreak/>
        <w:t xml:space="preserve">betekent </w:t>
      </w:r>
      <w:r w:rsidR="009978FC">
        <w:t>meer inzetten op preventie om problemen, verergering of terugval te voorkomen. Inzetten op preventie zal ook, verwachten wij, het moeten inzetten van (zwaardere vormen van) specialistische ondersteuning verminderen.</w:t>
      </w:r>
    </w:p>
    <w:p w:rsidR="006746D8" w:rsidRPr="00AE6CBA" w:rsidRDefault="006319E9" w:rsidP="006746D8">
      <w:pPr>
        <w:pStyle w:val="Kop2"/>
      </w:pPr>
      <w:bookmarkStart w:id="3" w:name="_Toc482772589"/>
      <w:r w:rsidRPr="00AE6CBA">
        <w:t>Wettelijk kader</w:t>
      </w:r>
      <w:bookmarkEnd w:id="3"/>
    </w:p>
    <w:p w:rsidR="006746D8" w:rsidRPr="00AE6CBA" w:rsidRDefault="001E1A33" w:rsidP="006746D8">
      <w:pPr>
        <w:ind w:left="0"/>
      </w:pPr>
      <w:r>
        <w:t>De Sociale Agenda heeft betrekking op verschillende</w:t>
      </w:r>
      <w:r w:rsidR="004574C8" w:rsidRPr="00AE6CBA">
        <w:t xml:space="preserve"> wet- en regelgevingen, </w:t>
      </w:r>
      <w:r w:rsidR="000566B2">
        <w:t>waaronder</w:t>
      </w:r>
      <w:r w:rsidR="004574C8" w:rsidRPr="00AE6CBA">
        <w:t>:</w:t>
      </w:r>
      <w:r w:rsidR="00BD121B" w:rsidRPr="00AE6CBA">
        <w:t xml:space="preserve"> de Wet maatschappelijke ondersteuning 2015, de Participati</w:t>
      </w:r>
      <w:r w:rsidR="006E4515" w:rsidRPr="00AE6CBA">
        <w:t>e</w:t>
      </w:r>
      <w:r w:rsidR="00BD121B" w:rsidRPr="00AE6CBA">
        <w:t>wet, de Jeugdwet</w:t>
      </w:r>
      <w:r>
        <w:t xml:space="preserve"> en de</w:t>
      </w:r>
      <w:r w:rsidR="004574C8" w:rsidRPr="00AE6CBA">
        <w:t xml:space="preserve"> Wet Publieke Gezondheidszorg</w:t>
      </w:r>
      <w:r w:rsidR="006C7C0F" w:rsidRPr="00AE6CBA">
        <w:t>. We vervangen</w:t>
      </w:r>
      <w:r w:rsidR="005F70B0" w:rsidRPr="00AE6CBA">
        <w:t xml:space="preserve"> </w:t>
      </w:r>
      <w:r w:rsidR="000566B2">
        <w:t xml:space="preserve">hiermee </w:t>
      </w:r>
      <w:r w:rsidR="005F70B0" w:rsidRPr="00AE6CBA">
        <w:t>verschillende beleidsnota’</w:t>
      </w:r>
      <w:r w:rsidR="00BD121B" w:rsidRPr="00AE6CBA">
        <w:t>s</w:t>
      </w:r>
      <w:r w:rsidR="006E4515" w:rsidRPr="00AE6CBA">
        <w:t>:</w:t>
      </w:r>
    </w:p>
    <w:p w:rsidR="00D14AF0" w:rsidRPr="00AE6CBA" w:rsidRDefault="006E4515" w:rsidP="00D14AF0">
      <w:pPr>
        <w:pStyle w:val="Lijstalinea"/>
        <w:numPr>
          <w:ilvl w:val="0"/>
          <w:numId w:val="11"/>
        </w:numPr>
      </w:pPr>
      <w:r w:rsidRPr="00AE6CBA">
        <w:t>Invoering Wmo 2015</w:t>
      </w:r>
      <w:r w:rsidR="006C7C0F" w:rsidRPr="00AE6CBA">
        <w:t xml:space="preserve"> </w:t>
      </w:r>
      <w:r w:rsidR="006C7C0F" w:rsidRPr="00AE6CBA">
        <w:rPr>
          <w:i/>
        </w:rPr>
        <w:t>“Van transitie naar transformatie’</w:t>
      </w:r>
    </w:p>
    <w:p w:rsidR="006E4515" w:rsidRPr="00AE6CBA" w:rsidRDefault="00D14AF0" w:rsidP="006E4515">
      <w:pPr>
        <w:pStyle w:val="Lijstalinea"/>
        <w:numPr>
          <w:ilvl w:val="0"/>
          <w:numId w:val="11"/>
        </w:numPr>
      </w:pPr>
      <w:r w:rsidRPr="00AE6CBA">
        <w:t>Vrijwilligersbeleid 2013-2016</w:t>
      </w:r>
    </w:p>
    <w:p w:rsidR="006E4515" w:rsidRPr="00AE6CBA" w:rsidRDefault="00D14AF0" w:rsidP="006E4515">
      <w:pPr>
        <w:pStyle w:val="Lijstalinea"/>
        <w:numPr>
          <w:ilvl w:val="0"/>
          <w:numId w:val="11"/>
        </w:numPr>
      </w:pPr>
      <w:r w:rsidRPr="00AE6CBA">
        <w:t>Mantelzorgbeleid 2013-2016</w:t>
      </w:r>
    </w:p>
    <w:p w:rsidR="00D14AF0" w:rsidRPr="00AE6CBA" w:rsidRDefault="00D14AF0" w:rsidP="006E4515">
      <w:pPr>
        <w:pStyle w:val="Lijstalinea"/>
        <w:numPr>
          <w:ilvl w:val="0"/>
          <w:numId w:val="11"/>
        </w:numPr>
      </w:pPr>
      <w:r w:rsidRPr="00AE6CBA">
        <w:t>Lokaal gezondheidsbeleid 2013-2016</w:t>
      </w:r>
    </w:p>
    <w:p w:rsidR="00CB15C7" w:rsidRPr="00AE6CBA" w:rsidRDefault="000566B2" w:rsidP="00A835FE">
      <w:pPr>
        <w:pStyle w:val="Kop2"/>
        <w:spacing w:before="100" w:beforeAutospacing="1"/>
      </w:pPr>
      <w:bookmarkStart w:id="4" w:name="_Toc482772590"/>
      <w:r>
        <w:t>Cijfers en beleving</w:t>
      </w:r>
      <w:bookmarkEnd w:id="4"/>
    </w:p>
    <w:p w:rsidR="00695064" w:rsidRDefault="00E05B34" w:rsidP="00E05B34">
      <w:pPr>
        <w:ind w:left="0"/>
      </w:pPr>
      <w:r>
        <w:t xml:space="preserve">Hoe ervaren onze inwoners hun gezondheid? </w:t>
      </w:r>
      <w:r w:rsidR="00250468">
        <w:t>Neemt de vergrijzing toe in ons dorp? Hoe staat het met het verstrekken van inkomensvoorzieningen, zoals een bijstandsuitkering? Wordt er door onze inwoners te veel</w:t>
      </w:r>
      <w:r w:rsidR="00883CC6">
        <w:t xml:space="preserve"> alcohol</w:t>
      </w:r>
      <w:r w:rsidR="00250468">
        <w:t xml:space="preserve"> gedronken? Bewegen we genoeg met z’n allen? Zijn onze jongeren gelukkig? </w:t>
      </w:r>
      <w:r w:rsidR="004367AE">
        <w:t xml:space="preserve">Op deze en andere vragen hebben we </w:t>
      </w:r>
      <w:r w:rsidR="00CD309E">
        <w:t>in de</w:t>
      </w:r>
      <w:r w:rsidR="00B9650C">
        <w:t xml:space="preserve"> Maatschappelijke Analyse 2016 geprobeerd een antwoord te geven</w:t>
      </w:r>
      <w:r w:rsidR="00CD309E">
        <w:t>. De Maatschappelijke Analyse is e</w:t>
      </w:r>
      <w:r w:rsidR="00B9650C">
        <w:t>en</w:t>
      </w:r>
      <w:r w:rsidR="005612E7">
        <w:t xml:space="preserve"> cijfermatig</w:t>
      </w:r>
      <w:r w:rsidR="00CD309E">
        <w:t>e</w:t>
      </w:r>
      <w:r w:rsidR="00B9650C">
        <w:t xml:space="preserve"> </w:t>
      </w:r>
      <w:r w:rsidR="00CD309E">
        <w:t>schets</w:t>
      </w:r>
      <w:r w:rsidR="00B9650C">
        <w:t xml:space="preserve"> van </w:t>
      </w:r>
      <w:r w:rsidR="00BC2775">
        <w:t>ons dorp</w:t>
      </w:r>
      <w:r w:rsidR="00B9650C">
        <w:t>.</w:t>
      </w:r>
      <w:r w:rsidR="003134B4">
        <w:t xml:space="preserve"> </w:t>
      </w:r>
    </w:p>
    <w:p w:rsidR="003134B4" w:rsidRDefault="004367AE" w:rsidP="00E05B34">
      <w:pPr>
        <w:ind w:left="0"/>
      </w:pPr>
      <w:r>
        <w:t xml:space="preserve">Aan de hand van de cijfers, </w:t>
      </w:r>
      <w:r w:rsidR="00BC2775">
        <w:t xml:space="preserve">opvallende </w:t>
      </w:r>
      <w:r w:rsidR="000B6624">
        <w:t>resultaten</w:t>
      </w:r>
      <w:r>
        <w:t xml:space="preserve"> en trends </w:t>
      </w:r>
      <w:r w:rsidR="000B6624">
        <w:t xml:space="preserve">uit </w:t>
      </w:r>
      <w:r w:rsidR="003134B4">
        <w:t>de Maatschappelijke Analyse 2016</w:t>
      </w:r>
      <w:r>
        <w:t xml:space="preserve"> zijn we in gesprek gegaan met inwoners en</w:t>
      </w:r>
      <w:r w:rsidR="002B5A2F">
        <w:t xml:space="preserve"> (</w:t>
      </w:r>
      <w:r>
        <w:t>maatschappelijke</w:t>
      </w:r>
      <w:r w:rsidR="002B5A2F">
        <w:t xml:space="preserve">) </w:t>
      </w:r>
      <w:r>
        <w:t>partners.</w:t>
      </w:r>
      <w:r w:rsidR="00695064">
        <w:t xml:space="preserve"> </w:t>
      </w:r>
      <w:r w:rsidR="000B6624">
        <w:t>W</w:t>
      </w:r>
      <w:r w:rsidR="00A93292">
        <w:t>e</w:t>
      </w:r>
      <w:r w:rsidR="000B6624">
        <w:t xml:space="preserve"> hebben</w:t>
      </w:r>
      <w:r w:rsidR="00A93292">
        <w:t xml:space="preserve"> gesproken over wat we willen bereiken, maar ook over wat er goed gaat en </w:t>
      </w:r>
      <w:r w:rsidR="00A93292">
        <w:lastRenderedPageBreak/>
        <w:t xml:space="preserve">wat minder goed. </w:t>
      </w:r>
      <w:r w:rsidR="003134B4">
        <w:t>Wat hebben we gedaan</w:t>
      </w:r>
      <w:r w:rsidR="00DA42E3">
        <w:t xml:space="preserve"> om tot de Sociale Agenda te komen</w:t>
      </w:r>
      <w:r w:rsidR="003134B4">
        <w:t>?</w:t>
      </w:r>
    </w:p>
    <w:p w:rsidR="003134B4" w:rsidRDefault="003134B4" w:rsidP="003134B4">
      <w:pPr>
        <w:pStyle w:val="Lijstalinea"/>
        <w:numPr>
          <w:ilvl w:val="0"/>
          <w:numId w:val="5"/>
        </w:numPr>
      </w:pPr>
      <w:r>
        <w:t xml:space="preserve">in december 2016 hebben we een burgerpanel georganiseerd </w:t>
      </w:r>
      <w:r w:rsidR="00DA42E3">
        <w:t>(330 deelnemers)</w:t>
      </w:r>
      <w:r w:rsidR="00D8649B">
        <w:t>;</w:t>
      </w:r>
    </w:p>
    <w:p w:rsidR="000C0B74" w:rsidRDefault="003134B4" w:rsidP="003134B4">
      <w:pPr>
        <w:pStyle w:val="Lijstalinea"/>
        <w:numPr>
          <w:ilvl w:val="0"/>
          <w:numId w:val="5"/>
        </w:numPr>
      </w:pPr>
      <w:r>
        <w:t xml:space="preserve">we hebben </w:t>
      </w:r>
      <w:r w:rsidR="00CD309E">
        <w:t>gerichte</w:t>
      </w:r>
      <w:r w:rsidR="00DE78DC">
        <w:t xml:space="preserve"> vragen gesteld bij de j</w:t>
      </w:r>
      <w:r>
        <w:t xml:space="preserve">ongerenpeiling </w:t>
      </w:r>
      <w:r w:rsidR="000C0B74">
        <w:t>in december 2016 (</w:t>
      </w:r>
      <w:r w:rsidR="000B6624">
        <w:t>233 deelnemers</w:t>
      </w:r>
      <w:r w:rsidR="000C0B74">
        <w:t>)</w:t>
      </w:r>
      <w:r w:rsidR="00D8649B">
        <w:t>;</w:t>
      </w:r>
    </w:p>
    <w:p w:rsidR="000C0B74" w:rsidRDefault="000C0B74" w:rsidP="003134B4">
      <w:pPr>
        <w:pStyle w:val="Lijstalinea"/>
        <w:numPr>
          <w:ilvl w:val="0"/>
          <w:numId w:val="5"/>
        </w:numPr>
      </w:pPr>
      <w:r>
        <w:t xml:space="preserve">samen met verschillende maatschappelijke partners hebben wij </w:t>
      </w:r>
      <w:r w:rsidR="00A8781F">
        <w:t xml:space="preserve">themabijeenkomsten (‘samentafels’) </w:t>
      </w:r>
      <w:r>
        <w:t>georganiseerd</w:t>
      </w:r>
      <w:r w:rsidR="00A93292">
        <w:t>;</w:t>
      </w:r>
    </w:p>
    <w:p w:rsidR="000C0B74" w:rsidRPr="004E2990" w:rsidRDefault="000C0B74" w:rsidP="004E2990">
      <w:pPr>
        <w:pStyle w:val="Lijstalinea"/>
        <w:numPr>
          <w:ilvl w:val="0"/>
          <w:numId w:val="5"/>
        </w:numPr>
      </w:pPr>
      <w:r>
        <w:t xml:space="preserve">we zijn op </w:t>
      </w:r>
      <w:r w:rsidR="00D8649B">
        <w:t>verschillende locaties en momenten</w:t>
      </w:r>
      <w:r>
        <w:t xml:space="preserve"> het</w:t>
      </w:r>
      <w:r w:rsidR="008956B0">
        <w:t xml:space="preserve"> gesprek aangegaan met inwoners</w:t>
      </w:r>
      <w:r w:rsidR="004E2990">
        <w:t xml:space="preserve"> zoals</w:t>
      </w:r>
      <w:r w:rsidR="008956B0">
        <w:t xml:space="preserve"> i</w:t>
      </w:r>
      <w:r>
        <w:t>n zwembad De Does, De Sterrentuin,</w:t>
      </w:r>
      <w:r w:rsidR="004E2990">
        <w:t xml:space="preserve"> De Ommedijk, </w:t>
      </w:r>
      <w:r>
        <w:t xml:space="preserve">in het Centrum voor Jeugd en Gezin, </w:t>
      </w:r>
      <w:r w:rsidR="004E2990">
        <w:t xml:space="preserve">bij Pluspunt en </w:t>
      </w:r>
      <w:r w:rsidR="004E2990" w:rsidRPr="004E2990">
        <w:t>Gemiva</w:t>
      </w:r>
      <w:r w:rsidR="00D8649B">
        <w:t>;</w:t>
      </w:r>
    </w:p>
    <w:p w:rsidR="000B6624" w:rsidRDefault="000B6624" w:rsidP="003134B4">
      <w:pPr>
        <w:pStyle w:val="Lijstalinea"/>
        <w:numPr>
          <w:ilvl w:val="0"/>
          <w:numId w:val="5"/>
        </w:numPr>
      </w:pPr>
      <w:r>
        <w:t>we hebben gesprekken gevoerd met maatschappelijke partners zoals Pluspunt, de huisartsen, de Stad</w:t>
      </w:r>
      <w:r w:rsidR="00ED3E07">
        <w:t>sbank, Sociaal Cultureel werk,</w:t>
      </w:r>
      <w:r>
        <w:t xml:space="preserve"> medewerkers van het Sociaal Team Leiderdorp, het Jeugd- en Gezinsteam en het Centrum voor Jeugd en Gezin. </w:t>
      </w:r>
    </w:p>
    <w:p w:rsidR="004E2990" w:rsidRDefault="00EF72C4" w:rsidP="004E2990">
      <w:pPr>
        <w:ind w:left="360"/>
      </w:pPr>
      <w:r>
        <w:t xml:space="preserve">Verslagen van de </w:t>
      </w:r>
      <w:r w:rsidR="00ED3E07">
        <w:t>themabijeenkomsten</w:t>
      </w:r>
      <w:r w:rsidR="00D8649B">
        <w:t xml:space="preserve"> </w:t>
      </w:r>
      <w:r w:rsidR="000B6624">
        <w:t xml:space="preserve">zijn </w:t>
      </w:r>
      <w:r w:rsidR="00D8649B">
        <w:t>net als de resultaten van het burgerpanel te vinden in de bijlage</w:t>
      </w:r>
      <w:r w:rsidR="00653996">
        <w:t>n</w:t>
      </w:r>
      <w:r w:rsidR="00D8649B">
        <w:t>.</w:t>
      </w:r>
    </w:p>
    <w:p w:rsidR="00EC3F24" w:rsidRDefault="00EC3F24" w:rsidP="000264CF">
      <w:pPr>
        <w:ind w:left="360"/>
      </w:pPr>
    </w:p>
    <w:p w:rsidR="00EC1FED" w:rsidRDefault="00EC1FED" w:rsidP="00EC1FED">
      <w:pPr>
        <w:pStyle w:val="Kop1"/>
      </w:pPr>
      <w:bookmarkStart w:id="5" w:name="_Toc482772591"/>
      <w:r>
        <w:lastRenderedPageBreak/>
        <w:t>BESTURINGSFILOSOFIE</w:t>
      </w:r>
      <w:bookmarkEnd w:id="5"/>
    </w:p>
    <w:p w:rsidR="00EC1FED" w:rsidRDefault="00EC1FED" w:rsidP="00EC1FED">
      <w:pPr>
        <w:pStyle w:val="Geenafstand"/>
      </w:pPr>
    </w:p>
    <w:p w:rsidR="00EC1FED" w:rsidRPr="00CA7E02" w:rsidRDefault="00EC1FED" w:rsidP="00EC1FED">
      <w:pPr>
        <w:ind w:left="0"/>
        <w:rPr>
          <w:iCs/>
          <w:color w:val="000000" w:themeColor="text1"/>
        </w:rPr>
      </w:pPr>
      <w:r w:rsidRPr="00A50B68">
        <w:rPr>
          <w:b/>
        </w:rPr>
        <w:t xml:space="preserve">Wij stellen in de Sociale Agenda </w:t>
      </w:r>
      <w:r w:rsidR="00542723">
        <w:rPr>
          <w:b/>
        </w:rPr>
        <w:t xml:space="preserve">vijftien </w:t>
      </w:r>
      <w:r w:rsidRPr="00A50B68">
        <w:rPr>
          <w:b/>
        </w:rPr>
        <w:t xml:space="preserve">doelen voor het sociaal domein vast. De realisatie van de doelen vindt plaats in samenwerking met inwoners en partners.  </w:t>
      </w:r>
      <w:r w:rsidR="001C5A5A">
        <w:rPr>
          <w:rStyle w:val="Subtielebenadrukking"/>
          <w:b/>
          <w:i w:val="0"/>
          <w:color w:val="000000" w:themeColor="text1"/>
        </w:rPr>
        <w:t>We</w:t>
      </w:r>
      <w:r w:rsidRPr="00CA7E02">
        <w:rPr>
          <w:rStyle w:val="Subtielebenadrukking"/>
          <w:b/>
          <w:i w:val="0"/>
          <w:color w:val="000000" w:themeColor="text1"/>
        </w:rPr>
        <w:t xml:space="preserve"> willen </w:t>
      </w:r>
      <w:r w:rsidR="00F4035D">
        <w:rPr>
          <w:rStyle w:val="Subtielebenadrukking"/>
          <w:b/>
          <w:i w:val="0"/>
          <w:color w:val="000000" w:themeColor="text1"/>
        </w:rPr>
        <w:t>afspraken maken over</w:t>
      </w:r>
      <w:r w:rsidRPr="00CA7E02">
        <w:rPr>
          <w:rStyle w:val="Subtielebenadrukking"/>
          <w:b/>
          <w:i w:val="0"/>
          <w:color w:val="000000" w:themeColor="text1"/>
        </w:rPr>
        <w:t xml:space="preserve"> </w:t>
      </w:r>
      <w:r>
        <w:rPr>
          <w:rStyle w:val="Subtielebenadrukking"/>
          <w:b/>
          <w:i w:val="0"/>
          <w:color w:val="000000" w:themeColor="text1"/>
        </w:rPr>
        <w:t>monitoring</w:t>
      </w:r>
      <w:r w:rsidR="00714774">
        <w:rPr>
          <w:rStyle w:val="Subtielebenadrukking"/>
          <w:b/>
          <w:i w:val="0"/>
          <w:color w:val="000000" w:themeColor="text1"/>
        </w:rPr>
        <w:t xml:space="preserve"> en evaluatie</w:t>
      </w:r>
      <w:r w:rsidRPr="00CA7E02">
        <w:rPr>
          <w:rStyle w:val="Subtielebenadrukking"/>
          <w:b/>
          <w:i w:val="0"/>
          <w:color w:val="000000" w:themeColor="text1"/>
        </w:rPr>
        <w:t xml:space="preserve">. Maatschappelijke doelen worden namelijk door vele factoren beïnvloed en het is niet altijd mogelijk causaal verband te leggen met de uitvoering van beleid. </w:t>
      </w:r>
    </w:p>
    <w:p w:rsidR="00EC1FED" w:rsidRDefault="00EC1FED" w:rsidP="00EC1FED">
      <w:pPr>
        <w:pStyle w:val="Kop2"/>
      </w:pPr>
      <w:bookmarkStart w:id="6" w:name="_Toc482772592"/>
      <w:r>
        <w:t>Onze rol</w:t>
      </w:r>
      <w:bookmarkEnd w:id="6"/>
    </w:p>
    <w:p w:rsidR="00EC1FED" w:rsidRPr="00A50B68" w:rsidRDefault="00EC1FED" w:rsidP="00EC1FED">
      <w:pPr>
        <w:ind w:left="0"/>
      </w:pPr>
      <w:r w:rsidRPr="00A50B68">
        <w:t xml:space="preserve">Met de </w:t>
      </w:r>
      <w:r w:rsidR="00E16A11">
        <w:t>gemeentelijk</w:t>
      </w:r>
      <w:r w:rsidRPr="00A50B68">
        <w:t xml:space="preserve"> organisatie hebben wij ingezet op resultaatgericht werken. We werken niet langer in vaste clusters</w:t>
      </w:r>
      <w:r w:rsidR="00E16A11">
        <w:t xml:space="preserve">, maar in flexibele teams op basis van een </w:t>
      </w:r>
      <w:r w:rsidRPr="00A50B68">
        <w:t xml:space="preserve">projectmatige </w:t>
      </w:r>
      <w:r w:rsidR="00E16A11">
        <w:t>aanpak. Dit doen we zo veel mogelijk</w:t>
      </w:r>
      <w:r w:rsidRPr="00A50B68">
        <w:t xml:space="preserve"> samen met inwoners en maatschappelijke organisaties. </w:t>
      </w:r>
    </w:p>
    <w:p w:rsidR="00EC1FED" w:rsidRDefault="00CA7CC8" w:rsidP="00EC1FED">
      <w:pPr>
        <w:ind w:left="0"/>
      </w:pPr>
      <w:r>
        <w:rPr>
          <w:noProof/>
          <w:lang w:eastAsia="nl-NL"/>
        </w:rPr>
        <mc:AlternateContent>
          <mc:Choice Requires="wps">
            <w:drawing>
              <wp:anchor distT="0" distB="0" distL="114300" distR="114300" simplePos="0" relativeHeight="251665408" behindDoc="1" locked="0" layoutInCell="1" allowOverlap="1" wp14:anchorId="67CE56C6" wp14:editId="71E3C976">
                <wp:simplePos x="0" y="0"/>
                <wp:positionH relativeFrom="column">
                  <wp:posOffset>7248525</wp:posOffset>
                </wp:positionH>
                <wp:positionV relativeFrom="paragraph">
                  <wp:posOffset>-3140710</wp:posOffset>
                </wp:positionV>
                <wp:extent cx="2007870" cy="1403985"/>
                <wp:effectExtent l="0" t="0" r="11430" b="17780"/>
                <wp:wrapTight wrapText="bothSides">
                  <wp:wrapPolygon edited="0">
                    <wp:start x="0" y="0"/>
                    <wp:lineTo x="0" y="21591"/>
                    <wp:lineTo x="21518" y="21591"/>
                    <wp:lineTo x="21518" y="0"/>
                    <wp:lineTo x="0" y="0"/>
                  </wp:wrapPolygon>
                </wp:wrapTight>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1403985"/>
                        </a:xfrm>
                        <a:prstGeom prst="rect">
                          <a:avLst/>
                        </a:prstGeom>
                        <a:solidFill>
                          <a:srgbClr val="7E8084"/>
                        </a:solidFill>
                        <a:ln w="9525">
                          <a:solidFill>
                            <a:srgbClr val="7E8084"/>
                          </a:solidFill>
                          <a:miter lim="800000"/>
                          <a:headEnd/>
                          <a:tailEnd/>
                        </a:ln>
                      </wps:spPr>
                      <wps:txbx>
                        <w:txbxContent>
                          <w:p w:rsidR="007A270A" w:rsidRPr="007048F9" w:rsidRDefault="007A270A" w:rsidP="00EC1FED">
                            <w:pPr>
                              <w:ind w:left="0"/>
                              <w:rPr>
                                <w:b/>
                                <w:color w:val="FFFFFF" w:themeColor="background1"/>
                              </w:rPr>
                            </w:pPr>
                            <w:r w:rsidRPr="007048F9">
                              <w:rPr>
                                <w:b/>
                                <w:color w:val="FFFFFF" w:themeColor="background1"/>
                              </w:rPr>
                              <w:t>Right to challenge</w:t>
                            </w:r>
                          </w:p>
                          <w:p w:rsidR="007A270A" w:rsidRPr="00C316C7" w:rsidRDefault="007A270A" w:rsidP="00EC1FED">
                            <w:pPr>
                              <w:ind w:left="0"/>
                              <w:rPr>
                                <w:color w:val="DCB408"/>
                              </w:rPr>
                            </w:pPr>
                            <w:r w:rsidRPr="00C316C7">
                              <w:rPr>
                                <w:color w:val="DCB408"/>
                              </w:rPr>
                              <w:t xml:space="preserve">Met Right to challenge hebben inwoners meer ruimte om publieke taken uit te voeren. Het staat voor “het recht om uit te dagen”. Het houdt in dat een groep (georganiseerde) inwoners taken van gemeenten kunnen overnemen als zij denken dat het anders, beter, slimmer of goedkoper kan. In de Wmo 2015 is het Right to Challenge opgenomen.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570.75pt;margin-top:-247.3pt;width:158.1pt;height:110.5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" fillcolor="#7e8084" strokecolor="#7e8084">
                <v:textbox style="mso-fit-shape-to-text:t">
                  <w:txbxContent>
                    <w:p w:rsidR="007A270A" w:rsidRPr="007048F9" w:rsidRDefault="007A270A" w:rsidP="00EC1FED">
                      <w:pPr>
                        <w:ind w:left="0"/>
                        <w:rPr>
                          <w:b/>
                          <w:color w:val="FFFFFF" w:themeColor="background1"/>
                        </w:rPr>
                      </w:pPr>
                      <w:r w:rsidRPr="007048F9">
                        <w:rPr>
                          <w:b/>
                          <w:color w:val="FFFFFF" w:themeColor="background1"/>
                        </w:rPr>
                        <w:t>Right to challenge</w:t>
                      </w:r>
                    </w:p>
                    <w:p w:rsidR="007A270A" w:rsidRPr="00C316C7" w:rsidRDefault="007A270A" w:rsidP="00EC1FED">
                      <w:pPr>
                        <w:ind w:left="0"/>
                        <w:rPr>
                          <w:color w:val="DCB408"/>
                        </w:rPr>
                      </w:pPr>
                      <w:r w:rsidRPr="00C316C7">
                        <w:rPr>
                          <w:color w:val="DCB408"/>
                        </w:rPr>
                        <w:t xml:space="preserve">Met Right to challenge hebben inwoners meer ruimte om publieke taken uit te voeren. Het staat voor “het recht om uit te dagen”. Het houdt in dat een groep (georganiseerde) inwoners taken van gemeenten kunnen overnemen als zij denken dat het anders, beter, slimmer of goedkoper kan. In de Wmo 2015 is het Right to Challenge opgenomen. </w:t>
                      </w:r>
                    </w:p>
                  </w:txbxContent>
                </v:textbox>
                <w10:wrap type="tight"/>
              </v:shape>
            </w:pict>
          </mc:Fallback>
        </mc:AlternateContent>
      </w:r>
      <w:r w:rsidR="00EC1FED">
        <w:t xml:space="preserve">Er gebeurt veel in de samenleving. Wij bevinden ons op een dynamisch speelveld. Het is nodig dat wij leren om los te laten en </w:t>
      </w:r>
      <w:r w:rsidR="009A4EAC">
        <w:t xml:space="preserve">te </w:t>
      </w:r>
      <w:r w:rsidR="00EC1FED">
        <w:t xml:space="preserve">vertrouwen op de veerkracht en creativiteit van onze inwoners en maatschappelijke partners. Door technologische ontwikkelingen, zoals het internet, kunnen inwoners zich makkelijker organiseren. Het is minder vanzelfsprekend dat inwoners wachten tot de overheid in beweging komt. </w:t>
      </w:r>
      <w:r w:rsidR="00E16A11">
        <w:t>Beter dan over</w:t>
      </w:r>
      <w:r w:rsidR="00EC1FED">
        <w:t xml:space="preserve"> burgerparticipatie </w:t>
      </w:r>
      <w:r w:rsidR="00E16A11">
        <w:t xml:space="preserve">is het te spreken </w:t>
      </w:r>
      <w:r w:rsidR="00EC1FED">
        <w:t xml:space="preserve">over overheidsparticipatie. </w:t>
      </w:r>
      <w:r w:rsidR="001C5A5A">
        <w:t>De gemeente</w:t>
      </w:r>
      <w:r w:rsidR="00EC1FED">
        <w:t xml:space="preserve"> sluit</w:t>
      </w:r>
      <w:r w:rsidR="001C5A5A">
        <w:t xml:space="preserve"> </w:t>
      </w:r>
      <w:r w:rsidR="00EC1FED">
        <w:t>aan bij initiatieven, ideeën en ontwikkelingen in de samenleving. We zoeken gezamenlijk naar slimme verbindingen en we werken aanvullend op elkaar. Dat zorgt voor andere verhoudingen en een andere rol voor ons als gemeente.</w:t>
      </w:r>
    </w:p>
    <w:p w:rsidR="00EC1FED" w:rsidRDefault="001C5A5A" w:rsidP="00EC1FED">
      <w:pPr>
        <w:ind w:left="0"/>
      </w:pPr>
      <w:r>
        <w:t>De gemeente kan</w:t>
      </w:r>
      <w:r w:rsidR="00EC1FED">
        <w:t xml:space="preserve"> verschillende rollen hebben en kie</w:t>
      </w:r>
      <w:r>
        <w:t>st</w:t>
      </w:r>
      <w:r w:rsidR="00EC1FED">
        <w:t xml:space="preserve"> per situatie voor een bepaalde rol, afhankelijk van de </w:t>
      </w:r>
      <w:r w:rsidR="00EA5C4C">
        <w:t>vraag, het</w:t>
      </w:r>
      <w:r w:rsidR="00EC1FED">
        <w:t xml:space="preserve"> belang en de verantwoordelijkheid die </w:t>
      </w:r>
      <w:r>
        <w:t>zij</w:t>
      </w:r>
      <w:r w:rsidR="00EC1FED">
        <w:t xml:space="preserve"> he</w:t>
      </w:r>
      <w:r>
        <w:t>eft</w:t>
      </w:r>
      <w:r w:rsidR="00EC1FED">
        <w:t xml:space="preserve"> of wil nemen. Het gaat dus niet om de discussie over een sturende of faciliterende overheid, maar  over het bepalen van de juiste rol in de juiste context. Afhankelijk van deze context kunnen wij</w:t>
      </w:r>
      <w:r w:rsidR="00E16A11">
        <w:t xml:space="preserve"> </w:t>
      </w:r>
      <w:r w:rsidR="00217A7C">
        <w:t>grof gezegd</w:t>
      </w:r>
      <w:r w:rsidR="00EC1FED">
        <w:t xml:space="preserve"> vier rollen vervullen. </w:t>
      </w:r>
    </w:p>
    <w:p w:rsidR="00EC1FED" w:rsidRDefault="00EC1FED" w:rsidP="00EC1FED">
      <w:pPr>
        <w:pStyle w:val="Lijstalinea"/>
        <w:numPr>
          <w:ilvl w:val="0"/>
          <w:numId w:val="19"/>
        </w:numPr>
        <w:jc w:val="both"/>
      </w:pPr>
      <w:r>
        <w:t>stimulerende overheid;</w:t>
      </w:r>
    </w:p>
    <w:p w:rsidR="00EC1FED" w:rsidRDefault="00EC1FED" w:rsidP="00EC1FED">
      <w:pPr>
        <w:pStyle w:val="Lijstalinea"/>
        <w:numPr>
          <w:ilvl w:val="0"/>
          <w:numId w:val="19"/>
        </w:numPr>
        <w:jc w:val="both"/>
      </w:pPr>
      <w:r>
        <w:t>faciliterende overheid;</w:t>
      </w:r>
    </w:p>
    <w:p w:rsidR="00EC1FED" w:rsidRDefault="00EC1FED" w:rsidP="00EC1FED">
      <w:pPr>
        <w:pStyle w:val="Lijstalinea"/>
        <w:numPr>
          <w:ilvl w:val="0"/>
          <w:numId w:val="19"/>
        </w:numPr>
        <w:jc w:val="both"/>
      </w:pPr>
      <w:r>
        <w:t>sturende overheid;</w:t>
      </w:r>
    </w:p>
    <w:p w:rsidR="00EC1FED" w:rsidRDefault="00EC1FED" w:rsidP="00EC1FED">
      <w:pPr>
        <w:pStyle w:val="Lijstalinea"/>
        <w:numPr>
          <w:ilvl w:val="0"/>
          <w:numId w:val="19"/>
        </w:numPr>
        <w:jc w:val="both"/>
      </w:pPr>
      <w:r>
        <w:t>participerende overheid.</w:t>
      </w:r>
    </w:p>
    <w:p w:rsidR="00EC1FED" w:rsidRDefault="00EC1FED" w:rsidP="00EC1FED">
      <w:pPr>
        <w:ind w:left="0"/>
        <w:jc w:val="both"/>
      </w:pPr>
      <w:r>
        <w:t xml:space="preserve">Deze rollen zijn </w:t>
      </w:r>
      <w:r w:rsidR="00BF0404">
        <w:t>verder uitgewerkt in bijlage 2</w:t>
      </w:r>
      <w:r w:rsidR="00653996">
        <w:t>.</w:t>
      </w:r>
      <w:r>
        <w:t xml:space="preserve"> </w:t>
      </w:r>
    </w:p>
    <w:p w:rsidR="00217A7C" w:rsidRDefault="00217A7C" w:rsidP="00564D50">
      <w:pPr>
        <w:pStyle w:val="Kop2"/>
      </w:pPr>
      <w:bookmarkStart w:id="7" w:name="_Toc482772593"/>
      <w:r>
        <w:t>Financieren tegen het licht</w:t>
      </w:r>
      <w:bookmarkEnd w:id="7"/>
    </w:p>
    <w:p w:rsidR="00A673B9" w:rsidRDefault="00564D50" w:rsidP="00447EF1">
      <w:pPr>
        <w:spacing w:after="0"/>
        <w:ind w:left="0"/>
        <w:rPr>
          <w:rStyle w:val="Subtielebenadrukking"/>
          <w:i w:val="0"/>
          <w:color w:val="000000" w:themeColor="text1"/>
        </w:rPr>
      </w:pPr>
      <w:r>
        <w:t xml:space="preserve">Bij onze rol, die wij afhankelijk van de opgave aannemen, is een constante factor; die van subsidieverstrekker (of financier). De gemeente beschikt over middelen om doelen te bereiken en zet deze daarvoor zo doelmatig mogelijk in. </w:t>
      </w:r>
      <w:r w:rsidR="00CB6FF3" w:rsidRPr="00CB6FF3">
        <w:rPr>
          <w:rStyle w:val="Subtielebenadrukking"/>
          <w:i w:val="0"/>
          <w:color w:val="000000" w:themeColor="text1"/>
        </w:rPr>
        <w:t>Dat vraagt</w:t>
      </w:r>
      <w:r w:rsidR="00447EF1">
        <w:rPr>
          <w:rStyle w:val="Subtielebenadrukking"/>
          <w:i w:val="0"/>
          <w:color w:val="000000" w:themeColor="text1"/>
        </w:rPr>
        <w:t xml:space="preserve"> ook van </w:t>
      </w:r>
      <w:r w:rsidR="00CB6FF3" w:rsidRPr="00CB6FF3">
        <w:rPr>
          <w:rStyle w:val="Subtielebenadrukking"/>
          <w:i w:val="0"/>
          <w:color w:val="000000" w:themeColor="text1"/>
        </w:rPr>
        <w:t>professionals</w:t>
      </w:r>
      <w:r w:rsidR="001C5A5A">
        <w:rPr>
          <w:rStyle w:val="Subtielebenadrukking"/>
          <w:i w:val="0"/>
          <w:color w:val="000000" w:themeColor="text1"/>
        </w:rPr>
        <w:t xml:space="preserve"> dat zij</w:t>
      </w:r>
      <w:r w:rsidR="00CB6FF3" w:rsidRPr="00CB6FF3">
        <w:rPr>
          <w:rStyle w:val="Subtielebenadrukking"/>
          <w:i w:val="0"/>
          <w:color w:val="000000" w:themeColor="text1"/>
        </w:rPr>
        <w:t xml:space="preserve"> </w:t>
      </w:r>
      <w:r w:rsidR="001C5A5A">
        <w:rPr>
          <w:rStyle w:val="Subtielebenadrukking"/>
          <w:i w:val="0"/>
          <w:color w:val="000000" w:themeColor="text1"/>
        </w:rPr>
        <w:t>samen met inwoners oplossingen organiseren,</w:t>
      </w:r>
      <w:r w:rsidR="00CB6FF3" w:rsidRPr="00CB6FF3">
        <w:rPr>
          <w:rStyle w:val="Subtielebenadrukking"/>
          <w:i w:val="0"/>
          <w:color w:val="000000" w:themeColor="text1"/>
        </w:rPr>
        <w:t xml:space="preserve"> in samenhang, over de grenzen van </w:t>
      </w:r>
      <w:r w:rsidR="001C5A5A">
        <w:rPr>
          <w:rStyle w:val="Subtielebenadrukking"/>
          <w:i w:val="0"/>
          <w:color w:val="000000" w:themeColor="text1"/>
        </w:rPr>
        <w:t>de</w:t>
      </w:r>
      <w:r w:rsidR="00CB6FF3" w:rsidRPr="00CB6FF3">
        <w:rPr>
          <w:rStyle w:val="Subtielebenadrukking"/>
          <w:i w:val="0"/>
          <w:color w:val="000000" w:themeColor="text1"/>
        </w:rPr>
        <w:t xml:space="preserve"> eigen vakgebied</w:t>
      </w:r>
      <w:r w:rsidR="001C5A5A">
        <w:rPr>
          <w:rStyle w:val="Subtielebenadrukking"/>
          <w:i w:val="0"/>
          <w:color w:val="000000" w:themeColor="text1"/>
        </w:rPr>
        <w:t>en</w:t>
      </w:r>
      <w:r w:rsidR="00CB6FF3" w:rsidRPr="00CB6FF3">
        <w:rPr>
          <w:rStyle w:val="Subtielebenadrukking"/>
          <w:i w:val="0"/>
          <w:color w:val="000000" w:themeColor="text1"/>
        </w:rPr>
        <w:t xml:space="preserve"> heen. De huidige vorm van financieren past hier niet altijd bij: we subsidiëren veelal zelfstandige opererende organisaties die daardoor niet worden gestimuleerd over de grenzen van het eigen vakgebied heen te kijken. Mogelijk zelfs werpt de wijze van </w:t>
      </w:r>
      <w:r w:rsidR="00CB6FF3" w:rsidRPr="00CB6FF3">
        <w:rPr>
          <w:rStyle w:val="Subtielebenadrukking"/>
          <w:i w:val="0"/>
          <w:color w:val="000000" w:themeColor="text1"/>
        </w:rPr>
        <w:lastRenderedPageBreak/>
        <w:t xml:space="preserve">subsidiëren (ook wel: productfinanciering of overheidsopdracht) schotten op. </w:t>
      </w:r>
      <w:r w:rsidR="00447EF1" w:rsidRPr="00CB6FF3">
        <w:rPr>
          <w:rStyle w:val="Subtielebenadrukking"/>
          <w:i w:val="0"/>
          <w:color w:val="000000" w:themeColor="text1"/>
        </w:rPr>
        <w:t xml:space="preserve">Het subsidieproces dat we jaarlijks doorlopen zit ‘op slot’/staat verandering in de weg; een vaste groep organisaties vraagt subsidie aan en de impuls om meerwaarde te creëren door samen te werken, vernieuwend te zijn, andere bronnen van inkomsten aan te boren ontbreekt. </w:t>
      </w:r>
    </w:p>
    <w:p w:rsidR="00A673B9" w:rsidRDefault="00A673B9" w:rsidP="00A673B9">
      <w:pPr>
        <w:spacing w:after="0"/>
        <w:ind w:left="0"/>
        <w:rPr>
          <w:rStyle w:val="Subtielebenadrukking"/>
          <w:i w:val="0"/>
          <w:color w:val="000000" w:themeColor="text1"/>
        </w:rPr>
      </w:pPr>
    </w:p>
    <w:p w:rsidR="00CB6FF3" w:rsidRPr="00CB6FF3" w:rsidRDefault="00A673B9" w:rsidP="00911595">
      <w:pPr>
        <w:spacing w:after="0"/>
        <w:ind w:left="0"/>
        <w:rPr>
          <w:i/>
          <w:color w:val="000000" w:themeColor="text1"/>
        </w:rPr>
      </w:pPr>
      <w:r w:rsidRPr="00CB6FF3">
        <w:rPr>
          <w:rStyle w:val="Subtielebenadrukking"/>
          <w:i w:val="0"/>
          <w:color w:val="000000" w:themeColor="text1"/>
        </w:rPr>
        <w:t xml:space="preserve">Diverse gemeenten maken </w:t>
      </w:r>
      <w:r>
        <w:rPr>
          <w:rStyle w:val="Subtielebenadrukking"/>
          <w:i w:val="0"/>
          <w:color w:val="000000" w:themeColor="text1"/>
        </w:rPr>
        <w:t xml:space="preserve">bij de ‘opdrachtverstrekking’ in het sociaal domein </w:t>
      </w:r>
      <w:r w:rsidRPr="00CB6FF3">
        <w:rPr>
          <w:rStyle w:val="Subtielebenadrukking"/>
          <w:i w:val="0"/>
          <w:color w:val="000000" w:themeColor="text1"/>
        </w:rPr>
        <w:t>gebruik van het Maatschappelijk aanbesteden.</w:t>
      </w:r>
      <w:r w:rsidR="00911595">
        <w:rPr>
          <w:rStyle w:val="Subtielebenadrukking"/>
          <w:i w:val="0"/>
          <w:color w:val="000000" w:themeColor="text1"/>
        </w:rPr>
        <w:t xml:space="preserve"> </w:t>
      </w:r>
      <w:r w:rsidR="00CA1412">
        <w:rPr>
          <w:rStyle w:val="Subtielebenadrukking"/>
          <w:i w:val="0"/>
          <w:color w:val="000000" w:themeColor="text1"/>
        </w:rPr>
        <w:t>Of maatschappelijk aanbested</w:t>
      </w:r>
      <w:r w:rsidR="00CB6FF3" w:rsidRPr="00CB6FF3">
        <w:rPr>
          <w:rStyle w:val="Subtielebenadrukking"/>
          <w:i w:val="0"/>
          <w:color w:val="000000" w:themeColor="text1"/>
        </w:rPr>
        <w:t>en de vorm is die we in Leiderdorp gaan kiezen moet worden onderzocht</w:t>
      </w:r>
      <w:r>
        <w:rPr>
          <w:rStyle w:val="Subtielebenadrukking"/>
          <w:i w:val="0"/>
          <w:color w:val="000000" w:themeColor="text1"/>
        </w:rPr>
        <w:t>.</w:t>
      </w:r>
    </w:p>
    <w:p w:rsidR="00EC1FED" w:rsidRPr="00CD33CD" w:rsidRDefault="00EC1FED" w:rsidP="00EC1FED">
      <w:pPr>
        <w:pStyle w:val="Kop2"/>
      </w:pPr>
      <w:bookmarkStart w:id="8" w:name="_Toc482772594"/>
      <w:r>
        <w:t>Het doel van monitoring en verantwoording</w:t>
      </w:r>
      <w:bookmarkEnd w:id="8"/>
    </w:p>
    <w:p w:rsidR="00AA6A38" w:rsidRDefault="00AA6A38" w:rsidP="00EC1FED">
      <w:pPr>
        <w:ind w:left="0"/>
        <w:rPr>
          <w:rStyle w:val="Subtielebenadrukking"/>
          <w:i w:val="0"/>
          <w:color w:val="000000" w:themeColor="text1"/>
        </w:rPr>
      </w:pPr>
      <w:r>
        <w:rPr>
          <w:rStyle w:val="Subtielebenadrukking"/>
          <w:i w:val="0"/>
          <w:color w:val="000000" w:themeColor="text1"/>
        </w:rPr>
        <w:t>Monitoring wordt vaak gebruikt om verantwoording af te leggen en te controleren, om achteraf te laten zien wat er is gebeurd en wat dat heeft opgeleverd. Monitoring is echter ook een goede manier om informatie te verzamelen, om te onderzoeken of we de goede dingen doen. Monitoring gaat niet alleen om cijfers en afrekenen. Het vraagt</w:t>
      </w:r>
      <w:r w:rsidR="00911595">
        <w:rPr>
          <w:rStyle w:val="Subtielebenadrukking"/>
          <w:i w:val="0"/>
          <w:color w:val="000000" w:themeColor="text1"/>
        </w:rPr>
        <w:t xml:space="preserve"> ook</w:t>
      </w:r>
      <w:r>
        <w:rPr>
          <w:rStyle w:val="Subtielebenadrukking"/>
          <w:i w:val="0"/>
          <w:color w:val="000000" w:themeColor="text1"/>
        </w:rPr>
        <w:t xml:space="preserve"> om reflectie en dialoog om monitoring van waarde te laten zijn.</w:t>
      </w:r>
    </w:p>
    <w:p w:rsidR="00AA6A38" w:rsidRDefault="00AA6A38" w:rsidP="00EC1FED">
      <w:pPr>
        <w:ind w:left="0"/>
        <w:rPr>
          <w:rStyle w:val="Subtielebenadrukking"/>
          <w:i w:val="0"/>
          <w:color w:val="000000" w:themeColor="text1"/>
        </w:rPr>
      </w:pPr>
      <w:r>
        <w:rPr>
          <w:rStyle w:val="Subtielebenadrukking"/>
          <w:i w:val="0"/>
          <w:color w:val="000000" w:themeColor="text1"/>
        </w:rPr>
        <w:t>Belangrijke vraag daarbij is hoe we onze visie vertalen naar een wijze van monitoring die ons ondersteunt bij het realiseren van onze visie. En zonder dat we zelf de verkeerde prikkels geven. Oftewel: hoe vertalen wij onderdelen van onze visie naar wat dat betekent voor de deskundigen die dat moeten uitvoeren, en hoe krijgen we er zicht op of inwoners dit ook zo ervaren</w:t>
      </w:r>
      <w:r w:rsidR="00911595">
        <w:rPr>
          <w:rStyle w:val="Subtielebenadrukking"/>
          <w:i w:val="0"/>
          <w:color w:val="000000" w:themeColor="text1"/>
        </w:rPr>
        <w:t>?</w:t>
      </w:r>
    </w:p>
    <w:p w:rsidR="00EC1FED" w:rsidRPr="0079428D" w:rsidRDefault="00EC1FED" w:rsidP="0079428D">
      <w:pPr>
        <w:pStyle w:val="Kop2"/>
        <w:rPr>
          <w:rStyle w:val="Subtielebenadrukking"/>
          <w:i w:val="0"/>
          <w:iCs w:val="0"/>
          <w:color w:val="DEB408"/>
        </w:rPr>
      </w:pPr>
      <w:bookmarkStart w:id="9" w:name="_Toc482772595"/>
      <w:r w:rsidRPr="0079428D">
        <w:rPr>
          <w:rStyle w:val="Subtielebenadrukking"/>
          <w:i w:val="0"/>
          <w:iCs w:val="0"/>
          <w:color w:val="DEB408"/>
        </w:rPr>
        <w:t>Tellen en vertellen</w:t>
      </w:r>
      <w:bookmarkEnd w:id="9"/>
    </w:p>
    <w:p w:rsidR="00EC1FED" w:rsidRPr="008C034E" w:rsidRDefault="00EC1FED" w:rsidP="00EC1FED">
      <w:pPr>
        <w:ind w:left="0"/>
        <w:rPr>
          <w:rStyle w:val="Subtielebenadrukking"/>
          <w:i w:val="0"/>
          <w:color w:val="000000" w:themeColor="text1"/>
        </w:rPr>
      </w:pPr>
      <w:r w:rsidRPr="008C034E">
        <w:rPr>
          <w:rStyle w:val="Subtielebenadrukking"/>
          <w:i w:val="0"/>
          <w:color w:val="000000" w:themeColor="text1"/>
        </w:rPr>
        <w:t xml:space="preserve">In de Sociale Agenda formuleren we maatschappelijke doelen. Deze doelen vormen het uitgangspunt voor de activiteiten die we </w:t>
      </w:r>
      <w:r w:rsidRPr="008C034E">
        <w:rPr>
          <w:rStyle w:val="Subtielebenadrukking"/>
          <w:i w:val="0"/>
          <w:color w:val="000000" w:themeColor="text1"/>
        </w:rPr>
        <w:lastRenderedPageBreak/>
        <w:t xml:space="preserve">samen met inwoners en partners willen uitvoeren. We vragen daarbij niet om een specifiek product, maar sluiten </w:t>
      </w:r>
      <w:r w:rsidR="00EE262B">
        <w:rPr>
          <w:rStyle w:val="Subtielebenadrukking"/>
          <w:i w:val="0"/>
          <w:color w:val="000000" w:themeColor="text1"/>
        </w:rPr>
        <w:t>aan bij wat onze inwoners willen en zelf kunnen, of bij de expertise van de deskundigen, om te zoen wat nodig is</w:t>
      </w:r>
      <w:r w:rsidRPr="008C034E">
        <w:rPr>
          <w:rStyle w:val="Subtielebenadrukking"/>
          <w:i w:val="0"/>
          <w:color w:val="000000" w:themeColor="text1"/>
        </w:rPr>
        <w:t>.</w:t>
      </w:r>
      <w:r w:rsidR="00EE262B">
        <w:rPr>
          <w:rStyle w:val="Subtielebenadrukking"/>
          <w:i w:val="0"/>
          <w:color w:val="000000" w:themeColor="text1"/>
        </w:rPr>
        <w:t xml:space="preserve"> </w:t>
      </w:r>
      <w:r w:rsidRPr="008C034E">
        <w:rPr>
          <w:rStyle w:val="Subtielebenadrukking"/>
          <w:i w:val="0"/>
          <w:color w:val="000000" w:themeColor="text1"/>
        </w:rPr>
        <w:t>Om de voortgang te bewaken spelen drie aspecten een rol:</w:t>
      </w:r>
    </w:p>
    <w:p w:rsidR="00EC1FED" w:rsidRPr="008C034E" w:rsidRDefault="00EC1FED" w:rsidP="00EC1FED">
      <w:pPr>
        <w:pStyle w:val="Lijstalinea"/>
        <w:numPr>
          <w:ilvl w:val="0"/>
          <w:numId w:val="13"/>
        </w:numPr>
        <w:rPr>
          <w:rStyle w:val="Subtielebenadrukking"/>
          <w:i w:val="0"/>
          <w:color w:val="000000" w:themeColor="text1"/>
        </w:rPr>
      </w:pPr>
      <w:r w:rsidRPr="008C034E">
        <w:rPr>
          <w:rStyle w:val="Subtielebenadrukking"/>
          <w:i w:val="0"/>
          <w:color w:val="000000" w:themeColor="text1"/>
        </w:rPr>
        <w:t xml:space="preserve">tevredenheid: </w:t>
      </w:r>
      <w:r w:rsidR="002D1FE8">
        <w:rPr>
          <w:rStyle w:val="Subtielebenadrukking"/>
          <w:i w:val="0"/>
          <w:color w:val="000000" w:themeColor="text1"/>
        </w:rPr>
        <w:t>hoe beoordeelt/waardeert de inwoner de verschillende aspecten van het leven in Leiderdorp?</w:t>
      </w:r>
    </w:p>
    <w:p w:rsidR="00EC1FED" w:rsidRPr="008C034E" w:rsidRDefault="00EC1FED" w:rsidP="00EC1FED">
      <w:pPr>
        <w:pStyle w:val="Lijstalinea"/>
        <w:numPr>
          <w:ilvl w:val="0"/>
          <w:numId w:val="13"/>
        </w:numPr>
        <w:rPr>
          <w:rStyle w:val="Subtielebenadrukking"/>
          <w:i w:val="0"/>
          <w:color w:val="000000" w:themeColor="text1"/>
        </w:rPr>
      </w:pPr>
      <w:r w:rsidRPr="008C034E">
        <w:rPr>
          <w:rStyle w:val="Subtielebenadrukking"/>
          <w:i w:val="0"/>
          <w:color w:val="000000" w:themeColor="text1"/>
        </w:rPr>
        <w:t xml:space="preserve">kwaliteit: </w:t>
      </w:r>
      <w:r w:rsidR="002D1FE8">
        <w:rPr>
          <w:rStyle w:val="Subtielebenadrukking"/>
          <w:i w:val="0"/>
          <w:color w:val="000000" w:themeColor="text1"/>
        </w:rPr>
        <w:t>wat vinden de inwoners en de organisaties - ook de gemeente – van de kwaliteit van de diensten die zij bieden?</w:t>
      </w:r>
    </w:p>
    <w:p w:rsidR="00EC1FED" w:rsidRPr="008C034E" w:rsidRDefault="00EC1FED" w:rsidP="00EC1FED">
      <w:pPr>
        <w:pStyle w:val="Lijstalinea"/>
        <w:numPr>
          <w:ilvl w:val="0"/>
          <w:numId w:val="13"/>
        </w:numPr>
        <w:rPr>
          <w:rStyle w:val="Subtielebenadrukking"/>
          <w:i w:val="0"/>
          <w:color w:val="000000" w:themeColor="text1"/>
        </w:rPr>
      </w:pPr>
      <w:r w:rsidRPr="008C034E">
        <w:rPr>
          <w:rStyle w:val="Subtielebenadrukking"/>
          <w:i w:val="0"/>
          <w:color w:val="000000" w:themeColor="text1"/>
        </w:rPr>
        <w:t>resultaten:</w:t>
      </w:r>
      <w:r w:rsidR="00C96D61">
        <w:rPr>
          <w:rStyle w:val="Subtielebenadrukking"/>
          <w:i w:val="0"/>
          <w:color w:val="000000" w:themeColor="text1"/>
        </w:rPr>
        <w:t xml:space="preserve"> voelt de inwoner zich gehoord en is zijn vraag adequaat opgepakt? En</w:t>
      </w:r>
      <w:r w:rsidRPr="008C034E">
        <w:rPr>
          <w:rStyle w:val="Subtielebenadrukking"/>
          <w:i w:val="0"/>
          <w:color w:val="000000" w:themeColor="text1"/>
        </w:rPr>
        <w:t xml:space="preserve"> worden </w:t>
      </w:r>
      <w:r w:rsidR="00C96D61">
        <w:rPr>
          <w:rStyle w:val="Subtielebenadrukking"/>
          <w:i w:val="0"/>
          <w:color w:val="000000" w:themeColor="text1"/>
        </w:rPr>
        <w:t>daarmee</w:t>
      </w:r>
      <w:r w:rsidRPr="008C034E">
        <w:rPr>
          <w:rStyle w:val="Subtielebenadrukking"/>
          <w:i w:val="0"/>
          <w:color w:val="000000" w:themeColor="text1"/>
        </w:rPr>
        <w:t xml:space="preserve"> doelen en effecten bereikt? Is zelf- en samenredzaamheid toegenomen? Is de participatiegraad vergroot? Kunnen mensen langer zelfstandig thuis wonen? Is er een verschuiving naar meer preventieve ondersteuning?</w:t>
      </w:r>
    </w:p>
    <w:p w:rsidR="00EC1FED" w:rsidRPr="008C034E" w:rsidRDefault="00EC1FED" w:rsidP="00EC1FED">
      <w:pPr>
        <w:ind w:left="0"/>
        <w:rPr>
          <w:rStyle w:val="Subtielebenadrukking"/>
          <w:i w:val="0"/>
          <w:color w:val="000000" w:themeColor="text1"/>
        </w:rPr>
      </w:pPr>
      <w:r>
        <w:rPr>
          <w:rStyle w:val="Subtielebenadrukking"/>
          <w:i w:val="0"/>
          <w:color w:val="000000" w:themeColor="text1"/>
        </w:rPr>
        <w:t xml:space="preserve">Cijfers geven een beeld, maar </w:t>
      </w:r>
      <w:r w:rsidR="00C96D61">
        <w:rPr>
          <w:rStyle w:val="Subtielebenadrukking"/>
          <w:i w:val="0"/>
          <w:color w:val="000000" w:themeColor="text1"/>
        </w:rPr>
        <w:t>niet</w:t>
      </w:r>
      <w:r>
        <w:rPr>
          <w:rStyle w:val="Subtielebenadrukking"/>
          <w:i w:val="0"/>
          <w:color w:val="000000" w:themeColor="text1"/>
        </w:rPr>
        <w:t xml:space="preserve"> </w:t>
      </w:r>
      <w:r w:rsidR="00911595">
        <w:rPr>
          <w:rStyle w:val="Subtielebenadrukking"/>
          <w:i w:val="0"/>
          <w:color w:val="000000" w:themeColor="text1"/>
        </w:rPr>
        <w:t xml:space="preserve">altijd </w:t>
      </w:r>
      <w:r>
        <w:rPr>
          <w:rStyle w:val="Subtielebenadrukking"/>
          <w:i w:val="0"/>
          <w:color w:val="000000" w:themeColor="text1"/>
        </w:rPr>
        <w:t>van de werkelijkheid. Met alleen cijfers gaan we voorbij aan wat niet direct in getallen uit te drukken is. Als we cijfers vragen is het</w:t>
      </w:r>
      <w:r w:rsidRPr="008C034E">
        <w:rPr>
          <w:rStyle w:val="Subtielebenadrukking"/>
          <w:i w:val="0"/>
          <w:color w:val="000000" w:themeColor="text1"/>
        </w:rPr>
        <w:t xml:space="preserve"> uitgangspunt </w:t>
      </w:r>
      <w:r>
        <w:rPr>
          <w:rStyle w:val="Subtielebenadrukking"/>
          <w:i w:val="0"/>
          <w:color w:val="000000" w:themeColor="text1"/>
        </w:rPr>
        <w:t xml:space="preserve">dat we </w:t>
      </w:r>
      <w:r w:rsidRPr="008C034E">
        <w:rPr>
          <w:rStyle w:val="Subtielebenadrukking"/>
          <w:i w:val="0"/>
          <w:color w:val="000000" w:themeColor="text1"/>
        </w:rPr>
        <w:t>daarbij gebruik maken van bestaande bronnen</w:t>
      </w:r>
      <w:r>
        <w:rPr>
          <w:rStyle w:val="Subtielebenadrukking"/>
          <w:i w:val="0"/>
          <w:color w:val="000000" w:themeColor="text1"/>
        </w:rPr>
        <w:t>,</w:t>
      </w:r>
      <w:r w:rsidR="00D67D4E">
        <w:rPr>
          <w:rStyle w:val="Subtielebenadrukking"/>
          <w:i w:val="0"/>
          <w:color w:val="000000" w:themeColor="text1"/>
        </w:rPr>
        <w:t xml:space="preserve"> en</w:t>
      </w:r>
      <w:r w:rsidRPr="008C034E">
        <w:rPr>
          <w:rStyle w:val="Subtielebenadrukking"/>
          <w:i w:val="0"/>
          <w:color w:val="000000" w:themeColor="text1"/>
        </w:rPr>
        <w:t xml:space="preserve"> partners zo min mogelijk belasten met onnodige uitvraag van gegevens. Voor de </w:t>
      </w:r>
      <w:r w:rsidR="00272A7D">
        <w:rPr>
          <w:rStyle w:val="Subtielebenadrukking"/>
          <w:i w:val="0"/>
          <w:color w:val="000000" w:themeColor="text1"/>
        </w:rPr>
        <w:t xml:space="preserve">kwantitatieve </w:t>
      </w:r>
      <w:r w:rsidRPr="008C034E">
        <w:rPr>
          <w:rStyle w:val="Subtielebenadrukking"/>
          <w:i w:val="0"/>
          <w:color w:val="000000" w:themeColor="text1"/>
        </w:rPr>
        <w:t xml:space="preserve">monitoring sluiten we zo veel mogelijk aan op bestaande </w:t>
      </w:r>
      <w:r w:rsidR="00272A7D">
        <w:rPr>
          <w:rStyle w:val="Subtielebenadrukking"/>
          <w:i w:val="0"/>
          <w:color w:val="000000" w:themeColor="text1"/>
        </w:rPr>
        <w:t>bronnen</w:t>
      </w:r>
      <w:r w:rsidRPr="008C034E">
        <w:rPr>
          <w:rStyle w:val="Subtielebenadrukking"/>
          <w:i w:val="0"/>
          <w:color w:val="000000" w:themeColor="text1"/>
        </w:rPr>
        <w:t xml:space="preserve"> zoals het GGD gezondheidsonderzoek, de informatie op </w:t>
      </w:r>
      <w:r w:rsidRPr="008C034E">
        <w:rPr>
          <w:rStyle w:val="Subtielebenadrukking"/>
          <w:i w:val="0"/>
          <w:iCs w:val="0"/>
          <w:color w:val="000000" w:themeColor="text1"/>
        </w:rPr>
        <w:t>www.waarstaatjegemeente.nl</w:t>
      </w:r>
      <w:r w:rsidRPr="008C034E">
        <w:rPr>
          <w:rStyle w:val="Subtielebenadrukking"/>
          <w:i w:val="0"/>
          <w:color w:val="000000" w:themeColor="text1"/>
        </w:rPr>
        <w:t xml:space="preserve">, cijfers uit de Leiderdorpse enquête en de gemeentelijke financiële informatie. </w:t>
      </w:r>
      <w:r w:rsidR="00272A7D">
        <w:rPr>
          <w:rStyle w:val="Subtielebenadrukking"/>
          <w:i w:val="0"/>
          <w:color w:val="000000" w:themeColor="text1"/>
        </w:rPr>
        <w:t>H</w:t>
      </w:r>
      <w:r>
        <w:rPr>
          <w:rStyle w:val="Subtielebenadrukking"/>
          <w:i w:val="0"/>
          <w:color w:val="000000" w:themeColor="text1"/>
        </w:rPr>
        <w:t xml:space="preserve">et is </w:t>
      </w:r>
      <w:r w:rsidR="00272A7D">
        <w:rPr>
          <w:rStyle w:val="Subtielebenadrukking"/>
          <w:i w:val="0"/>
          <w:color w:val="000000" w:themeColor="text1"/>
        </w:rPr>
        <w:t xml:space="preserve">wel </w:t>
      </w:r>
      <w:r>
        <w:rPr>
          <w:rStyle w:val="Subtielebenadrukking"/>
          <w:i w:val="0"/>
          <w:color w:val="000000" w:themeColor="text1"/>
        </w:rPr>
        <w:t>belangrijk</w:t>
      </w:r>
      <w:r w:rsidR="00272A7D">
        <w:rPr>
          <w:rStyle w:val="Subtielebenadrukking"/>
          <w:i w:val="0"/>
          <w:color w:val="000000" w:themeColor="text1"/>
        </w:rPr>
        <w:t xml:space="preserve"> om</w:t>
      </w:r>
      <w:r>
        <w:rPr>
          <w:rStyle w:val="Subtielebenadrukking"/>
          <w:i w:val="0"/>
          <w:color w:val="000000" w:themeColor="text1"/>
        </w:rPr>
        <w:t xml:space="preserve"> cijfers betekenis te geven. Daarom willen wij een vorm zoeken om de dialoog aan te gaan. </w:t>
      </w:r>
      <w:r w:rsidR="00272A7D">
        <w:rPr>
          <w:rStyle w:val="Subtielebenadrukking"/>
          <w:i w:val="0"/>
          <w:color w:val="000000" w:themeColor="text1"/>
        </w:rPr>
        <w:t xml:space="preserve">In de dialoog over cijfers ontmoeten inwoners, deskundigen, wethouders en </w:t>
      </w:r>
      <w:r w:rsidR="00272A7D">
        <w:rPr>
          <w:rStyle w:val="Subtielebenadrukking"/>
          <w:i w:val="0"/>
          <w:color w:val="000000" w:themeColor="text1"/>
        </w:rPr>
        <w:lastRenderedPageBreak/>
        <w:t xml:space="preserve">raadsleden elkaar. </w:t>
      </w:r>
    </w:p>
    <w:p w:rsidR="00EC1FED" w:rsidRDefault="00EC1FED" w:rsidP="00EC1FED">
      <w:pPr>
        <w:pStyle w:val="Kop2"/>
        <w:rPr>
          <w:rFonts w:eastAsiaTheme="minorHAnsi" w:cstheme="minorBidi"/>
          <w:color w:val="000000" w:themeColor="text1"/>
          <w:szCs w:val="22"/>
        </w:rPr>
      </w:pPr>
      <w:bookmarkStart w:id="10" w:name="_Toc482772596"/>
      <w:r>
        <w:t>Onafhankelijk advies over het sociaal d</w:t>
      </w:r>
      <w:r w:rsidRPr="00D1725F">
        <w:t>omein</w:t>
      </w:r>
      <w:bookmarkEnd w:id="10"/>
    </w:p>
    <w:p w:rsidR="00EC1FED" w:rsidRDefault="00272A7D" w:rsidP="00EC1FED">
      <w:pPr>
        <w:ind w:left="0"/>
      </w:pPr>
      <w:r>
        <w:t>De</w:t>
      </w:r>
      <w:r w:rsidR="00EC1FED">
        <w:t xml:space="preserve"> Wet maatschappelijke ondersteuning </w:t>
      </w:r>
      <w:r>
        <w:t xml:space="preserve">stelt </w:t>
      </w:r>
      <w:r w:rsidR="00485C2B">
        <w:t>het</w:t>
      </w:r>
      <w:r w:rsidR="00EC1FED">
        <w:t xml:space="preserve"> verplicht om een adviesraad te hebben. Per januari 2015 hebben wij ook de verantwoordelijkheid </w:t>
      </w:r>
      <w:r>
        <w:t>om</w:t>
      </w:r>
      <w:r w:rsidR="00EC1FED">
        <w:t xml:space="preserve"> advies</w:t>
      </w:r>
      <w:r>
        <w:t>vormen</w:t>
      </w:r>
      <w:r w:rsidR="00EC1FED">
        <w:t xml:space="preserve"> in te richten </w:t>
      </w:r>
      <w:r>
        <w:t>voor inwoners op het gebied van jeugd en participatie</w:t>
      </w:r>
      <w:r w:rsidR="00EC1FED">
        <w:t xml:space="preserve">. Samen met de gemeente Leiden hebben we de afgelopen jaren een Adviesraad Werk en Inkomen gehad. </w:t>
      </w:r>
    </w:p>
    <w:p w:rsidR="00EC1FED" w:rsidRDefault="00EC1FED" w:rsidP="00EC1FED">
      <w:pPr>
        <w:ind w:left="0"/>
      </w:pPr>
      <w:r>
        <w:t>Het is logisch dat ook de verschillende adviesraden meer aansluiten bij de aanpak in het sociaal domein</w:t>
      </w:r>
      <w:r w:rsidR="00272A7D">
        <w:t xml:space="preserve">. </w:t>
      </w:r>
      <w:r>
        <w:t xml:space="preserve">Daarom willen wij </w:t>
      </w:r>
      <w:r w:rsidR="00272A7D">
        <w:t xml:space="preserve">ook </w:t>
      </w:r>
      <w:r>
        <w:t>cliëntervaringen meer betrekken binn</w:t>
      </w:r>
      <w:r w:rsidR="00272A7D">
        <w:t>en de verschillende adviesraden. D</w:t>
      </w:r>
      <w:r>
        <w:t xml:space="preserve">eze zijn nu met name gericht op beleidsadvisering. </w:t>
      </w:r>
    </w:p>
    <w:p w:rsidR="00EC1FED" w:rsidRDefault="00EC1FED" w:rsidP="00EC1FED">
      <w:pPr>
        <w:ind w:left="0"/>
      </w:pPr>
      <w:r>
        <w:t>Om te komen tot een doorontwikkelingen van de verschillende adviesraden zijn er vier opties:</w:t>
      </w:r>
    </w:p>
    <w:p w:rsidR="00EC1FED" w:rsidRDefault="00EC1FED" w:rsidP="00EC1FED">
      <w:pPr>
        <w:pStyle w:val="Lijstalinea"/>
        <w:numPr>
          <w:ilvl w:val="0"/>
          <w:numId w:val="13"/>
        </w:numPr>
      </w:pPr>
      <w:r>
        <w:t>het verder ontwikkelen van de verschillende adviesraden op de afzonderlijke wetten;</w:t>
      </w:r>
    </w:p>
    <w:p w:rsidR="00EC1FED" w:rsidRDefault="00EC1FED" w:rsidP="00EC1FED">
      <w:pPr>
        <w:pStyle w:val="Lijstalinea"/>
        <w:numPr>
          <w:ilvl w:val="0"/>
          <w:numId w:val="13"/>
        </w:numPr>
      </w:pPr>
      <w:r>
        <w:t>het samengaan van de verschillende adviesraden tot een adviesraad voor het hele sociale domein;</w:t>
      </w:r>
    </w:p>
    <w:p w:rsidR="00EC1FED" w:rsidRDefault="00EC1FED" w:rsidP="00EC1FED">
      <w:pPr>
        <w:pStyle w:val="Lijstalinea"/>
        <w:numPr>
          <w:ilvl w:val="0"/>
          <w:numId w:val="13"/>
        </w:numPr>
      </w:pPr>
      <w:r>
        <w:t xml:space="preserve">het inrichten van twee adviesorganen met betrekking tot het sociaal domein. </w:t>
      </w:r>
      <w:r w:rsidR="00FF4DD8">
        <w:t>E</w:t>
      </w:r>
      <w:r w:rsidR="00DC45E8">
        <w:t>é</w:t>
      </w:r>
      <w:r>
        <w:t xml:space="preserve">n adviesraad gericht op cliëntparticipatie en </w:t>
      </w:r>
      <w:r w:rsidR="00DC45E8">
        <w:t>éé</w:t>
      </w:r>
      <w:r>
        <w:t>n adviesraad gericht op burgerparticipatie;</w:t>
      </w:r>
    </w:p>
    <w:p w:rsidR="00EC1FED" w:rsidRDefault="00EC1FED" w:rsidP="00EC1FED">
      <w:pPr>
        <w:pStyle w:val="Lijstalinea"/>
        <w:numPr>
          <w:ilvl w:val="0"/>
          <w:numId w:val="13"/>
        </w:numPr>
      </w:pPr>
      <w:r>
        <w:t>het samenvoegen van de regionale adviesraden en cliëntenraden tot een Regionale Adviesraad Sociaal Domein.</w:t>
      </w:r>
    </w:p>
    <w:p w:rsidR="00EC1FED" w:rsidRPr="00C16BCD" w:rsidRDefault="00EC1FED" w:rsidP="00EC1FED">
      <w:pPr>
        <w:ind w:left="0"/>
      </w:pPr>
      <w:r>
        <w:t xml:space="preserve">Verdere uitwerking van de mogelijkheden en besluitvorming zal moeten plaatsvinden in overleg met de verschillende adviesraden, </w:t>
      </w:r>
      <w:r w:rsidRPr="00C16BCD">
        <w:lastRenderedPageBreak/>
        <w:t>cliëntenraden en (in ieder geval) met de gemeente Leiden.</w:t>
      </w:r>
    </w:p>
    <w:p w:rsidR="00857EDC" w:rsidRPr="00C16BCD" w:rsidRDefault="00857EDC" w:rsidP="00857EDC">
      <w:pPr>
        <w:pStyle w:val="Kop2"/>
      </w:pPr>
      <w:bookmarkStart w:id="11" w:name="_Toc482772597"/>
      <w:r w:rsidRPr="00C16BCD">
        <w:t>Financië</w:t>
      </w:r>
      <w:r w:rsidR="00911595">
        <w:t>le kaders</w:t>
      </w:r>
      <w:bookmarkEnd w:id="11"/>
    </w:p>
    <w:p w:rsidR="007A0C2C" w:rsidRPr="00C16BCD" w:rsidRDefault="007A0C2C" w:rsidP="007A0C2C">
      <w:pPr>
        <w:ind w:left="0"/>
      </w:pPr>
      <w:r w:rsidRPr="00C16BCD">
        <w:t xml:space="preserve">De programmabegroting biedt de financiële kaders voor de Sociale Agenda. In de begroting wordt het meerjarenperspectief geschetst voor programma 1: Meedoen in Leiderdorp. </w:t>
      </w:r>
      <w:r w:rsidR="00C174E6" w:rsidRPr="00C16BCD">
        <w:t>In programma 1 zijn alle budgetten op</w:t>
      </w:r>
      <w:r w:rsidR="004442D3">
        <w:t>g</w:t>
      </w:r>
      <w:r w:rsidR="00C174E6" w:rsidRPr="00C16BCD">
        <w:t xml:space="preserve">enomen die beschikbaar zijn voor ondersteuning zoals huishoudelijke ondersteuning, re-integratie, inkomensondersteuning, begeleiding en jeugdhulp. Ook welzijn, sport, cultuur en onderwijshuisvesting zijn hierin opgenomen. </w:t>
      </w:r>
      <w:r w:rsidR="00424A52">
        <w:t xml:space="preserve">Een overzicht van de budgetten in het programma: Meedoen in </w:t>
      </w:r>
      <w:r w:rsidR="000F6DD9">
        <w:t xml:space="preserve">Leiderdorp is te vinden in bijlage </w:t>
      </w:r>
      <w:r w:rsidR="00FF7899">
        <w:t>3</w:t>
      </w:r>
      <w:r w:rsidR="00424A52">
        <w:t>.</w:t>
      </w:r>
    </w:p>
    <w:p w:rsidR="00C174E6" w:rsidRDefault="00C174E6" w:rsidP="007A0C2C">
      <w:pPr>
        <w:ind w:left="0"/>
      </w:pPr>
      <w:r w:rsidRPr="00C16BCD">
        <w:t xml:space="preserve">De komende jaren daalt het budget dat voor het sociaal domein beschikbaar is. Dit komt door kortingen op de Rijksbijdragen voor jeugdhulp, maatwerkvoorzieningen Wmo en re-integratie. </w:t>
      </w:r>
    </w:p>
    <w:p w:rsidR="00EC1FED" w:rsidRPr="007410B1" w:rsidRDefault="00EC1FED" w:rsidP="00EC1FED">
      <w:pPr>
        <w:pStyle w:val="Citaat"/>
        <w:ind w:left="0"/>
      </w:pPr>
    </w:p>
    <w:p w:rsidR="00EC1FED" w:rsidRDefault="00EC1FED" w:rsidP="00EC1FED">
      <w:pPr>
        <w:ind w:left="0"/>
      </w:pPr>
    </w:p>
    <w:p w:rsidR="007E7AA1" w:rsidRDefault="007E7AA1" w:rsidP="007E7AA1">
      <w:pPr>
        <w:ind w:left="0"/>
      </w:pPr>
    </w:p>
    <w:p w:rsidR="002337E5" w:rsidRDefault="002337E5" w:rsidP="002337E5">
      <w:pPr>
        <w:pStyle w:val="Kop1"/>
      </w:pPr>
      <w:bookmarkStart w:id="12" w:name="_Toc482772598"/>
      <w:r>
        <w:lastRenderedPageBreak/>
        <w:t>VISIE EN UITGANGSPUNTEN</w:t>
      </w:r>
      <w:bookmarkEnd w:id="12"/>
    </w:p>
    <w:p w:rsidR="002337E5" w:rsidRDefault="002337E5" w:rsidP="002337E5">
      <w:pPr>
        <w:spacing w:after="0"/>
        <w:ind w:left="0"/>
      </w:pPr>
    </w:p>
    <w:p w:rsidR="002337E5" w:rsidRPr="00BA2390" w:rsidRDefault="002337E5" w:rsidP="002337E5">
      <w:pPr>
        <w:ind w:left="0"/>
      </w:pPr>
      <w:r w:rsidRPr="006E5D34">
        <w:rPr>
          <w:b/>
        </w:rPr>
        <w:t xml:space="preserve">In Leiderdorp telt iedereen mee en is het belangrijk dat iedereen mee kan doen. </w:t>
      </w:r>
      <w:r w:rsidR="007A270A" w:rsidRPr="00BA2390">
        <w:rPr>
          <w:b/>
        </w:rPr>
        <w:t>We streven naar een samenleving waarin iedereen meedoet en ertoe doet ongeacht achtergrond, inkomen of beperking</w:t>
      </w:r>
      <w:r w:rsidR="007A270A">
        <w:rPr>
          <w:b/>
        </w:rPr>
        <w:t>.</w:t>
      </w:r>
      <w:r w:rsidR="007A270A" w:rsidRPr="006E5D34">
        <w:rPr>
          <w:b/>
        </w:rPr>
        <w:t xml:space="preserve"> </w:t>
      </w:r>
      <w:r w:rsidRPr="006E5D34">
        <w:rPr>
          <w:b/>
        </w:rPr>
        <w:t xml:space="preserve">Dat begint bij </w:t>
      </w:r>
      <w:r w:rsidR="003B37DE">
        <w:rPr>
          <w:b/>
        </w:rPr>
        <w:t>de inwoners zelf; b</w:t>
      </w:r>
      <w:r w:rsidRPr="006E5D34">
        <w:rPr>
          <w:b/>
        </w:rPr>
        <w:t>ij h</w:t>
      </w:r>
      <w:r w:rsidR="003B37DE">
        <w:rPr>
          <w:b/>
        </w:rPr>
        <w:t>et</w:t>
      </w:r>
      <w:r w:rsidRPr="006E5D34">
        <w:rPr>
          <w:b/>
        </w:rPr>
        <w:t xml:space="preserve"> eigen gezin,</w:t>
      </w:r>
      <w:r w:rsidR="003B37DE">
        <w:rPr>
          <w:b/>
        </w:rPr>
        <w:t xml:space="preserve"> de</w:t>
      </w:r>
      <w:r w:rsidRPr="006E5D34">
        <w:rPr>
          <w:b/>
        </w:rPr>
        <w:t xml:space="preserve"> familie of vrienden. Als dat </w:t>
      </w:r>
      <w:r w:rsidR="003B37DE">
        <w:rPr>
          <w:b/>
        </w:rPr>
        <w:t xml:space="preserve">meedoen </w:t>
      </w:r>
      <w:r w:rsidRPr="006E5D34">
        <w:rPr>
          <w:b/>
        </w:rPr>
        <w:t xml:space="preserve">(tijdelijk) niet lukt zorgen maatschappelijke en </w:t>
      </w:r>
      <w:r>
        <w:rPr>
          <w:b/>
        </w:rPr>
        <w:t>deskundigen partners</w:t>
      </w:r>
      <w:r w:rsidRPr="006E5D34">
        <w:rPr>
          <w:b/>
        </w:rPr>
        <w:t xml:space="preserve"> voor een helpende hand.</w:t>
      </w:r>
      <w:r w:rsidRPr="00B01707">
        <w:t xml:space="preserve"> </w:t>
      </w:r>
      <w:r w:rsidRPr="006E5D34">
        <w:rPr>
          <w:b/>
        </w:rPr>
        <w:t xml:space="preserve">Voor de meest kwetsbare inwoners organiseren </w:t>
      </w:r>
      <w:r w:rsidR="003B37DE">
        <w:rPr>
          <w:b/>
        </w:rPr>
        <w:t>zij</w:t>
      </w:r>
      <w:r w:rsidRPr="006E5D34">
        <w:rPr>
          <w:b/>
        </w:rPr>
        <w:t xml:space="preserve"> een </w:t>
      </w:r>
      <w:r>
        <w:rPr>
          <w:b/>
        </w:rPr>
        <w:t xml:space="preserve">oplossing via specialistische ondersteuning. Ook daarbij gaan we uit van de </w:t>
      </w:r>
      <w:r w:rsidR="007A270A">
        <w:rPr>
          <w:b/>
        </w:rPr>
        <w:t>unieke</w:t>
      </w:r>
      <w:r>
        <w:rPr>
          <w:b/>
        </w:rPr>
        <w:t xml:space="preserve"> situatie van </w:t>
      </w:r>
      <w:r w:rsidR="003B37DE">
        <w:rPr>
          <w:b/>
        </w:rPr>
        <w:t>ie</w:t>
      </w:r>
      <w:r>
        <w:rPr>
          <w:b/>
        </w:rPr>
        <w:t>de</w:t>
      </w:r>
      <w:r w:rsidR="003B37DE">
        <w:rPr>
          <w:b/>
        </w:rPr>
        <w:t>re</w:t>
      </w:r>
      <w:r>
        <w:rPr>
          <w:b/>
        </w:rPr>
        <w:t xml:space="preserve"> inwoner en de mogelijkheden van het sociale netwerk</w:t>
      </w:r>
      <w:r w:rsidRPr="00BA2390">
        <w:rPr>
          <w:b/>
        </w:rPr>
        <w:t xml:space="preserve">. </w:t>
      </w:r>
    </w:p>
    <w:p w:rsidR="002337E5" w:rsidRPr="0015328A" w:rsidRDefault="00690579" w:rsidP="002337E5">
      <w:pPr>
        <w:pStyle w:val="Kop2"/>
      </w:pPr>
      <w:bookmarkStart w:id="13" w:name="_Toc482772599"/>
      <w:r>
        <w:rPr>
          <w:b w:val="0"/>
          <w:noProof/>
          <w:lang w:eastAsia="nl-NL"/>
        </w:rPr>
        <mc:AlternateContent>
          <mc:Choice Requires="wpg">
            <w:drawing>
              <wp:anchor distT="0" distB="0" distL="114300" distR="114300" simplePos="0" relativeHeight="251688960" behindDoc="1" locked="0" layoutInCell="1" allowOverlap="1" wp14:anchorId="67E42C1A" wp14:editId="377CC8B3">
                <wp:simplePos x="0" y="0"/>
                <wp:positionH relativeFrom="column">
                  <wp:posOffset>4467860</wp:posOffset>
                </wp:positionH>
                <wp:positionV relativeFrom="paragraph">
                  <wp:posOffset>80010</wp:posOffset>
                </wp:positionV>
                <wp:extent cx="4948555" cy="2771140"/>
                <wp:effectExtent l="0" t="0" r="4445" b="0"/>
                <wp:wrapTight wrapText="bothSides">
                  <wp:wrapPolygon edited="0">
                    <wp:start x="416" y="0"/>
                    <wp:lineTo x="416" y="19006"/>
                    <wp:lineTo x="0" y="19155"/>
                    <wp:lineTo x="0" y="21382"/>
                    <wp:lineTo x="416" y="21382"/>
                    <wp:lineTo x="21536" y="21382"/>
                    <wp:lineTo x="21536" y="0"/>
                    <wp:lineTo x="416" y="0"/>
                  </wp:wrapPolygon>
                </wp:wrapTight>
                <wp:docPr id="293" name="Groep 293"/>
                <wp:cNvGraphicFramePr/>
                <a:graphic xmlns:a="http://schemas.openxmlformats.org/drawingml/2006/main">
                  <a:graphicData uri="http://schemas.microsoft.com/office/word/2010/wordprocessingGroup">
                    <wpg:wgp>
                      <wpg:cNvGrpSpPr/>
                      <wpg:grpSpPr>
                        <a:xfrm>
                          <a:off x="0" y="0"/>
                          <a:ext cx="4948555" cy="2771140"/>
                          <a:chOff x="0" y="0"/>
                          <a:chExt cx="4949072" cy="2771480"/>
                        </a:xfrm>
                      </wpg:grpSpPr>
                      <wpg:grpSp>
                        <wpg:cNvPr id="291" name="Groep 291"/>
                        <wpg:cNvGrpSpPr/>
                        <wpg:grpSpPr>
                          <a:xfrm>
                            <a:off x="0" y="0"/>
                            <a:ext cx="4949072" cy="2771480"/>
                            <a:chOff x="0" y="0"/>
                            <a:chExt cx="4949072" cy="2771480"/>
                          </a:xfrm>
                        </wpg:grpSpPr>
                        <wpg:grpSp>
                          <wpg:cNvPr id="289" name="Groep 289"/>
                          <wpg:cNvGrpSpPr/>
                          <wpg:grpSpPr>
                            <a:xfrm>
                              <a:off x="0" y="0"/>
                              <a:ext cx="4949072" cy="2771480"/>
                              <a:chOff x="0" y="0"/>
                              <a:chExt cx="4949072" cy="2771480"/>
                            </a:xfrm>
                          </wpg:grpSpPr>
                          <wpg:grpSp>
                            <wpg:cNvPr id="288" name="Groep 288"/>
                            <wpg:cNvGrpSpPr/>
                            <wpg:grpSpPr>
                              <a:xfrm>
                                <a:off x="0" y="0"/>
                                <a:ext cx="4949072" cy="2771480"/>
                                <a:chOff x="0" y="0"/>
                                <a:chExt cx="4949072" cy="2771480"/>
                              </a:xfrm>
                            </wpg:grpSpPr>
                            <pic:pic xmlns:pic="http://schemas.openxmlformats.org/drawingml/2006/picture">
                              <pic:nvPicPr>
                                <pic:cNvPr id="27" name="Afbeelding 2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41402" y="0"/>
                                  <a:ext cx="4807670" cy="2771480"/>
                                </a:xfrm>
                                <a:prstGeom prst="rect">
                                  <a:avLst/>
                                </a:prstGeom>
                                <a:noFill/>
                                <a:ln>
                                  <a:noFill/>
                                </a:ln>
                              </pic:spPr>
                            </pic:pic>
                            <wps:wsp>
                              <wps:cNvPr id="307" name="Tekstvak 2"/>
                              <wps:cNvSpPr txBox="1">
                                <a:spLocks noChangeArrowheads="1"/>
                              </wps:cNvSpPr>
                              <wps:spPr bwMode="auto">
                                <a:xfrm>
                                  <a:off x="0" y="2469823"/>
                                  <a:ext cx="2526200" cy="273377"/>
                                </a:xfrm>
                                <a:prstGeom prst="rect">
                                  <a:avLst/>
                                </a:prstGeom>
                                <a:solidFill>
                                  <a:srgbClr val="FFFFFF"/>
                                </a:solidFill>
                                <a:ln w="9525">
                                  <a:noFill/>
                                  <a:miter lim="800000"/>
                                  <a:headEnd/>
                                  <a:tailEnd/>
                                </a:ln>
                              </wps:spPr>
                              <wps:txbx>
                                <w:txbxContent>
                                  <w:p w:rsidR="007A270A" w:rsidRPr="00F32A3B" w:rsidRDefault="007A270A">
                                    <w:pPr>
                                      <w:rPr>
                                        <w:color w:val="7E8083"/>
                                        <w:sz w:val="16"/>
                                        <w:szCs w:val="16"/>
                                      </w:rPr>
                                    </w:pPr>
                                    <w:r w:rsidRPr="00F32A3B">
                                      <w:rPr>
                                        <w:color w:val="7E8083"/>
                                        <w:sz w:val="16"/>
                                        <w:szCs w:val="16"/>
                                      </w:rPr>
                                      <w:t>Figuur 1: Het sociaal domein als piramide</w:t>
                                    </w:r>
                                  </w:p>
                                </w:txbxContent>
                              </wps:txbx>
                              <wps:bodyPr rot="0" vert="horz" wrap="square" lIns="91440" tIns="45720" rIns="91440" bIns="45720" anchor="t" anchorCtr="0">
                                <a:noAutofit/>
                              </wps:bodyPr>
                            </wps:wsp>
                          </wpg:grpSp>
                          <wps:wsp>
                            <wps:cNvPr id="28" name="Tekstvak 2"/>
                            <wps:cNvSpPr txBox="1">
                              <a:spLocks noChangeArrowheads="1"/>
                            </wps:cNvSpPr>
                            <wps:spPr bwMode="auto">
                              <a:xfrm>
                                <a:off x="3327662" y="641023"/>
                                <a:ext cx="1555423" cy="358218"/>
                              </a:xfrm>
                              <a:prstGeom prst="rect">
                                <a:avLst/>
                              </a:prstGeom>
                              <a:noFill/>
                              <a:ln w="9525">
                                <a:noFill/>
                                <a:miter lim="800000"/>
                                <a:headEnd/>
                                <a:tailEnd/>
                              </a:ln>
                            </wps:spPr>
                            <wps:txbx>
                              <w:txbxContent>
                                <w:p w:rsidR="007A270A" w:rsidRPr="00690579" w:rsidRDefault="007A270A">
                                  <w:pPr>
                                    <w:rPr>
                                      <w:color w:val="7E8083"/>
                                      <w:sz w:val="16"/>
                                      <w:szCs w:val="16"/>
                                    </w:rPr>
                                  </w:pPr>
                                  <w:r w:rsidRPr="00690579">
                                    <w:rPr>
                                      <w:color w:val="7E8083"/>
                                      <w:sz w:val="16"/>
                                      <w:szCs w:val="16"/>
                                    </w:rPr>
                                    <w:t xml:space="preserve">Specialistische </w:t>
                                  </w:r>
                                  <w:r>
                                    <w:rPr>
                                      <w:color w:val="7E8083"/>
                                      <w:sz w:val="16"/>
                                      <w:szCs w:val="16"/>
                                    </w:rPr>
                                    <w:t>hulp</w:t>
                                  </w:r>
                                </w:p>
                              </w:txbxContent>
                            </wps:txbx>
                            <wps:bodyPr rot="0" vert="horz" wrap="square" lIns="91440" tIns="45720" rIns="91440" bIns="45720" anchor="t" anchorCtr="0">
                              <a:spAutoFit/>
                            </wps:bodyPr>
                          </wps:wsp>
                        </wpg:grpSp>
                        <wps:wsp>
                          <wps:cNvPr id="290" name="Tekstvak 2"/>
                          <wps:cNvSpPr txBox="1">
                            <a:spLocks noChangeArrowheads="1"/>
                          </wps:cNvSpPr>
                          <wps:spPr bwMode="auto">
                            <a:xfrm>
                              <a:off x="3393650" y="1272619"/>
                              <a:ext cx="1338606" cy="499620"/>
                            </a:xfrm>
                            <a:prstGeom prst="rect">
                              <a:avLst/>
                            </a:prstGeom>
                            <a:noFill/>
                            <a:ln w="9525">
                              <a:noFill/>
                              <a:miter lim="800000"/>
                              <a:headEnd/>
                              <a:tailEnd/>
                            </a:ln>
                          </wps:spPr>
                          <wps:txbx>
                            <w:txbxContent>
                              <w:p w:rsidR="007A270A" w:rsidRPr="00690579" w:rsidRDefault="007A270A">
                                <w:pPr>
                                  <w:rPr>
                                    <w:color w:val="7E8083"/>
                                    <w:sz w:val="16"/>
                                    <w:szCs w:val="16"/>
                                  </w:rPr>
                                </w:pPr>
                                <w:r w:rsidRPr="00690579">
                                  <w:rPr>
                                    <w:color w:val="7E8083"/>
                                    <w:sz w:val="16"/>
                                    <w:szCs w:val="16"/>
                                  </w:rPr>
                                  <w:t>Sociale i</w:t>
                                </w:r>
                                <w:r>
                                  <w:rPr>
                                    <w:color w:val="7E8083"/>
                                    <w:sz w:val="16"/>
                                    <w:szCs w:val="16"/>
                                  </w:rPr>
                                  <w:t>nf</w:t>
                                </w:r>
                                <w:r w:rsidRPr="00690579">
                                  <w:rPr>
                                    <w:color w:val="7E8083"/>
                                    <w:sz w:val="16"/>
                                    <w:szCs w:val="16"/>
                                  </w:rPr>
                                  <w:t>rastructuur</w:t>
                                </w:r>
                              </w:p>
                            </w:txbxContent>
                          </wps:txbx>
                          <wps:bodyPr rot="0" vert="horz" wrap="square" lIns="91440" tIns="45720" rIns="91440" bIns="45720" anchor="t" anchorCtr="0">
                            <a:spAutoFit/>
                          </wps:bodyPr>
                        </wps:wsp>
                      </wpg:grpSp>
                      <wps:wsp>
                        <wps:cNvPr id="292" name="Tekstvak 2"/>
                        <wps:cNvSpPr txBox="1">
                          <a:spLocks noChangeArrowheads="1"/>
                        </wps:cNvSpPr>
                        <wps:spPr bwMode="auto">
                          <a:xfrm>
                            <a:off x="3431357" y="2224726"/>
                            <a:ext cx="1319752" cy="358218"/>
                          </a:xfrm>
                          <a:prstGeom prst="rect">
                            <a:avLst/>
                          </a:prstGeom>
                          <a:noFill/>
                          <a:ln w="9525">
                            <a:noFill/>
                            <a:miter lim="800000"/>
                            <a:headEnd/>
                            <a:tailEnd/>
                          </a:ln>
                        </wps:spPr>
                        <wps:txbx>
                          <w:txbxContent>
                            <w:p w:rsidR="007A270A" w:rsidRPr="00690579" w:rsidRDefault="007A270A">
                              <w:pPr>
                                <w:rPr>
                                  <w:color w:val="7E8083"/>
                                  <w:sz w:val="16"/>
                                  <w:szCs w:val="16"/>
                                </w:rPr>
                              </w:pPr>
                              <w:r w:rsidRPr="00690579">
                                <w:rPr>
                                  <w:color w:val="7E8083"/>
                                  <w:sz w:val="16"/>
                                  <w:szCs w:val="16"/>
                                </w:rPr>
                                <w:t>Basisstructuur</w:t>
                              </w:r>
                            </w:p>
                          </w:txbxContent>
                        </wps:txbx>
                        <wps:bodyPr rot="0" vert="horz" wrap="square" lIns="91440" tIns="45720" rIns="91440" bIns="45720" anchor="t" anchorCtr="0">
                          <a:spAutoFit/>
                        </wps:bodyPr>
                      </wps:wsp>
                    </wpg:wgp>
                  </a:graphicData>
                </a:graphic>
              </wp:anchor>
            </w:drawing>
          </mc:Choice>
          <mc:Fallback>
            <w:pict>
              <v:group id="Groep 293" o:spid="_x0000_s1027" style="position:absolute;left:0;text-align:left;margin-left:351.8pt;margin-top:6.3pt;width:389.65pt;height:218.2pt;z-index:-251627520" coordsize="49490,27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">
                <v:group id="Groep 291" o:spid="_x0000_s1028" style="position:absolute;width:49490;height:27714" coordsize="49490,27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ep 289" o:spid="_x0000_s1029" style="position:absolute;width:49490;height:27714" coordsize="49490,27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Groep 288" o:spid="_x0000_s1030" style="position:absolute;width:49490;height:27714" coordsize="49490,27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7" o:spid="_x0000_s1031" type="#_x0000_t75" style="position:absolute;left:1414;width:48076;height:27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TCs7GAAAA2wAAAA8AAABkcnMvZG93bnJldi54bWxEj09rwkAUxO9Cv8PyCr3pRqGxpm6ktLQI&#10;0oNR0OMz+/LHZt+G7Fajn94VCj0OM/MbZr7oTSNO1LnasoLxKAJBnFtdc6lgu/kcvoBwHlljY5kU&#10;XMjBIn0YzDHR9sxrOmW+FAHCLkEFlfdtIqXLKzLoRrYlDl5hO4M+yK6UusNzgJtGTqIolgZrDgsV&#10;tvReUf6T/RoFx+9yJj92cTY92tjvn6+r8VdxUOrpsX97BeGp9//hv/ZSK5hM4f4l/ACZ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NMKzsYAAADbAAAADwAAAAAAAAAAAAAA&#10;AACfAgAAZHJzL2Rvd25yZXYueG1sUEsFBgAAAAAEAAQA9wAAAJIDAAAAAA==&#10;">
                        <v:imagedata r:id="rId11" o:title=""/>
                        <v:path arrowok="t"/>
                      </v:shape>
                      <v:shape id="_x0000_s1032" type="#_x0000_t202" style="position:absolute;top:24698;width:25262;height:2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7A270A" w:rsidRPr="00F32A3B" w:rsidRDefault="007A270A">
                              <w:pPr>
                                <w:rPr>
                                  <w:color w:val="7E8083"/>
                                  <w:sz w:val="16"/>
                                  <w:szCs w:val="16"/>
                                </w:rPr>
                              </w:pPr>
                              <w:r w:rsidRPr="00F32A3B">
                                <w:rPr>
                                  <w:color w:val="7E8083"/>
                                  <w:sz w:val="16"/>
                                  <w:szCs w:val="16"/>
                                </w:rPr>
                                <w:t>Figuur 1: Het sociaal domein als piramide</w:t>
                              </w:r>
                            </w:p>
                          </w:txbxContent>
                        </v:textbox>
                      </v:shape>
                    </v:group>
                    <v:shape id="_x0000_s1033" type="#_x0000_t202" style="position:absolute;left:33276;top:6410;width:15554;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7A270A" w:rsidRPr="00690579" w:rsidRDefault="007A270A">
                            <w:pPr>
                              <w:rPr>
                                <w:color w:val="7E8083"/>
                                <w:sz w:val="16"/>
                                <w:szCs w:val="16"/>
                              </w:rPr>
                            </w:pPr>
                            <w:r w:rsidRPr="00690579">
                              <w:rPr>
                                <w:color w:val="7E8083"/>
                                <w:sz w:val="16"/>
                                <w:szCs w:val="16"/>
                              </w:rPr>
                              <w:t xml:space="preserve">Specialistische </w:t>
                            </w:r>
                            <w:r>
                              <w:rPr>
                                <w:color w:val="7E8083"/>
                                <w:sz w:val="16"/>
                                <w:szCs w:val="16"/>
                              </w:rPr>
                              <w:t>hulp</w:t>
                            </w:r>
                          </w:p>
                        </w:txbxContent>
                      </v:textbox>
                    </v:shape>
                  </v:group>
                  <v:shape id="_x0000_s1034" type="#_x0000_t202" style="position:absolute;left:33936;top:12726;width:13386;height:4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GAr8A&#10;AADcAAAADwAAAGRycy9kb3ducmV2LnhtbERPTWvCQBC9F/wPywje6kbB0kZXEa3goRdtvA/ZMRvM&#10;zobs1MR/7x4KHh/ve7UZfKPu1MU6sIHZNANFXAZbc2Wg+D28f4KKgmyxCUwGHhRhsx69rTC3oecT&#10;3c9SqRTCMUcDTqTNtY6lI49xGlrixF1D51ES7CptO+xTuG/0PMs+tMeaU4PDlnaOytv5zxsQsdvZ&#10;o/j28XgZfva9y8oFFsZMxsN2CUpokJf43320BuZf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0YCvwAAANwAAAAPAAAAAAAAAAAAAAAAAJgCAABkcnMvZG93bnJl&#10;di54bWxQSwUGAAAAAAQABAD1AAAAhAMAAAAA&#10;" filled="f" stroked="f">
                    <v:textbox style="mso-fit-shape-to-text:t">
                      <w:txbxContent>
                        <w:p w:rsidR="007A270A" w:rsidRPr="00690579" w:rsidRDefault="007A270A">
                          <w:pPr>
                            <w:rPr>
                              <w:color w:val="7E8083"/>
                              <w:sz w:val="16"/>
                              <w:szCs w:val="16"/>
                            </w:rPr>
                          </w:pPr>
                          <w:r w:rsidRPr="00690579">
                            <w:rPr>
                              <w:color w:val="7E8083"/>
                              <w:sz w:val="16"/>
                              <w:szCs w:val="16"/>
                            </w:rPr>
                            <w:t>Sociale i</w:t>
                          </w:r>
                          <w:r>
                            <w:rPr>
                              <w:color w:val="7E8083"/>
                              <w:sz w:val="16"/>
                              <w:szCs w:val="16"/>
                            </w:rPr>
                            <w:t>nf</w:t>
                          </w:r>
                          <w:r w:rsidRPr="00690579">
                            <w:rPr>
                              <w:color w:val="7E8083"/>
                              <w:sz w:val="16"/>
                              <w:szCs w:val="16"/>
                            </w:rPr>
                            <w:t>rastructuur</w:t>
                          </w:r>
                        </w:p>
                      </w:txbxContent>
                    </v:textbox>
                  </v:shape>
                </v:group>
                <v:shape id="_x0000_s1035" type="#_x0000_t202" style="position:absolute;left:34313;top:22247;width:13198;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97sIA&#10;AADcAAAADwAAAGRycy9kb3ducmV2LnhtbESPQWvCQBSE74X+h+UJ3urGgKVNXUWqgodequn9kX3N&#10;BrNvQ/Zp4r/vFgSPw8x8wyzXo2/VlfrYBDYwn2WgiKtgG64NlKf9yxuoKMgW28Bk4EYR1qvnpyUW&#10;Ngz8Tdej1CpBOBZowIl0hdaxcuQxzkJHnLzf0HuUJPta2x6HBPetzrPsVXtsOC047OjTUXU+XrwB&#10;EbuZ38qdj4ef8Ws7uKxaYGnMdDJuPkAJjfII39sHayB/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X3uwgAAANwAAAAPAAAAAAAAAAAAAAAAAJgCAABkcnMvZG93&#10;bnJldi54bWxQSwUGAAAAAAQABAD1AAAAhwMAAAAA&#10;" filled="f" stroked="f">
                  <v:textbox style="mso-fit-shape-to-text:t">
                    <w:txbxContent>
                      <w:p w:rsidR="007A270A" w:rsidRPr="00690579" w:rsidRDefault="007A270A">
                        <w:pPr>
                          <w:rPr>
                            <w:color w:val="7E8083"/>
                            <w:sz w:val="16"/>
                            <w:szCs w:val="16"/>
                          </w:rPr>
                        </w:pPr>
                        <w:r w:rsidRPr="00690579">
                          <w:rPr>
                            <w:color w:val="7E8083"/>
                            <w:sz w:val="16"/>
                            <w:szCs w:val="16"/>
                          </w:rPr>
                          <w:t>Basisstructuur</w:t>
                        </w:r>
                      </w:p>
                    </w:txbxContent>
                  </v:textbox>
                </v:shape>
                <w10:wrap type="tight"/>
              </v:group>
            </w:pict>
          </mc:Fallback>
        </mc:AlternateContent>
      </w:r>
      <w:r w:rsidR="002337E5" w:rsidRPr="0015328A">
        <w:t>Het sociaal domein als piramide</w:t>
      </w:r>
      <w:bookmarkEnd w:id="13"/>
    </w:p>
    <w:p w:rsidR="002337E5" w:rsidRDefault="002337E5" w:rsidP="002337E5">
      <w:pPr>
        <w:ind w:left="0"/>
      </w:pPr>
      <w:r>
        <w:t>We kiezen in het sociaal domein voor een stelsel van ondersteuning voor alle leefgebieden en levensfasen van onze inwoners. Ondersteuning wordt geboden als de ‘eigen kracht’</w:t>
      </w:r>
      <w:r>
        <w:rPr>
          <w:rStyle w:val="Voetnootmarkering"/>
        </w:rPr>
        <w:footnoteReference w:id="4"/>
      </w:r>
      <w:r>
        <w:t xml:space="preserve"> te kort schiet en is gericht op het versterken van de eigen mogelijkheden of die van het sociale netwerk. We geven het sociaal domein weer als een piramide (</w:t>
      </w:r>
      <w:r w:rsidRPr="00571990">
        <w:t>figuur 1</w:t>
      </w:r>
      <w:r>
        <w:t xml:space="preserve">). Deze piramide bestaat uit </w:t>
      </w:r>
      <w:r w:rsidR="00950687">
        <w:t>drie</w:t>
      </w:r>
      <w:r>
        <w:t xml:space="preserve"> niveaus en sluit aan bij de leefsituatie van </w:t>
      </w:r>
      <w:r w:rsidR="003B37DE">
        <w:t>ie</w:t>
      </w:r>
      <w:r>
        <w:t>de</w:t>
      </w:r>
      <w:r w:rsidR="003B37DE">
        <w:t>re</w:t>
      </w:r>
      <w:r>
        <w:t xml:space="preserve"> inwoner en de mate waarin </w:t>
      </w:r>
      <w:r w:rsidR="003B37DE">
        <w:t>die</w:t>
      </w:r>
      <w:r>
        <w:t xml:space="preserve"> in staat </w:t>
      </w:r>
      <w:r w:rsidR="003B37DE">
        <w:t xml:space="preserve">is </w:t>
      </w:r>
      <w:r>
        <w:t xml:space="preserve">verantwoordelijkheid te nemen en mee te doen </w:t>
      </w:r>
      <w:r w:rsidR="001959F5">
        <w:t>i</w:t>
      </w:r>
      <w:r>
        <w:t>n de samenleving.</w:t>
      </w:r>
    </w:p>
    <w:p w:rsidR="00690579" w:rsidRDefault="002337E5" w:rsidP="002337E5">
      <w:pPr>
        <w:ind w:left="0"/>
      </w:pPr>
      <w:r>
        <w:t xml:space="preserve">De basisstructuur bestaat uit wat </w:t>
      </w:r>
      <w:r w:rsidR="003B37DE">
        <w:t>inwoners</w:t>
      </w:r>
      <w:r>
        <w:t xml:space="preserve">, met  en voor elkaar kunnen betekenen. Het gaat hier om zelfredzaamheid, samenredzaamheid, zingeving, de inzet van gezinsleden, </w:t>
      </w:r>
      <w:r>
        <w:lastRenderedPageBreak/>
        <w:t xml:space="preserve">mantelzorgers, familie, vrienden, mensen in de buurt, kerken, vrijwilligers, sport- en cultuurverenigingen, winkeliers et cetera. </w:t>
      </w:r>
      <w:r w:rsidR="003B37DE">
        <w:t>I</w:t>
      </w:r>
      <w:r>
        <w:t xml:space="preserve">nwoners zoeken en bedenken zelf en met elkaar oplossingen voor uitdagingen en belemmeringen in het leven. In de basisstructuur worden veel van deze uitdagingen en belemmeringen opgelost, maar niet alle. Soms </w:t>
      </w:r>
      <w:r w:rsidR="003B37DE">
        <w:t>is het nodig hier iets voor te organiseren</w:t>
      </w:r>
      <w:r>
        <w:t>.</w:t>
      </w:r>
      <w:r w:rsidR="003B37DE">
        <w:t xml:space="preserve"> Dit gebeurt i</w:t>
      </w:r>
      <w:r>
        <w:t xml:space="preserve">n de eerste plaats </w:t>
      </w:r>
      <w:r w:rsidR="003B37DE">
        <w:t>op</w:t>
      </w:r>
      <w:r>
        <w:t xml:space="preserve"> scholen, kinderopvang, activiteitencentra, </w:t>
      </w:r>
      <w:r w:rsidR="003B37DE">
        <w:t xml:space="preserve">door </w:t>
      </w:r>
      <w:r>
        <w:t xml:space="preserve">huisartsen, welzijns- en vrijwilligersorganisaties, </w:t>
      </w:r>
      <w:r w:rsidR="003B37DE">
        <w:t xml:space="preserve">en op </w:t>
      </w:r>
      <w:r>
        <w:t>plekken waar informati</w:t>
      </w:r>
      <w:r w:rsidR="007C3A97">
        <w:t>e en advies gekregen kan worden:</w:t>
      </w:r>
      <w:r>
        <w:t xml:space="preserve"> Veilig Thuis en het Centrum voor Jeugd en Gezin. Dit noemen we de ‘</w:t>
      </w:r>
      <w:r w:rsidRPr="009268FA">
        <w:t>sociale infrastructuur’.</w:t>
      </w:r>
      <w:r>
        <w:t xml:space="preserve"> Als daar de uitdagingen en belemmeringen niet opgelost worden, kunnen inwoners terecht bij het Sociaal Team Leiderdorp</w:t>
      </w:r>
      <w:r w:rsidR="001959F5">
        <w:t xml:space="preserve"> of</w:t>
      </w:r>
      <w:r w:rsidR="00E32A15">
        <w:t xml:space="preserve"> het Centrum voor Jeugd en Gezin</w:t>
      </w:r>
      <w:r>
        <w:t xml:space="preserve">. </w:t>
      </w:r>
    </w:p>
    <w:p w:rsidR="002337E5" w:rsidRDefault="00E32A15" w:rsidP="002337E5">
      <w:pPr>
        <w:ind w:left="0"/>
      </w:pPr>
      <w:r>
        <w:lastRenderedPageBreak/>
        <w:t xml:space="preserve">Aan de hand van de vraag </w:t>
      </w:r>
      <w:r w:rsidR="002337E5">
        <w:t>kijken zij naar een passende</w:t>
      </w:r>
      <w:r>
        <w:t xml:space="preserve"> oplossing, i</w:t>
      </w:r>
      <w:r w:rsidR="002337E5">
        <w:t>n eerste instantie met inzet vanuit deze teams. Mocht dat niet voldoende zijn, kan er een beroep gedaan worden op specialistische ondersteuning. Het zoeken van de oplossing hoeft niet altijd te gaan in de volgorde zoals geschetst. Een inwoner kan verschillende uitdagingen en belemmeringen hebben die tegelijkertijd op verschillende niveaus worden opgelost.</w:t>
      </w:r>
    </w:p>
    <w:p w:rsidR="002337E5" w:rsidRDefault="002337E5" w:rsidP="002337E5">
      <w:pPr>
        <w:pStyle w:val="Kop2"/>
      </w:pPr>
      <w:bookmarkStart w:id="14" w:name="_Toc482772600"/>
      <w:r>
        <w:t>Sport, kunst en cultuur in het sociaal domein</w:t>
      </w:r>
      <w:bookmarkEnd w:id="14"/>
    </w:p>
    <w:p w:rsidR="002337E5" w:rsidRDefault="00A35E59" w:rsidP="002337E5">
      <w:pPr>
        <w:ind w:left="0"/>
      </w:pPr>
      <w:r>
        <w:t>Inwoners sporten in verenigingsverband of individueel, maken gebruik van sportvoorzieningen, beoefenen een kunstvorm, lezen, wonen een voorstelling bij of volgen een cursus omdat ze zich daar p</w:t>
      </w:r>
      <w:r w:rsidR="00B46D99">
        <w:t>rettig bij voelen. Sport, kunst en</w:t>
      </w:r>
      <w:r>
        <w:t xml:space="preserve"> cultuur maken deel uit van de basisstructuur. Maar s</w:t>
      </w:r>
      <w:r w:rsidR="002337E5">
        <w:t>port, kunst</w:t>
      </w:r>
      <w:r w:rsidR="00B46D99">
        <w:t xml:space="preserve"> en</w:t>
      </w:r>
      <w:r w:rsidR="002337E5">
        <w:t xml:space="preserve"> cultuur</w:t>
      </w:r>
      <w:r>
        <w:t xml:space="preserve"> kunnen ook als</w:t>
      </w:r>
      <w:r w:rsidR="00B44C45">
        <w:t xml:space="preserve"> instrumenten worden gezien </w:t>
      </w:r>
      <w:r w:rsidR="002337E5">
        <w:t>om de gezondheid en het welzijn van inwoners te verbeteren en sociale en maatschappelijke participatie te bevorderen. Zij hebben hun eigen intrinsieke waarden en vormen voor veel inwoners een doel op zich. Ze dragen bij aan vitaliteit, netwerkvorming, zelforganisatie, competentie ontwikkeling, zingeving, leefbaarheid en zorgen voor een positieve publ</w:t>
      </w:r>
      <w:r w:rsidR="00B46D99">
        <w:t xml:space="preserve">ieke beeldvorming. Sport, kunst en </w:t>
      </w:r>
      <w:r w:rsidR="002337E5">
        <w:t>cultuur vormen daarom een belangrijk onderdeel van de basisstructuur waarbij het verenigingsleven een belangrijke plaats inneemt. Het zorgt voor ontmoeting en verbinding. Het verenigingsleven vergroot de betrokkenheid bij de samenleving. Ook vervullen volwassenen binnen het verenigingsleven een voorbeeldfunctie voor jongeren.  Zoals alle onderdelen van de basisstructuur spelen sport, kunst en cultuur een belangrijke rol bi</w:t>
      </w:r>
      <w:r w:rsidR="00B46D99">
        <w:t xml:space="preserve">j het voorkomen, </w:t>
      </w:r>
      <w:r w:rsidR="002337E5">
        <w:t>oplossen</w:t>
      </w:r>
      <w:r w:rsidR="00B46D99">
        <w:t xml:space="preserve"> en signaleren</w:t>
      </w:r>
      <w:r w:rsidR="002337E5">
        <w:t xml:space="preserve"> van problemen van inwoners. </w:t>
      </w:r>
      <w:r w:rsidR="001844C8">
        <w:t>Het is daarom belangrijk dat zij goed samenwerken met partijen in de sociale infrastructuur.</w:t>
      </w:r>
    </w:p>
    <w:p w:rsidR="002337E5" w:rsidRDefault="002337E5" w:rsidP="002337E5">
      <w:pPr>
        <w:pStyle w:val="Kop2"/>
      </w:pPr>
      <w:bookmarkStart w:id="15" w:name="_Toc482772601"/>
      <w:r>
        <w:lastRenderedPageBreak/>
        <w:t>Algemene uitgangspunten</w:t>
      </w:r>
      <w:bookmarkEnd w:id="15"/>
    </w:p>
    <w:p w:rsidR="002337E5" w:rsidRDefault="002337E5" w:rsidP="002337E5">
      <w:pPr>
        <w:ind w:left="0"/>
      </w:pPr>
      <w:r>
        <w:t>Naast de acht kaders uit de MSV vormen de volgende uitgangspunten de basis voor de uitvoering</w:t>
      </w:r>
      <w:r w:rsidR="00545EED">
        <w:t xml:space="preserve"> van de opgaven op</w:t>
      </w:r>
      <w:r>
        <w:t xml:space="preserve"> de Sociale Agenda.</w:t>
      </w:r>
    </w:p>
    <w:p w:rsidR="002337E5" w:rsidRDefault="002337E5" w:rsidP="002337E5">
      <w:pPr>
        <w:pStyle w:val="Kop4"/>
        <w:ind w:left="0"/>
      </w:pPr>
      <w:r>
        <w:t xml:space="preserve">Eigen verantwoordelijkheid, eigen regie </w:t>
      </w:r>
    </w:p>
    <w:p w:rsidR="002337E5" w:rsidRDefault="002337E5" w:rsidP="002337E5">
      <w:pPr>
        <w:ind w:left="0"/>
      </w:pPr>
      <w:r>
        <w:t xml:space="preserve">Het merendeel van onze inwoners is in staat om zelfstandig deel te nemen aan de samenleving. </w:t>
      </w:r>
      <w:r w:rsidR="009A2FE5">
        <w:t>Ze voelen zich daar ook zelf verantwoordelijk voor.</w:t>
      </w:r>
      <w:r>
        <w:t xml:space="preserve"> We verwachten dat inwoners die zelf in staat zijn een oplossing te organiseren voor de uitdagingen en belemmeringen die zij in hun leven tegenkomen, dat ook doen. Waar dat niet lukt, staan familieleden, buren of vrienden klaar om een handje te helpen. Als de oplossing niet gevonden wordt, dan kunnen </w:t>
      </w:r>
      <w:r w:rsidR="009A2FE5">
        <w:t xml:space="preserve">professionals en deskundige </w:t>
      </w:r>
      <w:r>
        <w:t xml:space="preserve">helpen. Bij voorkeur ligt de oplossing zo dicht mogelijk bij de inwoner zelf, in zijn of haar eigen omgeving. Inwoners houden hierbij zelf de regie. Alleen als dat niet mogelijk is, wordt de regie (tijdelijk) overgenomen. Als dat nodig is treden deskundigen handelend op. Niet afwachten, maar zo snel als nodig is, ondersteuning bieden. De oplossingen die </w:t>
      </w:r>
      <w:r w:rsidR="009A2FE5">
        <w:t xml:space="preserve">gezocht wordt </w:t>
      </w:r>
      <w:r>
        <w:t>sluit aan bij de situatie van de inwoner.</w:t>
      </w:r>
    </w:p>
    <w:p w:rsidR="002337E5" w:rsidRDefault="002337E5" w:rsidP="002337E5">
      <w:pPr>
        <w:pStyle w:val="Kop4"/>
        <w:ind w:left="0"/>
      </w:pPr>
      <w:r>
        <w:t>We werken in samenhang</w:t>
      </w:r>
    </w:p>
    <w:p w:rsidR="002337E5" w:rsidRDefault="002337E5" w:rsidP="002337E5">
      <w:pPr>
        <w:ind w:left="0"/>
      </w:pPr>
      <w:r>
        <w:t xml:space="preserve">We kijken binnen het sociaal domein over onze grenzen en vakgebieden heen. We sturen niet meer op deeloplossingen maar op een samenhangende aanpak. Dat betekent ook dat we werken vanuit gezamenlijke belangen en doelen. We hanteren het principe ‘één gezin, één plan’ wanneer meerdere personen in één gezin ondersteuning ontvangen of aan één persoon ondersteuning bieden. </w:t>
      </w:r>
    </w:p>
    <w:p w:rsidR="002337E5" w:rsidRPr="0056510D" w:rsidRDefault="002337E5" w:rsidP="002337E5">
      <w:pPr>
        <w:ind w:left="0"/>
      </w:pPr>
      <w:r>
        <w:t xml:space="preserve">Inwoners mogen geen last hebben van de verdeling van hulp en </w:t>
      </w:r>
      <w:r>
        <w:lastRenderedPageBreak/>
        <w:t xml:space="preserve">ondersteuning over verschillende wet- en regelgevingen. Daarbij hoort </w:t>
      </w:r>
      <w:r w:rsidR="009A2FE5">
        <w:t>dat de toegang tot ondersteuning zo mogelijk op één locatie georganiseerd is</w:t>
      </w:r>
      <w:r>
        <w:t xml:space="preserve">. Het huisvesten van een aantal van onze maatschappelijke partners in de Sterrentuin </w:t>
      </w:r>
      <w:r w:rsidR="009A2FE5">
        <w:t>draagt daar a</w:t>
      </w:r>
      <w:r>
        <w:t xml:space="preserve">an </w:t>
      </w:r>
      <w:r w:rsidR="009A2FE5">
        <w:t>bij</w:t>
      </w:r>
      <w:r>
        <w:t xml:space="preserve">. </w:t>
      </w:r>
    </w:p>
    <w:p w:rsidR="002337E5" w:rsidRDefault="002337E5" w:rsidP="002337E5">
      <w:pPr>
        <w:pStyle w:val="Kop4"/>
        <w:ind w:left="0"/>
      </w:pPr>
      <w:r>
        <w:t>We gaan uit van het resultaat en doen wat nodig is</w:t>
      </w:r>
    </w:p>
    <w:p w:rsidR="002337E5" w:rsidRDefault="002337E5" w:rsidP="002337E5">
      <w:pPr>
        <w:ind w:left="0"/>
      </w:pPr>
      <w:r>
        <w:t xml:space="preserve">Het resultaat van ondersteuning moet zijn dat </w:t>
      </w:r>
      <w:r w:rsidR="009A2FE5">
        <w:t>inwoners weer</w:t>
      </w:r>
      <w:r>
        <w:t xml:space="preserve"> mee kunnen doen aan de samenleving. De benodigde ondersteuning of te nemen maatregelen kunnen per persoon verschillen. </w:t>
      </w:r>
      <w:r w:rsidRPr="00F5741D">
        <w:t>Niet iedereen</w:t>
      </w:r>
      <w:r>
        <w:t xml:space="preserve"> is</w:t>
      </w:r>
      <w:r w:rsidRPr="00F5741D">
        <w:t xml:space="preserve"> hetzelfde</w:t>
      </w:r>
      <w:r>
        <w:t>, of heeft hetzelfde nodig</w:t>
      </w:r>
      <w:r w:rsidRPr="00F5741D">
        <w:t xml:space="preserve">. </w:t>
      </w:r>
      <w:r>
        <w:t xml:space="preserve">Oplossingen zijn niet vooraf in een blauwdruk vast te leggen. Daarom zijn niet de procedures of beleidsregels leidend, maar het resultaat. De vraag van de inwoner is het vertrekpunt. Dit betekent dat wij deskundigen de ruimte geven om maatwerk toe te passen. Zij </w:t>
      </w:r>
      <w:r w:rsidR="009A2FE5">
        <w:t>wegen af wat nodig is in elke unieke situatie</w:t>
      </w:r>
      <w:r>
        <w:t>. Dat lei</w:t>
      </w:r>
      <w:r w:rsidRPr="00F5741D">
        <w:t>d</w:t>
      </w:r>
      <w:r>
        <w:t>t tot verschillende oplossingen en variaties</w:t>
      </w:r>
      <w:r w:rsidRPr="00F5741D">
        <w:t xml:space="preserve">. </w:t>
      </w:r>
      <w:r>
        <w:t>Omdat niet</w:t>
      </w:r>
      <w:r w:rsidRPr="00F5741D">
        <w:t xml:space="preserve"> iedereen</w:t>
      </w:r>
      <w:r>
        <w:t xml:space="preserve"> </w:t>
      </w:r>
      <w:r w:rsidRPr="00F5741D">
        <w:t>hetzelfde</w:t>
      </w:r>
      <w:r w:rsidR="009A2FE5">
        <w:t xml:space="preserve"> is</w:t>
      </w:r>
      <w:r>
        <w:t xml:space="preserve"> of hetzelfde nodig heeft</w:t>
      </w:r>
      <w:r w:rsidR="009A2FE5">
        <w:t>.</w:t>
      </w:r>
    </w:p>
    <w:p w:rsidR="002337E5" w:rsidRDefault="002337E5" w:rsidP="002337E5">
      <w:pPr>
        <w:ind w:left="0"/>
      </w:pPr>
      <w:r>
        <w:rPr>
          <w:noProof/>
          <w:lang w:eastAsia="nl-NL"/>
        </w:rPr>
        <mc:AlternateContent>
          <mc:Choice Requires="wps">
            <w:drawing>
              <wp:anchor distT="0" distB="0" distL="114300" distR="114300" simplePos="0" relativeHeight="251679744" behindDoc="0" locked="0" layoutInCell="1" allowOverlap="1" wp14:anchorId="5C44C7FB" wp14:editId="55B8D188">
                <wp:simplePos x="0" y="0"/>
                <wp:positionH relativeFrom="column">
                  <wp:posOffset>-109570</wp:posOffset>
                </wp:positionH>
                <wp:positionV relativeFrom="paragraph">
                  <wp:posOffset>4890770</wp:posOffset>
                </wp:positionV>
                <wp:extent cx="2374265" cy="1403985"/>
                <wp:effectExtent l="0" t="0" r="0" b="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A270A" w:rsidRPr="008367B6" w:rsidRDefault="007A270A" w:rsidP="002337E5">
                            <w:pPr>
                              <w:rPr>
                                <w:color w:val="DEB408"/>
                              </w:rPr>
                            </w:pPr>
                            <w:r>
                              <w:rPr>
                                <w:color w:val="DEB408"/>
                              </w:rPr>
                              <w:t>Iedereen het zijne met aanziens des persoons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8.65pt;margin-top:385.1pt;width:186.95pt;height:110.5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" filled="f" stroked="f">
                <v:textbox style="mso-fit-shape-to-text:t">
                  <w:txbxContent>
                    <w:p w:rsidR="007A270A" w:rsidRPr="008367B6" w:rsidRDefault="007A270A" w:rsidP="002337E5">
                      <w:pPr>
                        <w:rPr>
                          <w:color w:val="DEB408"/>
                        </w:rPr>
                      </w:pPr>
                      <w:r>
                        <w:rPr>
                          <w:color w:val="DEB408"/>
                        </w:rPr>
                        <w:t>Iedereen het zijne met aanziens des persoons</w:t>
                      </w:r>
                    </w:p>
                  </w:txbxContent>
                </v:textbox>
              </v:shape>
            </w:pict>
          </mc:Fallback>
        </mc:AlternateContent>
      </w:r>
      <w:r>
        <w:rPr>
          <w:noProof/>
          <w:lang w:eastAsia="nl-NL"/>
        </w:rPr>
        <mc:AlternateContent>
          <mc:Choice Requires="wps">
            <w:drawing>
              <wp:anchor distT="0" distB="0" distL="114300" distR="114300" simplePos="0" relativeHeight="251678720" behindDoc="0" locked="0" layoutInCell="1" allowOverlap="1" wp14:anchorId="2E4B3715" wp14:editId="168CF0F4">
                <wp:simplePos x="0" y="0"/>
                <wp:positionH relativeFrom="column">
                  <wp:posOffset>40990</wp:posOffset>
                </wp:positionH>
                <wp:positionV relativeFrom="paragraph">
                  <wp:posOffset>2216150</wp:posOffset>
                </wp:positionV>
                <wp:extent cx="2374265" cy="1403985"/>
                <wp:effectExtent l="0" t="0" r="0" b="0"/>
                <wp:wrapNone/>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A270A" w:rsidRPr="008367B6" w:rsidRDefault="007A270A" w:rsidP="002337E5">
                            <w:pPr>
                              <w:rPr>
                                <w:color w:val="DEB40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3.25pt;margin-top:174.5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" filled="f" stroked="f">
                <v:textbox style="mso-fit-shape-to-text:t">
                  <w:txbxContent>
                    <w:p w:rsidR="007A270A" w:rsidRPr="008367B6" w:rsidRDefault="007A270A" w:rsidP="002337E5">
                      <w:pPr>
                        <w:rPr>
                          <w:color w:val="DEB408"/>
                        </w:rPr>
                      </w:pPr>
                    </w:p>
                  </w:txbxContent>
                </v:textbox>
              </v:shape>
            </w:pict>
          </mc:Fallback>
        </mc:AlternateContent>
      </w:r>
      <w:r w:rsidRPr="00F5741D">
        <w:t xml:space="preserve"> </w:t>
      </w:r>
    </w:p>
    <w:p w:rsidR="003C2456" w:rsidRDefault="003C2456" w:rsidP="00C316C7">
      <w:pPr>
        <w:pStyle w:val="Kop1"/>
      </w:pPr>
      <w:bookmarkStart w:id="16" w:name="_Toc482772602"/>
      <w:r>
        <w:lastRenderedPageBreak/>
        <w:t xml:space="preserve">SOCIALE </w:t>
      </w:r>
      <w:r w:rsidRPr="00C316C7">
        <w:t>AGENDA</w:t>
      </w:r>
      <w:r w:rsidR="008B14FE">
        <w:t xml:space="preserve"> LEIDERDORP</w:t>
      </w:r>
      <w:bookmarkEnd w:id="16"/>
    </w:p>
    <w:p w:rsidR="00596EC1" w:rsidRDefault="00596EC1" w:rsidP="00454EE0">
      <w:pPr>
        <w:spacing w:after="0"/>
        <w:ind w:left="0"/>
      </w:pPr>
    </w:p>
    <w:p w:rsidR="0028227F" w:rsidRDefault="009C52C5" w:rsidP="0028227F">
      <w:pPr>
        <w:spacing w:after="0"/>
        <w:ind w:left="0"/>
        <w:rPr>
          <w:b/>
        </w:rPr>
      </w:pPr>
      <w:r>
        <w:rPr>
          <w:b/>
        </w:rPr>
        <w:t>De</w:t>
      </w:r>
      <w:r w:rsidR="00596EC1" w:rsidRPr="006E5D34">
        <w:rPr>
          <w:b/>
        </w:rPr>
        <w:t xml:space="preserve"> </w:t>
      </w:r>
      <w:r w:rsidR="008F70FB">
        <w:rPr>
          <w:b/>
        </w:rPr>
        <w:t>Sociale Agenda</w:t>
      </w:r>
      <w:r w:rsidR="00596EC1" w:rsidRPr="006E5D34">
        <w:rPr>
          <w:b/>
        </w:rPr>
        <w:t xml:space="preserve"> </w:t>
      </w:r>
      <w:r>
        <w:rPr>
          <w:b/>
        </w:rPr>
        <w:t>bestaat uit</w:t>
      </w:r>
      <w:r w:rsidR="00596EC1" w:rsidRPr="006E5D34">
        <w:rPr>
          <w:b/>
        </w:rPr>
        <w:t xml:space="preserve"> </w:t>
      </w:r>
      <w:r w:rsidR="00805CC7">
        <w:rPr>
          <w:b/>
        </w:rPr>
        <w:t>vier thema</w:t>
      </w:r>
      <w:r w:rsidR="00285965">
        <w:rPr>
          <w:b/>
        </w:rPr>
        <w:t>’</w:t>
      </w:r>
      <w:r w:rsidR="00805CC7">
        <w:rPr>
          <w:b/>
        </w:rPr>
        <w:t>s</w:t>
      </w:r>
      <w:r w:rsidR="007F451F">
        <w:rPr>
          <w:b/>
        </w:rPr>
        <w:t xml:space="preserve"> met elk</w:t>
      </w:r>
      <w:r w:rsidR="00285965">
        <w:rPr>
          <w:b/>
        </w:rPr>
        <w:t xml:space="preserve"> een</w:t>
      </w:r>
      <w:r w:rsidR="00596EC1" w:rsidRPr="006E5D34">
        <w:rPr>
          <w:b/>
        </w:rPr>
        <w:t xml:space="preserve">. </w:t>
      </w:r>
      <w:r w:rsidR="002E3096">
        <w:rPr>
          <w:b/>
        </w:rPr>
        <w:t>maatschappelijke opgave. Om de maatschappelijke opgave te realiseren hebben we</w:t>
      </w:r>
      <w:r w:rsidR="00285965">
        <w:rPr>
          <w:b/>
        </w:rPr>
        <w:t>, per thema,</w:t>
      </w:r>
      <w:r w:rsidR="002E3096">
        <w:rPr>
          <w:b/>
        </w:rPr>
        <w:t xml:space="preserve"> een aantal doelen </w:t>
      </w:r>
      <w:r w:rsidR="00596EC1" w:rsidRPr="006E5D34">
        <w:rPr>
          <w:b/>
        </w:rPr>
        <w:t xml:space="preserve">geformuleerd. </w:t>
      </w:r>
      <w:r w:rsidR="00CC0FA0">
        <w:rPr>
          <w:b/>
        </w:rPr>
        <w:t>Deze doelen zijn geformuleerd in ‘meer’ of ‘minder’.  Het gaat daarbij om de situatie zoals beschreven in de Maatschappelijke Analyse 2016</w:t>
      </w:r>
      <w:r w:rsidR="00D91EAF">
        <w:rPr>
          <w:b/>
        </w:rPr>
        <w:t xml:space="preserve"> (bijlage 7)</w:t>
      </w:r>
      <w:r w:rsidR="00CC0FA0">
        <w:rPr>
          <w:b/>
        </w:rPr>
        <w:t xml:space="preserve">. </w:t>
      </w:r>
      <w:r w:rsidR="00805CC7">
        <w:rPr>
          <w:b/>
        </w:rPr>
        <w:t>De doelen</w:t>
      </w:r>
      <w:r w:rsidR="00187A43">
        <w:rPr>
          <w:b/>
        </w:rPr>
        <w:t>, die per thema staan beschreven,</w:t>
      </w:r>
      <w:r w:rsidR="00805CC7">
        <w:rPr>
          <w:b/>
        </w:rPr>
        <w:t xml:space="preserve"> kunnen ook verbanden hebben met andere thema’s</w:t>
      </w:r>
      <w:r w:rsidR="005F7CC2">
        <w:rPr>
          <w:b/>
        </w:rPr>
        <w:t xml:space="preserve"> en opgaven</w:t>
      </w:r>
      <w:r w:rsidR="00805CC7">
        <w:rPr>
          <w:b/>
        </w:rPr>
        <w:t xml:space="preserve"> </w:t>
      </w:r>
      <w:r w:rsidR="00805CC7" w:rsidRPr="00FF7899">
        <w:rPr>
          <w:b/>
        </w:rPr>
        <w:t xml:space="preserve">(bijlage </w:t>
      </w:r>
      <w:r w:rsidR="00FF7899" w:rsidRPr="00FF7899">
        <w:rPr>
          <w:b/>
        </w:rPr>
        <w:t>5</w:t>
      </w:r>
      <w:r w:rsidR="00805CC7" w:rsidRPr="00FF7899">
        <w:rPr>
          <w:b/>
        </w:rPr>
        <w:t>).</w:t>
      </w:r>
      <w:r w:rsidR="008F70FB">
        <w:rPr>
          <w:b/>
        </w:rPr>
        <w:t xml:space="preserve"> De doelen verschillen in omvang, </w:t>
      </w:r>
      <w:r w:rsidR="007C0185">
        <w:rPr>
          <w:b/>
        </w:rPr>
        <w:t xml:space="preserve">het ene doel </w:t>
      </w:r>
      <w:r w:rsidR="00B317D5">
        <w:rPr>
          <w:b/>
        </w:rPr>
        <w:t xml:space="preserve">is naar verwachting </w:t>
      </w:r>
      <w:r w:rsidR="007C0185">
        <w:rPr>
          <w:b/>
        </w:rPr>
        <w:t xml:space="preserve">sneller te realiseren dan het andere doel. </w:t>
      </w:r>
    </w:p>
    <w:p w:rsidR="0028227F" w:rsidRPr="00865BCD" w:rsidRDefault="0028227F" w:rsidP="0028227F">
      <w:pPr>
        <w:spacing w:after="0"/>
        <w:ind w:left="0"/>
      </w:pPr>
    </w:p>
    <w:p w:rsidR="0028227F" w:rsidRDefault="0028227F" w:rsidP="0028227F">
      <w:pPr>
        <w:pStyle w:val="Lijstalinea"/>
        <w:numPr>
          <w:ilvl w:val="0"/>
          <w:numId w:val="19"/>
        </w:numPr>
      </w:pPr>
      <w:r>
        <w:t>Zelfstandig leven</w:t>
      </w:r>
    </w:p>
    <w:p w:rsidR="0028227F" w:rsidRDefault="0028227F" w:rsidP="0028227F">
      <w:pPr>
        <w:pStyle w:val="Lijstalinea"/>
        <w:numPr>
          <w:ilvl w:val="0"/>
          <w:numId w:val="19"/>
        </w:numPr>
      </w:pPr>
      <w:r>
        <w:t>Opgroeien en ontwikkelen</w:t>
      </w:r>
    </w:p>
    <w:p w:rsidR="0028227F" w:rsidRDefault="0028227F" w:rsidP="0028227F">
      <w:pPr>
        <w:pStyle w:val="Lijstalinea"/>
        <w:numPr>
          <w:ilvl w:val="0"/>
          <w:numId w:val="19"/>
        </w:numPr>
      </w:pPr>
      <w:r>
        <w:t>Een gezond dorp</w:t>
      </w:r>
    </w:p>
    <w:p w:rsidR="0028227F" w:rsidRDefault="0028227F" w:rsidP="0028227F">
      <w:pPr>
        <w:pStyle w:val="Lijstalinea"/>
        <w:numPr>
          <w:ilvl w:val="0"/>
          <w:numId w:val="19"/>
        </w:numPr>
      </w:pPr>
      <w:r>
        <w:t>Samen leven in buurten en wijken</w:t>
      </w:r>
    </w:p>
    <w:p w:rsidR="00030BFF" w:rsidRPr="00030BFF" w:rsidRDefault="000A3AB4" w:rsidP="00030BFF">
      <w:pPr>
        <w:pStyle w:val="Kop2"/>
        <w:spacing w:after="200"/>
      </w:pPr>
      <w:bookmarkStart w:id="17" w:name="_Toc482772603"/>
      <w:r w:rsidRPr="000A3AB4">
        <w:t>Zelfstandig leven</w:t>
      </w:r>
      <w:bookmarkEnd w:id="17"/>
    </w:p>
    <w:p w:rsidR="00FC5D04" w:rsidRPr="00030BFF" w:rsidRDefault="00030BFF" w:rsidP="00030BFF">
      <w:pPr>
        <w:pStyle w:val="Geenafstand"/>
        <w:rPr>
          <w:rFonts w:eastAsiaTheme="majorEastAsia" w:cstheme="majorBidi"/>
          <w:bCs/>
          <w:i/>
          <w:iCs/>
          <w:color w:val="DEB408"/>
        </w:rPr>
      </w:pPr>
      <w:r>
        <w:rPr>
          <w:noProof/>
          <w:lang w:eastAsia="nl-NL"/>
        </w:rPr>
        <mc:AlternateContent>
          <mc:Choice Requires="wps">
            <w:drawing>
              <wp:inline distT="0" distB="0" distL="0" distR="0" wp14:anchorId="4AB4A469" wp14:editId="0F14233E">
                <wp:extent cx="4138367" cy="640715"/>
                <wp:effectExtent l="0" t="0" r="14605" b="26035"/>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367" cy="640715"/>
                        </a:xfrm>
                        <a:prstGeom prst="rect">
                          <a:avLst/>
                        </a:prstGeom>
                        <a:solidFill>
                          <a:srgbClr val="FFFFFF"/>
                        </a:solidFill>
                        <a:ln w="9525">
                          <a:solidFill>
                            <a:srgbClr val="DEB408"/>
                          </a:solidFill>
                          <a:miter lim="800000"/>
                          <a:headEnd/>
                          <a:tailEnd/>
                        </a:ln>
                      </wps:spPr>
                      <wps:txbx>
                        <w:txbxContent>
                          <w:p w:rsidR="007A270A" w:rsidRPr="0047205D" w:rsidRDefault="007A270A" w:rsidP="0047205D">
                            <w:pPr>
                              <w:pStyle w:val="Geenafstand"/>
                              <w:rPr>
                                <w:color w:val="DEB408"/>
                              </w:rPr>
                            </w:pPr>
                            <w:r w:rsidRPr="0047205D">
                              <w:rPr>
                                <w:rStyle w:val="Kop4Char"/>
                                <w:rFonts w:eastAsiaTheme="minorHAnsi" w:cstheme="minorBidi"/>
                                <w:b w:val="0"/>
                                <w:bCs w:val="0"/>
                                <w:iCs w:val="0"/>
                              </w:rPr>
                              <w:t>Maatschappelijke opgave:</w:t>
                            </w:r>
                            <w:r w:rsidRPr="0047205D">
                              <w:rPr>
                                <w:color w:val="DEB408"/>
                              </w:rPr>
                              <w:t xml:space="preserve"> </w:t>
                            </w:r>
                          </w:p>
                          <w:p w:rsidR="007A270A" w:rsidRPr="0047205D" w:rsidRDefault="007A270A" w:rsidP="0047205D">
                            <w:pPr>
                              <w:pStyle w:val="Geenafstand"/>
                            </w:pPr>
                            <w:r w:rsidRPr="0047205D">
                              <w:t>Inwoners kunnen, naar vermogen, meedoen en krijgen op tijd hulp en ondersteuning als dat nodig is.</w:t>
                            </w:r>
                          </w:p>
                          <w:p w:rsidR="007A270A" w:rsidRDefault="007A270A"/>
                        </w:txbxContent>
                      </wps:txbx>
                      <wps:bodyPr rot="0" vert="horz" wrap="square" lIns="91440" tIns="45720" rIns="91440" bIns="45720" anchor="t" anchorCtr="0">
                        <a:noAutofit/>
                      </wps:bodyPr>
                    </wps:wsp>
                  </a:graphicData>
                </a:graphic>
              </wp:inline>
            </w:drawing>
          </mc:Choice>
          <mc:Fallback>
            <w:pict>
              <v:shape id="Tekstvak 2" o:spid="_x0000_s1038" type="#_x0000_t202" style="width:325.85pt;height:5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" strokecolor="#deb408">
                <v:textbox>
                  <w:txbxContent>
                    <w:p w:rsidR="007A270A" w:rsidRPr="0047205D" w:rsidRDefault="007A270A" w:rsidP="0047205D">
                      <w:pPr>
                        <w:pStyle w:val="Geenafstand"/>
                        <w:rPr>
                          <w:color w:val="DEB408"/>
                        </w:rPr>
                      </w:pPr>
                      <w:r w:rsidRPr="0047205D">
                        <w:rPr>
                          <w:rStyle w:val="Kop4Char"/>
                          <w:rFonts w:eastAsiaTheme="minorHAnsi" w:cstheme="minorBidi"/>
                          <w:b w:val="0"/>
                          <w:bCs w:val="0"/>
                          <w:iCs w:val="0"/>
                        </w:rPr>
                        <w:t>Maatschappelijke opgave:</w:t>
                      </w:r>
                      <w:r w:rsidRPr="0047205D">
                        <w:rPr>
                          <w:color w:val="DEB408"/>
                        </w:rPr>
                        <w:t xml:space="preserve"> </w:t>
                      </w:r>
                    </w:p>
                    <w:p w:rsidR="007A270A" w:rsidRPr="0047205D" w:rsidRDefault="007A270A" w:rsidP="0047205D">
                      <w:pPr>
                        <w:pStyle w:val="Geenafstand"/>
                      </w:pPr>
                      <w:r w:rsidRPr="0047205D">
                        <w:t>Inwoners kunnen, naar vermogen, meedoen en krijgen op tijd hulp en ondersteuning als dat nodig is.</w:t>
                      </w:r>
                    </w:p>
                    <w:p w:rsidR="007A270A" w:rsidRDefault="007A270A"/>
                  </w:txbxContent>
                </v:textbox>
                <w10:anchorlock/>
              </v:shape>
            </w:pict>
          </mc:Fallback>
        </mc:AlternateContent>
      </w:r>
    </w:p>
    <w:p w:rsidR="00030BFF" w:rsidRDefault="00030BFF" w:rsidP="007532F5">
      <w:pPr>
        <w:autoSpaceDE w:val="0"/>
        <w:autoSpaceDN w:val="0"/>
        <w:adjustRightInd w:val="0"/>
        <w:spacing w:after="0" w:line="240" w:lineRule="auto"/>
        <w:ind w:left="0"/>
      </w:pPr>
    </w:p>
    <w:p w:rsidR="00D33FAD" w:rsidRDefault="00D33FAD" w:rsidP="006F67D9">
      <w:pPr>
        <w:autoSpaceDE w:val="0"/>
        <w:autoSpaceDN w:val="0"/>
        <w:adjustRightInd w:val="0"/>
        <w:spacing w:after="0"/>
        <w:ind w:left="0"/>
      </w:pPr>
      <w:r>
        <w:t xml:space="preserve">De meeste van onze inwoners nemen zelfstandig deel aan de samenleving. Zij hebben een sociaal netwerk, een betaalde baan, zijn lid van een sport- of </w:t>
      </w:r>
      <w:r w:rsidR="00D23086">
        <w:t>cultuur</w:t>
      </w:r>
      <w:r>
        <w:t xml:space="preserve">vereniging en zorgen zelf voor een goede en nuttige invulling van hun dag. Zo zelfstandig mogelijk deelnemen aan de samenleving </w:t>
      </w:r>
      <w:r w:rsidR="00634BF7">
        <w:t xml:space="preserve">zien wij als ieders </w:t>
      </w:r>
      <w:r w:rsidR="00634BF7">
        <w:lastRenderedPageBreak/>
        <w:t>verantwoordelijkheid</w:t>
      </w:r>
      <w:r>
        <w:t xml:space="preserve">. </w:t>
      </w:r>
      <w:r w:rsidR="00D546DB">
        <w:t>Wij</w:t>
      </w:r>
      <w:r>
        <w:t xml:space="preserve"> verwachten dat inwoners </w:t>
      </w:r>
      <w:r w:rsidR="0035304D">
        <w:t>zoveel mogelijk zelf een</w:t>
      </w:r>
      <w:r>
        <w:t xml:space="preserve"> oplossing organiseren voor de uitdagingen en belemmeringen die zij in hun leven tegenkomen</w:t>
      </w:r>
      <w:r w:rsidR="0035304D">
        <w:t>. Als</w:t>
      </w:r>
      <w:r>
        <w:t xml:space="preserve"> dat</w:t>
      </w:r>
      <w:r w:rsidR="00634BF7">
        <w:t xml:space="preserve"> (even)</w:t>
      </w:r>
      <w:r>
        <w:t xml:space="preserve"> niet lukt, </w:t>
      </w:r>
      <w:r w:rsidR="0035304D">
        <w:t>doen ze dat samen met familie, vrienden en buren.</w:t>
      </w:r>
    </w:p>
    <w:p w:rsidR="006A12CC" w:rsidRDefault="006A12CC" w:rsidP="006F67D9">
      <w:pPr>
        <w:autoSpaceDE w:val="0"/>
        <w:autoSpaceDN w:val="0"/>
        <w:adjustRightInd w:val="0"/>
        <w:spacing w:after="0"/>
        <w:ind w:left="0"/>
        <w:rPr>
          <w:rFonts w:ascii="HelveticaNeueLTStd-Md" w:hAnsi="HelveticaNeueLTStd-Md" w:cs="HelveticaNeueLTStd-Md"/>
          <w:sz w:val="16"/>
          <w:szCs w:val="16"/>
        </w:rPr>
      </w:pPr>
    </w:p>
    <w:p w:rsidR="009309A4" w:rsidRDefault="0035304D" w:rsidP="006A69CF">
      <w:pPr>
        <w:ind w:left="0"/>
      </w:pPr>
      <w:r>
        <w:t xml:space="preserve">Soms lukt het </w:t>
      </w:r>
      <w:r w:rsidR="00F00E0F">
        <w:t xml:space="preserve">(tijdelijk) </w:t>
      </w:r>
      <w:r>
        <w:t xml:space="preserve">niet om zelfstandig deel te nemen aan de samenleving en is ondersteuning noodzakelijk. Dat kan </w:t>
      </w:r>
      <w:r w:rsidR="00E05BBD">
        <w:t xml:space="preserve">bijvoorbeeld </w:t>
      </w:r>
      <w:r>
        <w:t>komen door een fysieke beperking, schulden, inkomensproblematiek of het ontbreken van een sociaal netwerk.</w:t>
      </w:r>
      <w:r w:rsidR="005101F9">
        <w:t xml:space="preserve"> </w:t>
      </w:r>
      <w:r w:rsidR="003F4531">
        <w:t>In de praktijk gaan v</w:t>
      </w:r>
      <w:r w:rsidR="007F451F">
        <w:t xml:space="preserve">eel ondersteuningsvragen </w:t>
      </w:r>
      <w:r w:rsidR="003F4531">
        <w:t xml:space="preserve">over </w:t>
      </w:r>
      <w:r w:rsidR="005101F9">
        <w:t>financiële problemen</w:t>
      </w:r>
      <w:r w:rsidR="00D546DB">
        <w:t xml:space="preserve">. </w:t>
      </w:r>
      <w:r w:rsidR="009309A4">
        <w:t>Dat kan gaan om te hoge lasten, schulden of het niet hebben van een zinvolle dagbesteding (bijvoorbeeld via een betaalde baan).</w:t>
      </w:r>
      <w:r w:rsidR="00C93B33">
        <w:t xml:space="preserve"> Ook worden ondersteuningsvragen gesteld in verband met een fysieke belemmering</w:t>
      </w:r>
      <w:r w:rsidR="007F451F">
        <w:t>, eenzaamheid</w:t>
      </w:r>
      <w:r w:rsidR="00C93B33">
        <w:t xml:space="preserve"> of ouderdom.</w:t>
      </w:r>
    </w:p>
    <w:p w:rsidR="0035304D" w:rsidRDefault="0035304D" w:rsidP="00747811">
      <w:pPr>
        <w:pStyle w:val="Kop2"/>
      </w:pPr>
      <w:bookmarkStart w:id="18" w:name="_Toc482772604"/>
      <w:r>
        <w:t>Financiële belemmeringen</w:t>
      </w:r>
      <w:bookmarkEnd w:id="18"/>
    </w:p>
    <w:p w:rsidR="0035304D" w:rsidRDefault="0066611E" w:rsidP="007532F5">
      <w:pPr>
        <w:ind w:left="0"/>
      </w:pPr>
      <w:r w:rsidRPr="00CD1E64">
        <w:t>Financiële problemen</w:t>
      </w:r>
      <w:r>
        <w:t xml:space="preserve"> </w:t>
      </w:r>
      <w:r w:rsidR="005166AF">
        <w:t xml:space="preserve">kunnen </w:t>
      </w:r>
      <w:r>
        <w:t>zorgen</w:t>
      </w:r>
      <w:r w:rsidR="0035304D">
        <w:t xml:space="preserve"> voor sociale uitsluiting. </w:t>
      </w:r>
      <w:r w:rsidR="00E05BBD">
        <w:t>H</w:t>
      </w:r>
      <w:r w:rsidR="0035304D">
        <w:t xml:space="preserve">et heeft ook invloed op de kansen op een opleiding, een fijne woonomgeving, de (psychische) gezondheid en de manier waarop kinderen </w:t>
      </w:r>
      <w:r w:rsidR="00E05BBD">
        <w:t>zich kunnen ontwikkelen en kunnen opgroeien</w:t>
      </w:r>
      <w:r w:rsidR="005166AF">
        <w:t>.</w:t>
      </w:r>
      <w:r w:rsidR="00E05BBD">
        <w:t xml:space="preserve"> </w:t>
      </w:r>
      <w:r w:rsidR="005166AF">
        <w:t>Z</w:t>
      </w:r>
      <w:r w:rsidR="00E05BBD">
        <w:t xml:space="preserve">ij krijgen minder kansen </w:t>
      </w:r>
      <w:r w:rsidR="00FC5D04">
        <w:t xml:space="preserve">om zich optimaal te ontwikkelen (zie ook thema </w:t>
      </w:r>
      <w:r w:rsidR="00BA0838">
        <w:t>‘</w:t>
      </w:r>
      <w:r w:rsidR="00FC5D04">
        <w:t>opgroeien en ontwikkelen</w:t>
      </w:r>
      <w:r w:rsidR="00BA0838">
        <w:t>’</w:t>
      </w:r>
      <w:r w:rsidR="00FC5D04">
        <w:t>).</w:t>
      </w:r>
      <w:r w:rsidR="0035304D">
        <w:t xml:space="preserve"> </w:t>
      </w:r>
      <w:r w:rsidR="00065EB6">
        <w:t>Financiële problemen worden</w:t>
      </w:r>
      <w:r w:rsidR="0035304D">
        <w:t xml:space="preserve"> vaak van generatie op generatie overgedragen. </w:t>
      </w:r>
    </w:p>
    <w:p w:rsidR="004E62CD" w:rsidRDefault="00E05BBD" w:rsidP="00E05BBD">
      <w:pPr>
        <w:ind w:left="0"/>
      </w:pPr>
      <w:r>
        <w:rPr>
          <w:rFonts w:cs="Helvetica"/>
          <w:color w:val="000000" w:themeColor="text1"/>
        </w:rPr>
        <w:t xml:space="preserve">Sociale uitsluiting als gevolg van financiële problemen willen we voorkomen. Inwoners met </w:t>
      </w:r>
      <w:r w:rsidR="00D91EAF">
        <w:rPr>
          <w:rFonts w:cs="Helvetica"/>
          <w:color w:val="000000" w:themeColor="text1"/>
        </w:rPr>
        <w:t xml:space="preserve">financiële problemen </w:t>
      </w:r>
      <w:r w:rsidR="008F02D4">
        <w:rPr>
          <w:rFonts w:cs="Helvetica"/>
          <w:color w:val="000000" w:themeColor="text1"/>
        </w:rPr>
        <w:t xml:space="preserve">moeten </w:t>
      </w:r>
      <w:r>
        <w:rPr>
          <w:rFonts w:cs="Helvetica"/>
          <w:color w:val="000000" w:themeColor="text1"/>
        </w:rPr>
        <w:t>kunne</w:t>
      </w:r>
      <w:r w:rsidR="008F02D4">
        <w:rPr>
          <w:rFonts w:cs="Helvetica"/>
          <w:color w:val="000000" w:themeColor="text1"/>
        </w:rPr>
        <w:t>n</w:t>
      </w:r>
      <w:r w:rsidR="00FC5D04">
        <w:rPr>
          <w:rFonts w:cs="Helvetica"/>
          <w:color w:val="000000" w:themeColor="text1"/>
        </w:rPr>
        <w:t xml:space="preserve"> meedoen in de samenleving.</w:t>
      </w:r>
      <w:r w:rsidRPr="00C65B65">
        <w:rPr>
          <w:rFonts w:cs="Helvetica"/>
        </w:rPr>
        <w:t xml:space="preserve"> </w:t>
      </w:r>
      <w:r>
        <w:t>Een betaalde baan</w:t>
      </w:r>
      <w:r w:rsidR="008F02D4">
        <w:t>, of een zinvolle dagbesteding,</w:t>
      </w:r>
      <w:r>
        <w:t xml:space="preserve"> is </w:t>
      </w:r>
      <w:r w:rsidR="007F451F">
        <w:t xml:space="preserve">daarbij (vaak) </w:t>
      </w:r>
      <w:r>
        <w:t xml:space="preserve">het beste middel om mee te doen aan de </w:t>
      </w:r>
      <w:r w:rsidR="00FC5D04">
        <w:t>samenleving</w:t>
      </w:r>
      <w:r>
        <w:t xml:space="preserve"> en zelfstandig te kunnen leven. </w:t>
      </w:r>
    </w:p>
    <w:p w:rsidR="00F471BE" w:rsidRDefault="00F471BE" w:rsidP="00E05BBD">
      <w:pPr>
        <w:ind w:left="0"/>
      </w:pPr>
      <w:r>
        <w:t xml:space="preserve">Inwoners met een structureel laag inkomen hebben vaak minder mogelijkheden om volwaardig deel te kunnen nemen aan de </w:t>
      </w:r>
      <w:r>
        <w:lastRenderedPageBreak/>
        <w:t xml:space="preserve">samenleving. Dat komt omdat zij bijvoorbeeld de kosten voor een sportvereniging of deelname aan culturele activiteiten niet </w:t>
      </w:r>
      <w:r w:rsidR="00FB2649">
        <w:t xml:space="preserve">kunnen dragen. </w:t>
      </w:r>
    </w:p>
    <w:p w:rsidR="004E62CD" w:rsidRDefault="00E05BBD" w:rsidP="00E05BBD">
      <w:pPr>
        <w:ind w:left="0"/>
      </w:pPr>
      <w:r>
        <w:t xml:space="preserve">We hebben </w:t>
      </w:r>
      <w:r w:rsidR="008F02D4">
        <w:t>de laatste jaren</w:t>
      </w:r>
      <w:r>
        <w:t xml:space="preserve"> te maken gehad met stijgende werkeloosheidscijfers. </w:t>
      </w:r>
      <w:r w:rsidR="008F02D4">
        <w:t>Door een tegenvallende</w:t>
      </w:r>
      <w:r>
        <w:t xml:space="preserve"> economie he</w:t>
      </w:r>
      <w:r w:rsidR="008B4F97">
        <w:t>eft</w:t>
      </w:r>
      <w:r>
        <w:t xml:space="preserve"> een steeds grotere groep </w:t>
      </w:r>
      <w:r w:rsidR="008F02D4">
        <w:t>inwoners</w:t>
      </w:r>
      <w:r>
        <w:t xml:space="preserve"> het financieel </w:t>
      </w:r>
      <w:r w:rsidR="008F02D4">
        <w:t>moeilijk gekregen</w:t>
      </w:r>
      <w:r>
        <w:t xml:space="preserve">. Daarom is het aantal mensen met een </w:t>
      </w:r>
      <w:r w:rsidR="008F02D4">
        <w:t>(</w:t>
      </w:r>
      <w:r w:rsidR="00FB0C7D">
        <w:t>bijstands</w:t>
      </w:r>
      <w:r w:rsidR="008F02D4">
        <w:t>)</w:t>
      </w:r>
      <w:r>
        <w:t xml:space="preserve">uitkering gestegen. </w:t>
      </w:r>
      <w:r w:rsidR="0035572E">
        <w:t xml:space="preserve">Het is belangrijk om deze inwoners snel en op een goede manier te </w:t>
      </w:r>
      <w:r w:rsidR="00F00E0F">
        <w:t>helpen</w:t>
      </w:r>
      <w:r w:rsidR="0035572E">
        <w:t xml:space="preserve">. </w:t>
      </w:r>
      <w:r>
        <w:t xml:space="preserve">Hoe korter iemand een uitkering heeft, hoe groter de kans is om </w:t>
      </w:r>
      <w:r w:rsidR="00FC5D04">
        <w:t>weer</w:t>
      </w:r>
      <w:r>
        <w:t xml:space="preserve"> werk te vinden.</w:t>
      </w:r>
    </w:p>
    <w:p w:rsidR="00E05187" w:rsidRDefault="00E05187" w:rsidP="00E05187">
      <w:pPr>
        <w:ind w:left="0"/>
        <w:rPr>
          <w:rFonts w:cs="Helvetica"/>
        </w:rPr>
      </w:pPr>
      <w:r>
        <w:rPr>
          <w:rFonts w:cs="Helvetica"/>
        </w:rPr>
        <w:t xml:space="preserve">Ook bij inwoners met schulden is het belangrijk dat dit </w:t>
      </w:r>
      <w:r w:rsidR="00FC5D04">
        <w:rPr>
          <w:rFonts w:cs="Helvetica"/>
        </w:rPr>
        <w:t>op tijd</w:t>
      </w:r>
      <w:r>
        <w:rPr>
          <w:rFonts w:cs="Helvetica"/>
        </w:rPr>
        <w:t xml:space="preserve"> herkend </w:t>
      </w:r>
      <w:r w:rsidR="00FC5D04">
        <w:rPr>
          <w:rFonts w:cs="Helvetica"/>
        </w:rPr>
        <w:t>wordt</w:t>
      </w:r>
      <w:r>
        <w:rPr>
          <w:rFonts w:cs="Helvetica"/>
        </w:rPr>
        <w:t xml:space="preserve">. </w:t>
      </w:r>
      <w:r>
        <w:t>Bij i</w:t>
      </w:r>
      <w:r w:rsidRPr="006B1EAA">
        <w:t>n</w:t>
      </w:r>
      <w:r>
        <w:t xml:space="preserve">woners met schulden nemen de </w:t>
      </w:r>
      <w:r w:rsidRPr="006B1EAA">
        <w:t xml:space="preserve">zorgen en stress steeds </w:t>
      </w:r>
      <w:r>
        <w:t>verder toe</w:t>
      </w:r>
      <w:r w:rsidRPr="006B1EAA">
        <w:t>. Schulden kunnen hierdoor een bron zijn van tal van gezondheidsproblemen</w:t>
      </w:r>
      <w:r w:rsidR="00BA0838">
        <w:t xml:space="preserve"> (zie ook thema</w:t>
      </w:r>
      <w:r w:rsidR="000728E1">
        <w:t xml:space="preserve"> ‘een </w:t>
      </w:r>
      <w:r w:rsidR="00BA0838">
        <w:t>gezond dorp’)</w:t>
      </w:r>
      <w:r w:rsidRPr="006B1EAA">
        <w:t>.</w:t>
      </w:r>
      <w:r>
        <w:t xml:space="preserve"> </w:t>
      </w:r>
      <w:r w:rsidRPr="006B1EAA">
        <w:t>Schulden</w:t>
      </w:r>
      <w:r w:rsidR="00553ED9">
        <w:t xml:space="preserve"> kunnen</w:t>
      </w:r>
      <w:r w:rsidRPr="006B1EAA">
        <w:t xml:space="preserve"> bovendien</w:t>
      </w:r>
      <w:r>
        <w:t xml:space="preserve"> uiteindelijk</w:t>
      </w:r>
      <w:r w:rsidRPr="006B1EAA">
        <w:t xml:space="preserve"> tot hoge kosten</w:t>
      </w:r>
      <w:r w:rsidR="00553ED9">
        <w:t xml:space="preserve"> leiden</w:t>
      </w:r>
      <w:r w:rsidRPr="006B1EAA">
        <w:t xml:space="preserve">, zowel voor </w:t>
      </w:r>
      <w:r w:rsidR="007F451F">
        <w:t>de gemeente</w:t>
      </w:r>
      <w:r w:rsidR="004336A0">
        <w:t>,</w:t>
      </w:r>
      <w:r>
        <w:t xml:space="preserve"> </w:t>
      </w:r>
      <w:r w:rsidRPr="006B1EAA">
        <w:t xml:space="preserve">als </w:t>
      </w:r>
      <w:r w:rsidR="00553ED9">
        <w:t xml:space="preserve">voor </w:t>
      </w:r>
      <w:r w:rsidRPr="006B1EAA">
        <w:t>werkgevers en schuldeisers.</w:t>
      </w:r>
      <w:r>
        <w:t xml:space="preserve"> </w:t>
      </w:r>
      <w:r>
        <w:rPr>
          <w:rFonts w:cs="Helvetica"/>
        </w:rPr>
        <w:t xml:space="preserve">Inwoners moeten daarom snel terecht kunnen voor ondersteuning. Vaak gaan schulden gepaard met een gevoel van schaamte, mensen vragen </w:t>
      </w:r>
      <w:r w:rsidR="004336A0">
        <w:rPr>
          <w:rFonts w:cs="Helvetica"/>
        </w:rPr>
        <w:t>niet makkelijk om ondersteuning.</w:t>
      </w:r>
      <w:r w:rsidR="009F643E">
        <w:rPr>
          <w:rFonts w:cs="Helvetica"/>
        </w:rPr>
        <w:t xml:space="preserve"> Het is daarom belangrijk dat deskundige</w:t>
      </w:r>
      <w:r w:rsidR="00D91EAF">
        <w:rPr>
          <w:rFonts w:cs="Helvetica"/>
        </w:rPr>
        <w:t>n</w:t>
      </w:r>
      <w:r w:rsidR="009F643E">
        <w:rPr>
          <w:rFonts w:cs="Helvetica"/>
        </w:rPr>
        <w:t xml:space="preserve"> signalen van schulden herkennen en lokaal ondersteuning kunnen bieden. </w:t>
      </w:r>
    </w:p>
    <w:p w:rsidR="0035304D" w:rsidRPr="0035304D" w:rsidRDefault="00E05BBD" w:rsidP="00FA406C">
      <w:pPr>
        <w:pStyle w:val="Kop3"/>
      </w:pPr>
      <w:r>
        <w:t>Optimaal</w:t>
      </w:r>
      <w:r w:rsidR="008E6352">
        <w:t xml:space="preserve"> functioneren</w:t>
      </w:r>
    </w:p>
    <w:p w:rsidR="00B44D05" w:rsidRDefault="007F451F" w:rsidP="00B44D05">
      <w:pPr>
        <w:ind w:left="0"/>
      </w:pPr>
      <w:r>
        <w:rPr>
          <w:rFonts w:cs="Helvetica"/>
          <w:color w:val="000000" w:themeColor="text1"/>
        </w:rPr>
        <w:t>Inwoners</w:t>
      </w:r>
      <w:r w:rsidR="00F665BC" w:rsidRPr="00DA71C8">
        <w:rPr>
          <w:rFonts w:cs="Helvetica"/>
          <w:color w:val="000000" w:themeColor="text1"/>
        </w:rPr>
        <w:t xml:space="preserve"> </w:t>
      </w:r>
      <w:r w:rsidR="00F665BC">
        <w:rPr>
          <w:rFonts w:cs="Helvetica"/>
          <w:color w:val="000000" w:themeColor="text1"/>
        </w:rPr>
        <w:t>blijven steeds l</w:t>
      </w:r>
      <w:r w:rsidR="00F665BC" w:rsidRPr="00DA71C8">
        <w:rPr>
          <w:rFonts w:cs="Helvetica"/>
          <w:color w:val="000000" w:themeColor="text1"/>
        </w:rPr>
        <w:t>anger zelfstandig wonen</w:t>
      </w:r>
      <w:r w:rsidR="00A027EC">
        <w:rPr>
          <w:rFonts w:cs="Helvetica"/>
          <w:color w:val="000000" w:themeColor="text1"/>
        </w:rPr>
        <w:t xml:space="preserve">. </w:t>
      </w:r>
      <w:r w:rsidR="009F408C">
        <w:rPr>
          <w:rFonts w:cs="Helvetica"/>
          <w:color w:val="000000" w:themeColor="text1"/>
        </w:rPr>
        <w:t xml:space="preserve">Dat geldt voor ouderen, maar ook voor </w:t>
      </w:r>
      <w:r w:rsidR="00F665BC">
        <w:rPr>
          <w:rFonts w:cs="Helvetica"/>
          <w:color w:val="000000" w:themeColor="text1"/>
        </w:rPr>
        <w:t xml:space="preserve">mensen met  </w:t>
      </w:r>
      <w:r w:rsidR="00A027EC">
        <w:rPr>
          <w:rFonts w:cs="Helvetica"/>
          <w:color w:val="000000" w:themeColor="text1"/>
        </w:rPr>
        <w:t>een fysieke</w:t>
      </w:r>
      <w:r w:rsidR="009F643E">
        <w:rPr>
          <w:rFonts w:cs="Helvetica"/>
          <w:color w:val="000000" w:themeColor="text1"/>
        </w:rPr>
        <w:t>, verstandelijke</w:t>
      </w:r>
      <w:r w:rsidR="00A027EC">
        <w:rPr>
          <w:rFonts w:cs="Helvetica"/>
          <w:color w:val="000000" w:themeColor="text1"/>
        </w:rPr>
        <w:t xml:space="preserve"> of mentale beperking</w:t>
      </w:r>
      <w:r w:rsidR="00D91EAF">
        <w:rPr>
          <w:rFonts w:cs="Helvetica"/>
          <w:color w:val="000000" w:themeColor="text1"/>
        </w:rPr>
        <w:t>. Zij worden niet meer</w:t>
      </w:r>
      <w:r w:rsidR="00A027EC">
        <w:rPr>
          <w:rFonts w:cs="Helvetica"/>
          <w:color w:val="000000" w:themeColor="text1"/>
        </w:rPr>
        <w:t xml:space="preserve"> opgenomen in een instelling of een beschermde woonomgeving</w:t>
      </w:r>
      <w:r w:rsidR="009F643E">
        <w:rPr>
          <w:rFonts w:cs="Helvetica"/>
          <w:color w:val="000000" w:themeColor="text1"/>
        </w:rPr>
        <w:t xml:space="preserve"> (zie ook thema ‘een gezond dorp’)</w:t>
      </w:r>
      <w:r w:rsidR="00A027EC">
        <w:rPr>
          <w:rFonts w:cs="Helvetica"/>
          <w:color w:val="000000" w:themeColor="text1"/>
        </w:rPr>
        <w:t xml:space="preserve">. </w:t>
      </w:r>
      <w:r w:rsidR="00B44D05">
        <w:rPr>
          <w:rFonts w:cs="Helvetica"/>
          <w:color w:val="000000" w:themeColor="text1"/>
        </w:rPr>
        <w:t xml:space="preserve"> </w:t>
      </w:r>
      <w:r w:rsidR="00B44D05">
        <w:t xml:space="preserve">Dit vraagt om levensloopbestendige woningen, woonvormen, </w:t>
      </w:r>
      <w:r w:rsidR="005257F6">
        <w:t>hulpmiddelen</w:t>
      </w:r>
      <w:r w:rsidR="00B44D05">
        <w:t xml:space="preserve"> en voldoende en pas</w:t>
      </w:r>
      <w:r w:rsidR="00D91EAF">
        <w:t xml:space="preserve">sende </w:t>
      </w:r>
      <w:r w:rsidR="00D91EAF">
        <w:lastRenderedPageBreak/>
        <w:t>ondersteuning en diensten voor de specifieke situatie van onze inwoners.</w:t>
      </w:r>
    </w:p>
    <w:p w:rsidR="00FA6F02" w:rsidRPr="00A027EC" w:rsidRDefault="00A027EC" w:rsidP="00FA6F02">
      <w:pPr>
        <w:ind w:left="0"/>
        <w:rPr>
          <w:rFonts w:cs="Helvetica"/>
          <w:color w:val="000000" w:themeColor="text1"/>
        </w:rPr>
      </w:pPr>
      <w:r>
        <w:rPr>
          <w:rFonts w:cs="Helvetica"/>
          <w:color w:val="000000" w:themeColor="text1"/>
        </w:rPr>
        <w:t xml:space="preserve">We vinden dat er in de samenleving voor iedereen plaats moet zijn en </w:t>
      </w:r>
      <w:r w:rsidR="005257F6">
        <w:rPr>
          <w:rFonts w:cs="Helvetica"/>
          <w:color w:val="000000" w:themeColor="text1"/>
        </w:rPr>
        <w:t xml:space="preserve">dat </w:t>
      </w:r>
      <w:r>
        <w:rPr>
          <w:rFonts w:cs="Helvetica"/>
          <w:color w:val="000000" w:themeColor="text1"/>
        </w:rPr>
        <w:t>iedereen onderdeel uitmaakt van de samenleving ongeacht</w:t>
      </w:r>
      <w:r w:rsidR="00FA6F02">
        <w:rPr>
          <w:rFonts w:cs="Helvetica"/>
          <w:color w:val="000000" w:themeColor="text1"/>
        </w:rPr>
        <w:t xml:space="preserve"> eventuele </w:t>
      </w:r>
      <w:r>
        <w:rPr>
          <w:rFonts w:cs="Helvetica"/>
          <w:color w:val="000000" w:themeColor="text1"/>
        </w:rPr>
        <w:t>beperking</w:t>
      </w:r>
      <w:r w:rsidR="00FA6F02">
        <w:rPr>
          <w:rFonts w:cs="Helvetica"/>
          <w:color w:val="000000" w:themeColor="text1"/>
        </w:rPr>
        <w:t>en</w:t>
      </w:r>
      <w:r>
        <w:rPr>
          <w:rFonts w:cs="Helvetica"/>
          <w:color w:val="000000" w:themeColor="text1"/>
        </w:rPr>
        <w:t>.</w:t>
      </w:r>
      <w:r w:rsidR="00FA6F02">
        <w:rPr>
          <w:rFonts w:cs="Helvetica"/>
          <w:color w:val="000000" w:themeColor="text1"/>
        </w:rPr>
        <w:t xml:space="preserve"> Als daarbij ondersteuning noodzakelijk is, dan</w:t>
      </w:r>
      <w:r w:rsidR="00FA6F02">
        <w:rPr>
          <w:rFonts w:cs="Helvetica"/>
        </w:rPr>
        <w:t xml:space="preserve"> is deze gericht op </w:t>
      </w:r>
      <w:r w:rsidR="00FA6F02" w:rsidRPr="00DA71C8">
        <w:rPr>
          <w:rFonts w:cs="Helvetica"/>
        </w:rPr>
        <w:t>deelname aan het dagelijks leven</w:t>
      </w:r>
      <w:r w:rsidR="00FA6F02">
        <w:rPr>
          <w:rFonts w:cs="Helvetica"/>
        </w:rPr>
        <w:t>. Deze ondersteuning vindt zoveel mogelijk plaats in de leefomgeving</w:t>
      </w:r>
      <w:r w:rsidR="000728E1">
        <w:rPr>
          <w:rFonts w:cs="Helvetica"/>
        </w:rPr>
        <w:t xml:space="preserve"> van </w:t>
      </w:r>
      <w:r w:rsidR="005257F6">
        <w:rPr>
          <w:rFonts w:cs="Helvetica"/>
        </w:rPr>
        <w:t>de</w:t>
      </w:r>
      <w:r w:rsidR="000728E1">
        <w:rPr>
          <w:rFonts w:cs="Helvetica"/>
        </w:rPr>
        <w:t xml:space="preserve"> inwoner</w:t>
      </w:r>
      <w:r w:rsidR="00FA6F02" w:rsidRPr="00DA71C8">
        <w:rPr>
          <w:rFonts w:cs="Helvetica"/>
        </w:rPr>
        <w:t xml:space="preserve"> </w:t>
      </w:r>
      <w:r w:rsidR="000728E1">
        <w:rPr>
          <w:rFonts w:cs="Helvetica"/>
        </w:rPr>
        <w:t xml:space="preserve">en </w:t>
      </w:r>
      <w:r w:rsidR="00FA6F02">
        <w:rPr>
          <w:rFonts w:cs="Helvetica"/>
        </w:rPr>
        <w:t>is in eerste instantie gericht op het eigen netwerk</w:t>
      </w:r>
      <w:r w:rsidR="00D91EAF">
        <w:rPr>
          <w:rFonts w:cs="Helvetica"/>
        </w:rPr>
        <w:t xml:space="preserve">, </w:t>
      </w:r>
      <w:r w:rsidR="00FA6F02">
        <w:rPr>
          <w:rFonts w:cs="Helvetica"/>
        </w:rPr>
        <w:t>algemene of collectieve</w:t>
      </w:r>
      <w:r w:rsidR="00D91EAF">
        <w:rPr>
          <w:rFonts w:cs="Helvetica"/>
        </w:rPr>
        <w:t xml:space="preserve"> voorzieningen</w:t>
      </w:r>
      <w:r w:rsidR="00FA6F02">
        <w:rPr>
          <w:rFonts w:cs="Helvetica"/>
        </w:rPr>
        <w:t xml:space="preserve">. </w:t>
      </w:r>
    </w:p>
    <w:p w:rsidR="00A027EC" w:rsidRDefault="000728E1" w:rsidP="00F665BC">
      <w:pPr>
        <w:ind w:left="0"/>
        <w:rPr>
          <w:rFonts w:cs="Helvetica"/>
          <w:color w:val="000000" w:themeColor="text1"/>
        </w:rPr>
      </w:pPr>
      <w:r>
        <w:rPr>
          <w:rFonts w:cs="Helvetica"/>
          <w:color w:val="000000" w:themeColor="text1"/>
        </w:rPr>
        <w:t xml:space="preserve">Ook kunnen maatwerkvoorzieningen worden ingezet. </w:t>
      </w:r>
      <w:r w:rsidR="00B9156F">
        <w:rPr>
          <w:rFonts w:cs="Helvetica"/>
          <w:color w:val="000000" w:themeColor="text1"/>
        </w:rPr>
        <w:t xml:space="preserve">Het kan </w:t>
      </w:r>
      <w:r>
        <w:rPr>
          <w:rFonts w:cs="Helvetica"/>
          <w:color w:val="000000" w:themeColor="text1"/>
        </w:rPr>
        <w:t xml:space="preserve">dan </w:t>
      </w:r>
      <w:r w:rsidR="00B9156F">
        <w:rPr>
          <w:rFonts w:cs="Helvetica"/>
          <w:color w:val="000000" w:themeColor="text1"/>
        </w:rPr>
        <w:t>gaan om ondersteuning om te blijven wonen in een schoon en leefbaar huis, of noodzakelijke aanpassingen aan een huis om het mogelijk te maken langer</w:t>
      </w:r>
      <w:r w:rsidR="00FA6F02">
        <w:rPr>
          <w:rFonts w:cs="Helvetica"/>
          <w:color w:val="000000" w:themeColor="text1"/>
        </w:rPr>
        <w:t xml:space="preserve"> zelfstandig</w:t>
      </w:r>
      <w:r w:rsidR="00B9156F">
        <w:rPr>
          <w:rFonts w:cs="Helvetica"/>
          <w:color w:val="000000" w:themeColor="text1"/>
        </w:rPr>
        <w:t xml:space="preserve"> te blijven wonen. Om optimaal te kunnen functioneren is het </w:t>
      </w:r>
      <w:r w:rsidR="00FA6F02">
        <w:rPr>
          <w:rFonts w:cs="Helvetica"/>
          <w:color w:val="000000" w:themeColor="text1"/>
        </w:rPr>
        <w:t xml:space="preserve">ook </w:t>
      </w:r>
      <w:r w:rsidR="00B9156F">
        <w:rPr>
          <w:rFonts w:cs="Helvetica"/>
          <w:color w:val="000000" w:themeColor="text1"/>
        </w:rPr>
        <w:t>belangrijk dat inw</w:t>
      </w:r>
      <w:r w:rsidR="00FA6F02">
        <w:rPr>
          <w:rFonts w:cs="Helvetica"/>
          <w:color w:val="000000" w:themeColor="text1"/>
        </w:rPr>
        <w:t xml:space="preserve">oners een ingevulde dag hebben en in staat zijn om sociale contacten aan te gaan en te onderhouden. </w:t>
      </w:r>
    </w:p>
    <w:p w:rsidR="00DA69D3" w:rsidRDefault="00DA69D3" w:rsidP="00B44D9D">
      <w:pPr>
        <w:pStyle w:val="Kop3"/>
      </w:pPr>
      <w:r>
        <w:t>Laaggeletterdheid</w:t>
      </w:r>
    </w:p>
    <w:p w:rsidR="00F95D35" w:rsidRDefault="00927E7B" w:rsidP="00F20F18">
      <w:pPr>
        <w:ind w:left="0"/>
      </w:pPr>
      <w:r>
        <w:t xml:space="preserve">Lezen en schrijven is </w:t>
      </w:r>
      <w:r w:rsidR="00F95D35">
        <w:t>belangrijk</w:t>
      </w:r>
      <w:r>
        <w:t xml:space="preserve"> om zelfstandig te kunnen leven. Moeite hebben met lezen en schrijven </w:t>
      </w:r>
      <w:r w:rsidR="005257F6">
        <w:t>belemmert</w:t>
      </w:r>
      <w:r>
        <w:t xml:space="preserve"> ook </w:t>
      </w:r>
      <w:r w:rsidR="005257F6">
        <w:t>het verwerven van dig</w:t>
      </w:r>
      <w:r>
        <w:t xml:space="preserve">itale vaardigheden. </w:t>
      </w:r>
      <w:r w:rsidR="007F451F">
        <w:t>Als inwoners ongeletterd</w:t>
      </w:r>
      <w:r w:rsidR="00D47A94">
        <w:t xml:space="preserve"> zijn</w:t>
      </w:r>
      <w:r>
        <w:t xml:space="preserve"> is de kans groot dat zij minder zelfredzaam, minder sociaal actief en minder gezond zijn dan geletterde mensen. </w:t>
      </w:r>
    </w:p>
    <w:p w:rsidR="00A51B21" w:rsidRDefault="00F20F18" w:rsidP="00D47A94">
      <w:pPr>
        <w:ind w:left="0"/>
      </w:pPr>
      <w:r>
        <w:t xml:space="preserve">Ongeveer één op de tien inwoners heeft moeite met </w:t>
      </w:r>
      <w:r w:rsidR="004336A0">
        <w:t xml:space="preserve">het </w:t>
      </w:r>
      <w:r>
        <w:t>lez</w:t>
      </w:r>
      <w:r w:rsidR="004336A0">
        <w:t xml:space="preserve">en en schrijven </w:t>
      </w:r>
      <w:r w:rsidR="00490543">
        <w:t>in het</w:t>
      </w:r>
      <w:r w:rsidR="004336A0">
        <w:t xml:space="preserve"> Nederlands. Hierbij gaat het nie</w:t>
      </w:r>
      <w:r w:rsidR="00D65405">
        <w:t xml:space="preserve">t alleen om </w:t>
      </w:r>
      <w:r w:rsidR="00881D05">
        <w:t>‘</w:t>
      </w:r>
      <w:r w:rsidR="00D65405">
        <w:t>nieuwe Nederlanders</w:t>
      </w:r>
      <w:r w:rsidR="00881D05">
        <w:t>’</w:t>
      </w:r>
      <w:r w:rsidR="00D65405">
        <w:t>.</w:t>
      </w:r>
      <w:r w:rsidR="004336A0">
        <w:t xml:space="preserve"> </w:t>
      </w:r>
      <w:r w:rsidR="00927E7B">
        <w:t>Het grootste deel</w:t>
      </w:r>
      <w:r w:rsidR="004336A0">
        <w:t xml:space="preserve"> van </w:t>
      </w:r>
      <w:r w:rsidR="00D65405">
        <w:t>mensen die problemen hebben met lezen en schrijven</w:t>
      </w:r>
      <w:r w:rsidR="004336A0">
        <w:t xml:space="preserve"> zijn inwoners met Nederlands als </w:t>
      </w:r>
      <w:r w:rsidR="00927E7B">
        <w:t>moedertaal</w:t>
      </w:r>
      <w:r w:rsidR="004336A0">
        <w:t xml:space="preserve">. </w:t>
      </w:r>
      <w:r w:rsidR="00A51B21">
        <w:br w:type="page"/>
      </w:r>
    </w:p>
    <w:p w:rsidR="001C753D" w:rsidRPr="001C753D" w:rsidRDefault="00D65405" w:rsidP="001C753D">
      <w:pPr>
        <w:pStyle w:val="Kop2"/>
        <w:spacing w:after="200"/>
      </w:pPr>
      <w:bookmarkStart w:id="19" w:name="_Toc482772605"/>
      <w:r>
        <w:lastRenderedPageBreak/>
        <w:t>Doelen zelfstandig leven</w:t>
      </w:r>
      <w:bookmarkEnd w:id="19"/>
    </w:p>
    <w:p w:rsidR="000E4F80" w:rsidRDefault="001C753D" w:rsidP="000E4F80">
      <w:pPr>
        <w:pStyle w:val="Geenafstand"/>
      </w:pPr>
      <w:r>
        <w:rPr>
          <w:noProof/>
          <w:lang w:eastAsia="nl-NL"/>
        </w:rPr>
        <mc:AlternateContent>
          <mc:Choice Requires="wps">
            <w:drawing>
              <wp:inline distT="0" distB="0" distL="0" distR="0" wp14:anchorId="1298C5DC" wp14:editId="09EB5594">
                <wp:extent cx="4081806" cy="489585"/>
                <wp:effectExtent l="0" t="0" r="13970" b="24765"/>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806" cy="489585"/>
                        </a:xfrm>
                        <a:prstGeom prst="rect">
                          <a:avLst/>
                        </a:prstGeom>
                        <a:solidFill>
                          <a:srgbClr val="FFFFFF"/>
                        </a:solidFill>
                        <a:ln w="9525">
                          <a:solidFill>
                            <a:srgbClr val="7E8083"/>
                          </a:solidFill>
                          <a:miter lim="800000"/>
                          <a:headEnd/>
                          <a:tailEnd/>
                        </a:ln>
                      </wps:spPr>
                      <wps:txbx>
                        <w:txbxContent>
                          <w:p w:rsidR="007A270A" w:rsidRPr="0047205D" w:rsidRDefault="007A270A" w:rsidP="001C753D">
                            <w:pPr>
                              <w:ind w:left="0"/>
                              <w:rPr>
                                <w:rStyle w:val="Intensievebenadrukking"/>
                                <w:b w:val="0"/>
                              </w:rPr>
                            </w:pPr>
                            <w:r w:rsidRPr="0047205D">
                              <w:rPr>
                                <w:rStyle w:val="Intensievebenadrukking"/>
                                <w:b w:val="0"/>
                              </w:rPr>
                              <w:t>Minder inwoners ervaren financiële belemmeringen om mee te doen.</w:t>
                            </w:r>
                          </w:p>
                          <w:p w:rsidR="007A270A" w:rsidRDefault="007A270A"/>
                        </w:txbxContent>
                      </wps:txbx>
                      <wps:bodyPr rot="0" vert="horz" wrap="square" lIns="91440" tIns="45720" rIns="91440" bIns="45720" anchor="t" anchorCtr="0">
                        <a:noAutofit/>
                      </wps:bodyPr>
                    </wps:wsp>
                  </a:graphicData>
                </a:graphic>
              </wp:inline>
            </w:drawing>
          </mc:Choice>
          <mc:Fallback>
            <w:pict>
              <v:shape id="_x0000_s1039" type="#_x0000_t202" style="width:321.4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" strokecolor="#7e8083">
                <v:textbox>
                  <w:txbxContent>
                    <w:p w:rsidR="007A270A" w:rsidRPr="0047205D" w:rsidRDefault="007A270A" w:rsidP="001C753D">
                      <w:pPr>
                        <w:ind w:left="0"/>
                        <w:rPr>
                          <w:rStyle w:val="Intensievebenadrukking"/>
                          <w:b w:val="0"/>
                        </w:rPr>
                      </w:pPr>
                      <w:r w:rsidRPr="0047205D">
                        <w:rPr>
                          <w:rStyle w:val="Intensievebenadrukking"/>
                          <w:b w:val="0"/>
                        </w:rPr>
                        <w:t>Minder inwoners ervaren financiële belemmeringen om mee te doen.</w:t>
                      </w:r>
                    </w:p>
                    <w:p w:rsidR="007A270A" w:rsidRDefault="007A270A"/>
                  </w:txbxContent>
                </v:textbox>
                <w10:anchorlock/>
              </v:shape>
            </w:pict>
          </mc:Fallback>
        </mc:AlternateContent>
      </w:r>
    </w:p>
    <w:p w:rsidR="001C753D" w:rsidRDefault="001C753D" w:rsidP="006C09CB">
      <w:pPr>
        <w:pStyle w:val="Geenafstand"/>
      </w:pPr>
    </w:p>
    <w:p w:rsidR="00E744CB" w:rsidRDefault="00926AC8" w:rsidP="006C09CB">
      <w:pPr>
        <w:pStyle w:val="Geenafstand"/>
      </w:pPr>
      <w:r w:rsidRPr="0047205D">
        <w:rPr>
          <w:b/>
        </w:rPr>
        <w:t>We willen bereiken dat</w:t>
      </w:r>
      <w:r>
        <w:t>:</w:t>
      </w:r>
      <w:r w:rsidR="00E744CB">
        <w:tab/>
      </w:r>
      <w:r w:rsidR="00E744CB">
        <w:tab/>
      </w:r>
    </w:p>
    <w:p w:rsidR="00521E48" w:rsidRDefault="006C09CB" w:rsidP="006B25E0">
      <w:pPr>
        <w:pStyle w:val="Lijstalinea"/>
        <w:numPr>
          <w:ilvl w:val="4"/>
          <w:numId w:val="1"/>
        </w:numPr>
        <w:ind w:left="426" w:hanging="426"/>
      </w:pPr>
      <w:r>
        <w:t xml:space="preserve">er structurele, laagdrempelige en toegankelijke </w:t>
      </w:r>
      <w:r w:rsidR="00521E48">
        <w:t>inkomens</w:t>
      </w:r>
      <w:r>
        <w:t>ondersteuning</w:t>
      </w:r>
      <w:r w:rsidR="007F451F">
        <w:t xml:space="preserve"> en informatie daarover</w:t>
      </w:r>
      <w:r>
        <w:t xml:space="preserve"> </w:t>
      </w:r>
      <w:r w:rsidR="00521E48">
        <w:t>is;</w:t>
      </w:r>
    </w:p>
    <w:p w:rsidR="00C35B04" w:rsidRDefault="006B25E0" w:rsidP="006B25E0">
      <w:pPr>
        <w:pStyle w:val="Lijstalinea"/>
        <w:numPr>
          <w:ilvl w:val="4"/>
          <w:numId w:val="1"/>
        </w:numPr>
        <w:ind w:left="426" w:hanging="426"/>
      </w:pPr>
      <w:r>
        <w:t xml:space="preserve">kinderen die opgroeien in gezinnen waar sprake is van armoede en/of schulden mee kunnen doen aan activiteiten die voor anderen gewoon zijn; </w:t>
      </w:r>
    </w:p>
    <w:p w:rsidR="00200FBC" w:rsidRDefault="00200FBC">
      <w:pPr>
        <w:pStyle w:val="Lijstalinea"/>
        <w:numPr>
          <w:ilvl w:val="4"/>
          <w:numId w:val="1"/>
        </w:numPr>
        <w:ind w:left="426" w:hanging="426"/>
      </w:pPr>
      <w:r>
        <w:t>inwoners met (risico op) schulden ondersteund worden om te voorkomen dat schulden ontstaan/verergeren, zij uitzicht krijgen op een schuldenvrije toekomst en leren om zelf grip te krijgen op hun eigen financiën.</w:t>
      </w:r>
    </w:p>
    <w:p w:rsidR="00755818" w:rsidRDefault="00755818" w:rsidP="00755818">
      <w:pPr>
        <w:pStyle w:val="Lijstalinea"/>
        <w:ind w:left="426"/>
      </w:pPr>
    </w:p>
    <w:p w:rsidR="00584C2F" w:rsidRDefault="00584C2F" w:rsidP="00B94BE1">
      <w:pPr>
        <w:ind w:left="0"/>
        <w:rPr>
          <w:rStyle w:val="Intensievebenadrukking"/>
        </w:rPr>
      </w:pPr>
      <w:r>
        <w:rPr>
          <w:noProof/>
          <w:lang w:eastAsia="nl-NL"/>
        </w:rPr>
        <mc:AlternateContent>
          <mc:Choice Requires="wps">
            <w:drawing>
              <wp:inline distT="0" distB="0" distL="0" distR="0" wp14:anchorId="243EBB46" wp14:editId="15A3423A">
                <wp:extent cx="4081806" cy="489585"/>
                <wp:effectExtent l="0" t="0" r="13970" b="24765"/>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806" cy="489585"/>
                        </a:xfrm>
                        <a:prstGeom prst="rect">
                          <a:avLst/>
                        </a:prstGeom>
                        <a:solidFill>
                          <a:srgbClr val="FFFFFF"/>
                        </a:solidFill>
                        <a:ln w="9525">
                          <a:solidFill>
                            <a:srgbClr val="7E8083"/>
                          </a:solidFill>
                          <a:miter lim="800000"/>
                          <a:headEnd/>
                          <a:tailEnd/>
                        </a:ln>
                      </wps:spPr>
                      <wps:txbx>
                        <w:txbxContent>
                          <w:p w:rsidR="007A270A" w:rsidRPr="0047205D" w:rsidRDefault="007A270A" w:rsidP="00584C2F">
                            <w:pPr>
                              <w:ind w:left="0"/>
                              <w:rPr>
                                <w:rStyle w:val="Intensievebenadrukking"/>
                                <w:b w:val="0"/>
                              </w:rPr>
                            </w:pPr>
                            <w:r w:rsidRPr="0047205D">
                              <w:rPr>
                                <w:rStyle w:val="Intensievebenadrukking"/>
                                <w:b w:val="0"/>
                              </w:rPr>
                              <w:t>Meer inwoners functioneren zo zelfstandig mogelijk en krijgen op tijd voldoende hulp en ondersteuning.</w:t>
                            </w:r>
                          </w:p>
                          <w:p w:rsidR="007A270A" w:rsidRDefault="007A270A" w:rsidP="00584C2F"/>
                        </w:txbxContent>
                      </wps:txbx>
                      <wps:bodyPr rot="0" vert="horz" wrap="square" lIns="91440" tIns="45720" rIns="91440" bIns="45720" anchor="t" anchorCtr="0">
                        <a:noAutofit/>
                      </wps:bodyPr>
                    </wps:wsp>
                  </a:graphicData>
                </a:graphic>
              </wp:inline>
            </w:drawing>
          </mc:Choice>
          <mc:Fallback>
            <w:pict>
              <v:shape id="_x0000_s1040" type="#_x0000_t202" style="width:321.4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" strokecolor="#7e8083">
                <v:textbox>
                  <w:txbxContent>
                    <w:p w:rsidR="007A270A" w:rsidRPr="0047205D" w:rsidRDefault="007A270A" w:rsidP="00584C2F">
                      <w:pPr>
                        <w:ind w:left="0"/>
                        <w:rPr>
                          <w:rStyle w:val="Intensievebenadrukking"/>
                          <w:b w:val="0"/>
                        </w:rPr>
                      </w:pPr>
                      <w:r w:rsidRPr="0047205D">
                        <w:rPr>
                          <w:rStyle w:val="Intensievebenadrukking"/>
                          <w:b w:val="0"/>
                        </w:rPr>
                        <w:t>Meer inwoners functioneren zo zelfstandig mogelijk en krijgen op tijd voldoende hulp en ondersteuning.</w:t>
                      </w:r>
                    </w:p>
                    <w:p w:rsidR="007A270A" w:rsidRDefault="007A270A" w:rsidP="00584C2F"/>
                  </w:txbxContent>
                </v:textbox>
                <w10:anchorlock/>
              </v:shape>
            </w:pict>
          </mc:Fallback>
        </mc:AlternateContent>
      </w:r>
    </w:p>
    <w:p w:rsidR="00DA71C8" w:rsidRDefault="00430E27" w:rsidP="00430E27">
      <w:pPr>
        <w:pStyle w:val="Geenafstand"/>
        <w:rPr>
          <w:rStyle w:val="Intensievebenadrukking"/>
          <w:b w:val="0"/>
          <w:bCs w:val="0"/>
          <w:i w:val="0"/>
          <w:iCs w:val="0"/>
          <w:color w:val="7E8083"/>
        </w:rPr>
      </w:pPr>
      <w:r>
        <w:rPr>
          <w:rStyle w:val="Intensievebenadrukking"/>
          <w:bCs w:val="0"/>
          <w:i w:val="0"/>
          <w:iCs w:val="0"/>
          <w:color w:val="7E8083"/>
        </w:rPr>
        <w:t>We willen bereiken dat:</w:t>
      </w:r>
    </w:p>
    <w:p w:rsidR="0067030E" w:rsidRDefault="000E66A9" w:rsidP="00E744CB">
      <w:pPr>
        <w:pStyle w:val="Lijstalinea"/>
        <w:numPr>
          <w:ilvl w:val="0"/>
          <w:numId w:val="29"/>
        </w:numPr>
        <w:ind w:left="426" w:hanging="426"/>
        <w:rPr>
          <w:rFonts w:cs="Helvetica"/>
        </w:rPr>
      </w:pPr>
      <w:r>
        <w:rPr>
          <w:rFonts w:cs="Helvetica"/>
        </w:rPr>
        <w:t xml:space="preserve">maatschappelijke partners, </w:t>
      </w:r>
      <w:r w:rsidR="00521E48">
        <w:rPr>
          <w:rFonts w:cs="Helvetica"/>
        </w:rPr>
        <w:t xml:space="preserve">deskundigen </w:t>
      </w:r>
      <w:r>
        <w:rPr>
          <w:rFonts w:cs="Helvetica"/>
        </w:rPr>
        <w:t xml:space="preserve">en gemeente </w:t>
      </w:r>
      <w:r w:rsidR="00172EF3">
        <w:rPr>
          <w:rFonts w:cs="Helvetica"/>
        </w:rPr>
        <w:t xml:space="preserve">inwoners </w:t>
      </w:r>
      <w:r>
        <w:rPr>
          <w:rFonts w:cs="Helvetica"/>
        </w:rPr>
        <w:t xml:space="preserve">stimuleren en faciliteren </w:t>
      </w:r>
      <w:r w:rsidR="00521E48">
        <w:rPr>
          <w:rFonts w:cs="Helvetica"/>
        </w:rPr>
        <w:t>om</w:t>
      </w:r>
      <w:r w:rsidR="0067030E">
        <w:rPr>
          <w:rFonts w:cs="Helvetica"/>
        </w:rPr>
        <w:t xml:space="preserve"> zelf initiatieven te nemen;</w:t>
      </w:r>
    </w:p>
    <w:p w:rsidR="008561AD" w:rsidRDefault="00172EF3" w:rsidP="00172EF3">
      <w:pPr>
        <w:pStyle w:val="Lijstalinea"/>
        <w:numPr>
          <w:ilvl w:val="0"/>
          <w:numId w:val="29"/>
        </w:numPr>
        <w:ind w:left="426" w:hanging="426"/>
        <w:rPr>
          <w:rFonts w:cs="Helvetica"/>
        </w:rPr>
      </w:pPr>
      <w:r>
        <w:rPr>
          <w:rFonts w:cs="Helvetica"/>
        </w:rPr>
        <w:t xml:space="preserve">algemene voorzieningen </w:t>
      </w:r>
      <w:r w:rsidR="00D47A94">
        <w:rPr>
          <w:rFonts w:cs="Helvetica"/>
        </w:rPr>
        <w:t xml:space="preserve">en maatwerkvoorzieningen </w:t>
      </w:r>
      <w:r>
        <w:rPr>
          <w:rFonts w:cs="Helvetica"/>
        </w:rPr>
        <w:t>aansluiten op de behoefte</w:t>
      </w:r>
      <w:r w:rsidR="008561AD">
        <w:rPr>
          <w:rFonts w:cs="Helvetica"/>
        </w:rPr>
        <w:t>n</w:t>
      </w:r>
      <w:r>
        <w:rPr>
          <w:rFonts w:cs="Helvetica"/>
        </w:rPr>
        <w:t xml:space="preserve"> en vragen van onze inwoners</w:t>
      </w:r>
      <w:r w:rsidR="008561AD">
        <w:rPr>
          <w:rFonts w:cs="Helvetica"/>
        </w:rPr>
        <w:t>;</w:t>
      </w:r>
    </w:p>
    <w:p w:rsidR="00172EF3" w:rsidRPr="00B920FF" w:rsidRDefault="008561AD" w:rsidP="00172EF3">
      <w:pPr>
        <w:pStyle w:val="Lijstalinea"/>
        <w:numPr>
          <w:ilvl w:val="0"/>
          <w:numId w:val="29"/>
        </w:numPr>
        <w:ind w:left="426" w:hanging="426"/>
        <w:rPr>
          <w:rFonts w:cs="Helvetica"/>
        </w:rPr>
      </w:pPr>
      <w:r>
        <w:rPr>
          <w:rFonts w:cs="Helvetica"/>
        </w:rPr>
        <w:t>ondersteuning zoveel mogelijk</w:t>
      </w:r>
      <w:r w:rsidR="00172EF3">
        <w:rPr>
          <w:rFonts w:cs="Helvetica"/>
        </w:rPr>
        <w:t xml:space="preserve"> plaatsvind</w:t>
      </w:r>
      <w:r>
        <w:rPr>
          <w:rFonts w:cs="Helvetica"/>
        </w:rPr>
        <w:t>t</w:t>
      </w:r>
      <w:r w:rsidR="00172EF3">
        <w:rPr>
          <w:rFonts w:cs="Helvetica"/>
        </w:rPr>
        <w:t xml:space="preserve"> in de eigen leefomgeving;</w:t>
      </w:r>
    </w:p>
    <w:p w:rsidR="00172EF3" w:rsidRDefault="00172EF3" w:rsidP="00172EF3">
      <w:pPr>
        <w:pStyle w:val="Lijstalinea"/>
        <w:numPr>
          <w:ilvl w:val="0"/>
          <w:numId w:val="29"/>
        </w:numPr>
        <w:ind w:left="426" w:hanging="426"/>
        <w:rPr>
          <w:rFonts w:cs="Helvetica"/>
        </w:rPr>
      </w:pPr>
      <w:r>
        <w:rPr>
          <w:rFonts w:cs="Helvetica"/>
        </w:rPr>
        <w:t>ondersteuning en advies zich niet alleen richt op de kwetsbare personen, maar ook op activatie en mobilisatie van zelfredzame inwoners</w:t>
      </w:r>
      <w:r w:rsidR="0067030E">
        <w:rPr>
          <w:rFonts w:cs="Helvetica"/>
        </w:rPr>
        <w:t>;</w:t>
      </w:r>
      <w:r>
        <w:rPr>
          <w:rFonts w:cs="Helvetica"/>
        </w:rPr>
        <w:t xml:space="preserve"> </w:t>
      </w:r>
    </w:p>
    <w:p w:rsidR="00C505F5" w:rsidRPr="00C505F5" w:rsidRDefault="008561AD" w:rsidP="00C505F5">
      <w:pPr>
        <w:pStyle w:val="Lijstalinea"/>
        <w:numPr>
          <w:ilvl w:val="0"/>
          <w:numId w:val="29"/>
        </w:numPr>
        <w:ind w:left="426" w:hanging="426"/>
        <w:rPr>
          <w:rFonts w:cs="Helvetica"/>
          <w:color w:val="000000" w:themeColor="text1"/>
        </w:rPr>
      </w:pPr>
      <w:r>
        <w:rPr>
          <w:rFonts w:cs="Helvetica"/>
        </w:rPr>
        <w:lastRenderedPageBreak/>
        <w:t>inwoners in staat zijn om een ingevulde dag te hebben en sociale contacte</w:t>
      </w:r>
      <w:r w:rsidR="00C505F5">
        <w:rPr>
          <w:rFonts w:cs="Helvetica"/>
        </w:rPr>
        <w:t>n aan te gaan en te onderhouden;</w:t>
      </w:r>
    </w:p>
    <w:p w:rsidR="00C505F5" w:rsidRPr="003B2DF9" w:rsidRDefault="00C505F5" w:rsidP="00C505F5">
      <w:pPr>
        <w:pStyle w:val="Lijstalinea"/>
        <w:numPr>
          <w:ilvl w:val="0"/>
          <w:numId w:val="29"/>
        </w:numPr>
        <w:ind w:left="426" w:hanging="426"/>
        <w:rPr>
          <w:rFonts w:cs="Helvetica"/>
          <w:color w:val="000000" w:themeColor="text1"/>
        </w:rPr>
      </w:pPr>
      <w:r>
        <w:t>het aantal incidenten ten gevolge van het langer thuis wonen van ouderen niet toe</w:t>
      </w:r>
      <w:r w:rsidR="008A6862">
        <w:t>neemt</w:t>
      </w:r>
      <w:r w:rsidR="003B2DF9">
        <w:t>;</w:t>
      </w:r>
    </w:p>
    <w:p w:rsidR="003B2DF9" w:rsidRPr="00C505F5" w:rsidRDefault="003B2DF9" w:rsidP="00C505F5">
      <w:pPr>
        <w:pStyle w:val="Lijstalinea"/>
        <w:numPr>
          <w:ilvl w:val="0"/>
          <w:numId w:val="29"/>
        </w:numPr>
        <w:ind w:left="426" w:hanging="426"/>
        <w:rPr>
          <w:rFonts w:cs="Helvetica"/>
          <w:color w:val="000000" w:themeColor="text1"/>
        </w:rPr>
      </w:pPr>
      <w:r>
        <w:rPr>
          <w:rFonts w:cs="Helvetica"/>
          <w:color w:val="000000" w:themeColor="text1"/>
        </w:rPr>
        <w:t>inwoners zo nodig ondersteuning krijgen bij het ontwikkelen van internetvaardigheid (ook op andere wijzen blijft informatie beschikbaar).</w:t>
      </w:r>
    </w:p>
    <w:p w:rsidR="00755818" w:rsidRPr="00430E27" w:rsidRDefault="00755818" w:rsidP="00755818">
      <w:pPr>
        <w:pStyle w:val="Lijstalinea"/>
        <w:ind w:left="426"/>
        <w:rPr>
          <w:rStyle w:val="Intensievebenadrukking"/>
          <w:rFonts w:cs="Helvetica"/>
          <w:b w:val="0"/>
          <w:bCs w:val="0"/>
          <w:i w:val="0"/>
          <w:iCs w:val="0"/>
          <w:color w:val="000000" w:themeColor="text1"/>
        </w:rPr>
      </w:pPr>
    </w:p>
    <w:p w:rsidR="00A573E7" w:rsidRDefault="00755818" w:rsidP="00A573E7">
      <w:pPr>
        <w:ind w:left="0"/>
        <w:rPr>
          <w:rStyle w:val="Intensievebenadrukking"/>
        </w:rPr>
      </w:pPr>
      <w:r>
        <w:rPr>
          <w:noProof/>
          <w:lang w:eastAsia="nl-NL"/>
        </w:rPr>
        <mc:AlternateContent>
          <mc:Choice Requires="wps">
            <w:drawing>
              <wp:inline distT="0" distB="0" distL="0" distR="0" wp14:anchorId="33305DB9" wp14:editId="618853F4">
                <wp:extent cx="4081806" cy="489585"/>
                <wp:effectExtent l="0" t="0" r="13970" b="24765"/>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806" cy="489585"/>
                        </a:xfrm>
                        <a:prstGeom prst="rect">
                          <a:avLst/>
                        </a:prstGeom>
                        <a:solidFill>
                          <a:srgbClr val="FFFFFF"/>
                        </a:solidFill>
                        <a:ln w="9525">
                          <a:solidFill>
                            <a:srgbClr val="7E8083"/>
                          </a:solidFill>
                          <a:miter lim="800000"/>
                          <a:headEnd/>
                          <a:tailEnd/>
                        </a:ln>
                      </wps:spPr>
                      <wps:txbx>
                        <w:txbxContent>
                          <w:p w:rsidR="007A270A" w:rsidRPr="0047205D" w:rsidRDefault="007A270A" w:rsidP="00755818">
                            <w:pPr>
                              <w:ind w:left="0"/>
                              <w:rPr>
                                <w:b/>
                              </w:rPr>
                            </w:pPr>
                            <w:r w:rsidRPr="0047205D">
                              <w:rPr>
                                <w:rStyle w:val="Intensievebenadrukking"/>
                                <w:b w:val="0"/>
                              </w:rPr>
                              <w:t>Meer mensen, met of zonder beperking, zijn duurzaam aan het werk.</w:t>
                            </w:r>
                          </w:p>
                        </w:txbxContent>
                      </wps:txbx>
                      <wps:bodyPr rot="0" vert="horz" wrap="square" lIns="91440" tIns="45720" rIns="91440" bIns="45720" anchor="t" anchorCtr="0">
                        <a:noAutofit/>
                      </wps:bodyPr>
                    </wps:wsp>
                  </a:graphicData>
                </a:graphic>
              </wp:inline>
            </w:drawing>
          </mc:Choice>
          <mc:Fallback>
            <w:pict>
              <v:shape id="_x0000_s1041" type="#_x0000_t202" style="width:321.4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" strokecolor="#7e8083">
                <v:textbox>
                  <w:txbxContent>
                    <w:p w:rsidR="007A270A" w:rsidRPr="0047205D" w:rsidRDefault="007A270A" w:rsidP="00755818">
                      <w:pPr>
                        <w:ind w:left="0"/>
                        <w:rPr>
                          <w:b/>
                        </w:rPr>
                      </w:pPr>
                      <w:r w:rsidRPr="0047205D">
                        <w:rPr>
                          <w:rStyle w:val="Intensievebenadrukking"/>
                          <w:b w:val="0"/>
                        </w:rPr>
                        <w:t>Meer mensen, met of zonder beperking, zijn duurzaam aan het werk.</w:t>
                      </w:r>
                    </w:p>
                  </w:txbxContent>
                </v:textbox>
                <w10:anchorlock/>
              </v:shape>
            </w:pict>
          </mc:Fallback>
        </mc:AlternateContent>
      </w:r>
    </w:p>
    <w:p w:rsidR="00B37F55" w:rsidRDefault="00B37F55" w:rsidP="00B37F55">
      <w:pPr>
        <w:pStyle w:val="Geenafstand"/>
        <w:rPr>
          <w:rStyle w:val="Intensievebenadrukking"/>
          <w:b w:val="0"/>
          <w:bCs w:val="0"/>
          <w:i w:val="0"/>
          <w:iCs w:val="0"/>
          <w:color w:val="7E8083"/>
        </w:rPr>
      </w:pPr>
      <w:r>
        <w:rPr>
          <w:rStyle w:val="Intensievebenadrukking"/>
          <w:bCs w:val="0"/>
          <w:i w:val="0"/>
          <w:iCs w:val="0"/>
          <w:color w:val="7E8083"/>
        </w:rPr>
        <w:t>We willen bereiken dat:</w:t>
      </w:r>
    </w:p>
    <w:p w:rsidR="00C35B04" w:rsidRDefault="00E05EB8" w:rsidP="00B37F55">
      <w:pPr>
        <w:pStyle w:val="Lijstalinea"/>
        <w:numPr>
          <w:ilvl w:val="0"/>
          <w:numId w:val="22"/>
        </w:numPr>
        <w:rPr>
          <w:rFonts w:cs="Arial"/>
        </w:rPr>
      </w:pPr>
      <w:r>
        <w:rPr>
          <w:rFonts w:cs="Arial"/>
        </w:rPr>
        <w:t>inwoners</w:t>
      </w:r>
      <w:r w:rsidR="00C35B04">
        <w:rPr>
          <w:rFonts w:cs="Arial"/>
        </w:rPr>
        <w:t xml:space="preserve"> die kunnen werken naar werk toe worden gel</w:t>
      </w:r>
      <w:r>
        <w:rPr>
          <w:rFonts w:cs="Arial"/>
        </w:rPr>
        <w:t xml:space="preserve">eid, bij voorkeur </w:t>
      </w:r>
      <w:r w:rsidR="00200FBC">
        <w:rPr>
          <w:rFonts w:cs="Arial"/>
        </w:rPr>
        <w:t>betaald</w:t>
      </w:r>
      <w:r>
        <w:rPr>
          <w:rFonts w:cs="Arial"/>
        </w:rPr>
        <w:t xml:space="preserve"> werk;</w:t>
      </w:r>
      <w:r w:rsidR="00C35B04">
        <w:rPr>
          <w:rFonts w:cs="Arial"/>
        </w:rPr>
        <w:t xml:space="preserve"> </w:t>
      </w:r>
    </w:p>
    <w:p w:rsidR="00B37F55" w:rsidRDefault="00E05EB8" w:rsidP="00B37F55">
      <w:pPr>
        <w:pStyle w:val="Lijstalinea"/>
        <w:numPr>
          <w:ilvl w:val="0"/>
          <w:numId w:val="22"/>
        </w:numPr>
        <w:rPr>
          <w:rFonts w:cs="Arial"/>
        </w:rPr>
      </w:pPr>
      <w:r>
        <w:rPr>
          <w:rFonts w:cs="Arial"/>
        </w:rPr>
        <w:t>inwoners</w:t>
      </w:r>
      <w:r w:rsidR="00C35B04">
        <w:rPr>
          <w:rFonts w:cs="Arial"/>
        </w:rPr>
        <w:t xml:space="preserve"> die </w:t>
      </w:r>
      <w:r w:rsidR="007F451F">
        <w:rPr>
          <w:rFonts w:cs="Arial"/>
        </w:rPr>
        <w:t>(</w:t>
      </w:r>
      <w:r w:rsidR="00C35B04">
        <w:rPr>
          <w:rFonts w:cs="Arial"/>
        </w:rPr>
        <w:t>nog</w:t>
      </w:r>
      <w:r w:rsidR="00200FBC">
        <w:rPr>
          <w:rFonts w:cs="Arial"/>
        </w:rPr>
        <w:t>)</w:t>
      </w:r>
      <w:r w:rsidR="00C35B04">
        <w:rPr>
          <w:rFonts w:cs="Arial"/>
        </w:rPr>
        <w:t xml:space="preserve"> niet kunnen werken op een andere manier maatschappelijk actief</w:t>
      </w:r>
      <w:r w:rsidR="00027290">
        <w:rPr>
          <w:rFonts w:cs="Arial"/>
        </w:rPr>
        <w:t xml:space="preserve"> zijn</w:t>
      </w:r>
      <w:r>
        <w:rPr>
          <w:rFonts w:cs="Arial"/>
        </w:rPr>
        <w:t>;</w:t>
      </w:r>
    </w:p>
    <w:p w:rsidR="006C09CB" w:rsidRPr="00755818" w:rsidRDefault="001A28AC" w:rsidP="00B37F55">
      <w:pPr>
        <w:pStyle w:val="Lijstalinea"/>
        <w:numPr>
          <w:ilvl w:val="0"/>
          <w:numId w:val="22"/>
        </w:numPr>
        <w:rPr>
          <w:rFonts w:cs="Arial"/>
        </w:rPr>
      </w:pPr>
      <w:r>
        <w:t>w</w:t>
      </w:r>
      <w:r w:rsidR="006C09CB">
        <w:t xml:space="preserve">erkgevers een actieve rol spelen bij het </w:t>
      </w:r>
      <w:r w:rsidR="00FB0C7D">
        <w:t xml:space="preserve">zoeken naar kansen voor </w:t>
      </w:r>
      <w:r w:rsidR="00FB0C7D" w:rsidRPr="003F1CF9">
        <w:t>mensen.</w:t>
      </w:r>
    </w:p>
    <w:p w:rsidR="00755818" w:rsidRPr="00755818" w:rsidRDefault="00755818" w:rsidP="00755818">
      <w:pPr>
        <w:pStyle w:val="Lijstalinea"/>
        <w:ind w:left="360"/>
        <w:rPr>
          <w:rFonts w:cs="Arial"/>
        </w:rPr>
      </w:pPr>
    </w:p>
    <w:p w:rsidR="00755818" w:rsidRPr="00755818" w:rsidRDefault="00755818" w:rsidP="00755818">
      <w:pPr>
        <w:ind w:left="0"/>
        <w:rPr>
          <w:rFonts w:cs="Arial"/>
        </w:rPr>
      </w:pPr>
      <w:r>
        <w:rPr>
          <w:noProof/>
          <w:lang w:eastAsia="nl-NL"/>
        </w:rPr>
        <mc:AlternateContent>
          <mc:Choice Requires="wps">
            <w:drawing>
              <wp:inline distT="0" distB="0" distL="0" distR="0" wp14:anchorId="46099800" wp14:editId="7919021A">
                <wp:extent cx="4081806" cy="329938"/>
                <wp:effectExtent l="0" t="0" r="13970" b="13335"/>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806" cy="329938"/>
                        </a:xfrm>
                        <a:prstGeom prst="rect">
                          <a:avLst/>
                        </a:prstGeom>
                        <a:solidFill>
                          <a:srgbClr val="FFFFFF"/>
                        </a:solidFill>
                        <a:ln w="9525">
                          <a:solidFill>
                            <a:srgbClr val="7E8083"/>
                          </a:solidFill>
                          <a:miter lim="800000"/>
                          <a:headEnd/>
                          <a:tailEnd/>
                        </a:ln>
                      </wps:spPr>
                      <wps:txbx>
                        <w:txbxContent>
                          <w:p w:rsidR="007A270A" w:rsidRPr="0047205D" w:rsidRDefault="007A270A" w:rsidP="00755818">
                            <w:pPr>
                              <w:ind w:left="0"/>
                              <w:rPr>
                                <w:b/>
                                <w:bCs/>
                                <w:i/>
                                <w:iCs/>
                                <w:color w:val="DEB408"/>
                              </w:rPr>
                            </w:pPr>
                            <w:r w:rsidRPr="0047205D">
                              <w:rPr>
                                <w:rStyle w:val="Intensievebenadrukking"/>
                                <w:b w:val="0"/>
                              </w:rPr>
                              <w:t>Meer inwoners beheersen de Nederlandse taal.</w:t>
                            </w:r>
                          </w:p>
                          <w:p w:rsidR="007A270A" w:rsidRDefault="007A270A" w:rsidP="00755818">
                            <w:pPr>
                              <w:ind w:left="0"/>
                            </w:pPr>
                          </w:p>
                        </w:txbxContent>
                      </wps:txbx>
                      <wps:bodyPr rot="0" vert="horz" wrap="square" lIns="91440" tIns="45720" rIns="91440" bIns="45720" anchor="t" anchorCtr="0">
                        <a:noAutofit/>
                      </wps:bodyPr>
                    </wps:wsp>
                  </a:graphicData>
                </a:graphic>
              </wp:inline>
            </w:drawing>
          </mc:Choice>
          <mc:Fallback>
            <w:pict>
              <v:shape id="_x0000_s1042" type="#_x0000_t202" style="width:321.4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" strokecolor="#7e8083">
                <v:textbox>
                  <w:txbxContent>
                    <w:p w:rsidR="007A270A" w:rsidRPr="0047205D" w:rsidRDefault="007A270A" w:rsidP="00755818">
                      <w:pPr>
                        <w:ind w:left="0"/>
                        <w:rPr>
                          <w:b/>
                          <w:bCs/>
                          <w:i/>
                          <w:iCs/>
                          <w:color w:val="DEB408"/>
                        </w:rPr>
                      </w:pPr>
                      <w:r w:rsidRPr="0047205D">
                        <w:rPr>
                          <w:rStyle w:val="Intensievebenadrukking"/>
                          <w:b w:val="0"/>
                        </w:rPr>
                        <w:t>Meer inwoners beheersen de Nederlandse taal.</w:t>
                      </w:r>
                    </w:p>
                    <w:p w:rsidR="007A270A" w:rsidRDefault="007A270A" w:rsidP="00755818">
                      <w:pPr>
                        <w:ind w:left="0"/>
                      </w:pPr>
                    </w:p>
                  </w:txbxContent>
                </v:textbox>
                <w10:anchorlock/>
              </v:shape>
            </w:pict>
          </mc:Fallback>
        </mc:AlternateContent>
      </w:r>
    </w:p>
    <w:p w:rsidR="004F2CA6" w:rsidRDefault="004F2CA6" w:rsidP="004F2CA6">
      <w:pPr>
        <w:pStyle w:val="Geenafstand"/>
        <w:rPr>
          <w:rStyle w:val="Intensievebenadrukking"/>
          <w:b w:val="0"/>
          <w:bCs w:val="0"/>
          <w:i w:val="0"/>
          <w:iCs w:val="0"/>
          <w:color w:val="7E8083"/>
        </w:rPr>
      </w:pPr>
      <w:r>
        <w:rPr>
          <w:rStyle w:val="Intensievebenadrukking"/>
          <w:bCs w:val="0"/>
          <w:i w:val="0"/>
          <w:iCs w:val="0"/>
          <w:color w:val="7E8083"/>
        </w:rPr>
        <w:t>We willen bereiken dat:</w:t>
      </w:r>
    </w:p>
    <w:p w:rsidR="004F2CA6" w:rsidRDefault="004F2CA6" w:rsidP="004F2CA6">
      <w:pPr>
        <w:pStyle w:val="Lijstalinea"/>
        <w:numPr>
          <w:ilvl w:val="0"/>
          <w:numId w:val="22"/>
        </w:numPr>
      </w:pPr>
      <w:r>
        <w:t xml:space="preserve">inwoners op </w:t>
      </w:r>
      <w:r w:rsidR="00521E48">
        <w:t xml:space="preserve">een </w:t>
      </w:r>
      <w:r>
        <w:t xml:space="preserve">basisniveau </w:t>
      </w:r>
      <w:r w:rsidR="00D91EAF">
        <w:t xml:space="preserve">het </w:t>
      </w:r>
      <w:r>
        <w:t>Nederland</w:t>
      </w:r>
      <w:r w:rsidR="00872C90">
        <w:t>s kunnen lezen en schrijven;</w:t>
      </w:r>
    </w:p>
    <w:p w:rsidR="00872C90" w:rsidRPr="003F1CF9" w:rsidRDefault="00872C90" w:rsidP="004F2CA6">
      <w:pPr>
        <w:pStyle w:val="Lijstalinea"/>
        <w:numPr>
          <w:ilvl w:val="0"/>
          <w:numId w:val="22"/>
        </w:numPr>
        <w:rPr>
          <w:rStyle w:val="Intensievebenadrukking"/>
          <w:b w:val="0"/>
          <w:bCs w:val="0"/>
          <w:i w:val="0"/>
          <w:iCs w:val="0"/>
          <w:color w:val="auto"/>
        </w:rPr>
      </w:pPr>
      <w:r w:rsidRPr="003F1CF9">
        <w:t>taalontwikkeling en mediawijsheid toenemen.</w:t>
      </w:r>
    </w:p>
    <w:p w:rsidR="003F2EE4" w:rsidRDefault="003F2EE4">
      <w:pPr>
        <w:ind w:left="0"/>
        <w:rPr>
          <w:rFonts w:eastAsiaTheme="majorEastAsia" w:cstheme="majorBidi"/>
          <w:b/>
          <w:bCs/>
          <w:color w:val="DEB408"/>
          <w:szCs w:val="26"/>
        </w:rPr>
      </w:pPr>
      <w:r>
        <w:br w:type="page"/>
      </w:r>
    </w:p>
    <w:p w:rsidR="00C454FE" w:rsidRDefault="00C454FE" w:rsidP="0047205D">
      <w:pPr>
        <w:pStyle w:val="Kop2"/>
        <w:spacing w:after="200"/>
      </w:pPr>
      <w:bookmarkStart w:id="20" w:name="_Toc482772606"/>
      <w:r w:rsidRPr="00C454FE">
        <w:lastRenderedPageBreak/>
        <w:t>Opgroeien en ontwikkelen</w:t>
      </w:r>
      <w:bookmarkEnd w:id="20"/>
    </w:p>
    <w:p w:rsidR="0047205D" w:rsidRPr="0047205D" w:rsidRDefault="0047205D" w:rsidP="0047205D">
      <w:pPr>
        <w:ind w:left="0"/>
      </w:pPr>
      <w:r>
        <w:rPr>
          <w:noProof/>
          <w:lang w:eastAsia="nl-NL"/>
        </w:rPr>
        <mc:AlternateContent>
          <mc:Choice Requires="wps">
            <w:drawing>
              <wp:inline distT="0" distB="0" distL="0" distR="0" wp14:anchorId="4F7291EF" wp14:editId="79556CA4">
                <wp:extent cx="4138367" cy="641131"/>
                <wp:effectExtent l="0" t="0" r="14605" b="26035"/>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367" cy="641131"/>
                        </a:xfrm>
                        <a:prstGeom prst="rect">
                          <a:avLst/>
                        </a:prstGeom>
                        <a:solidFill>
                          <a:srgbClr val="FFFFFF"/>
                        </a:solidFill>
                        <a:ln w="9525">
                          <a:solidFill>
                            <a:srgbClr val="DEB408"/>
                          </a:solidFill>
                          <a:miter lim="800000"/>
                          <a:headEnd/>
                          <a:tailEnd/>
                        </a:ln>
                      </wps:spPr>
                      <wps:txbx>
                        <w:txbxContent>
                          <w:p w:rsidR="007A270A" w:rsidRPr="0047205D" w:rsidRDefault="007A270A" w:rsidP="0047205D">
                            <w:pPr>
                              <w:pStyle w:val="Geenafstand"/>
                              <w:rPr>
                                <w:b/>
                              </w:rPr>
                            </w:pPr>
                            <w:r w:rsidRPr="0047205D">
                              <w:rPr>
                                <w:rStyle w:val="Kop4Char"/>
                                <w:b w:val="0"/>
                              </w:rPr>
                              <w:t>Maatschappelijke opgave:</w:t>
                            </w:r>
                            <w:r w:rsidRPr="0047205D">
                              <w:rPr>
                                <w:b/>
                              </w:rPr>
                              <w:t xml:space="preserve"> </w:t>
                            </w:r>
                          </w:p>
                          <w:p w:rsidR="007A270A" w:rsidRPr="0047205D" w:rsidRDefault="007A270A" w:rsidP="0047205D">
                            <w:pPr>
                              <w:pStyle w:val="Geenafstand"/>
                              <w:rPr>
                                <w:b/>
                              </w:rPr>
                            </w:pPr>
                            <w:r>
                              <w:t>Kinderen kunnen zich ontwikkelen en groeien</w:t>
                            </w:r>
                            <w:r w:rsidRPr="0047205D">
                              <w:t xml:space="preserve"> gezond en veilig</w:t>
                            </w:r>
                            <w:r w:rsidRPr="0047205D">
                              <w:rPr>
                                <w:b/>
                              </w:rPr>
                              <w:t xml:space="preserve"> </w:t>
                            </w:r>
                            <w:r w:rsidRPr="0047205D">
                              <w:t>op</w:t>
                            </w:r>
                            <w:r>
                              <w:t>.</w:t>
                            </w:r>
                          </w:p>
                        </w:txbxContent>
                      </wps:txbx>
                      <wps:bodyPr rot="0" vert="horz" wrap="square" lIns="91440" tIns="45720" rIns="91440" bIns="45720" anchor="t" anchorCtr="0">
                        <a:noAutofit/>
                      </wps:bodyPr>
                    </wps:wsp>
                  </a:graphicData>
                </a:graphic>
              </wp:inline>
            </w:drawing>
          </mc:Choice>
          <mc:Fallback>
            <w:pict>
              <v:shape id="_x0000_s1043" type="#_x0000_t202" style="width:325.85pt;height: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" strokecolor="#deb408">
                <v:textbox>
                  <w:txbxContent>
                    <w:p w:rsidR="007A270A" w:rsidRPr="0047205D" w:rsidRDefault="007A270A" w:rsidP="0047205D">
                      <w:pPr>
                        <w:pStyle w:val="Geenafstand"/>
                        <w:rPr>
                          <w:b/>
                        </w:rPr>
                      </w:pPr>
                      <w:r w:rsidRPr="0047205D">
                        <w:rPr>
                          <w:rStyle w:val="Kop4Char"/>
                          <w:b w:val="0"/>
                        </w:rPr>
                        <w:t>Maatschappelijke opgave:</w:t>
                      </w:r>
                      <w:r w:rsidRPr="0047205D">
                        <w:rPr>
                          <w:b/>
                        </w:rPr>
                        <w:t xml:space="preserve"> </w:t>
                      </w:r>
                    </w:p>
                    <w:p w:rsidR="007A270A" w:rsidRPr="0047205D" w:rsidRDefault="007A270A" w:rsidP="0047205D">
                      <w:pPr>
                        <w:pStyle w:val="Geenafstand"/>
                        <w:rPr>
                          <w:b/>
                        </w:rPr>
                      </w:pPr>
                      <w:r>
                        <w:t>Kinderen kunnen zich ontwikkelen en groeien</w:t>
                      </w:r>
                      <w:r w:rsidRPr="0047205D">
                        <w:t xml:space="preserve"> gezond en veilig</w:t>
                      </w:r>
                      <w:r w:rsidRPr="0047205D">
                        <w:rPr>
                          <w:b/>
                        </w:rPr>
                        <w:t xml:space="preserve"> </w:t>
                      </w:r>
                      <w:r w:rsidRPr="0047205D">
                        <w:t>op</w:t>
                      </w:r>
                      <w:r>
                        <w:t>.</w:t>
                      </w:r>
                    </w:p>
                  </w:txbxContent>
                </v:textbox>
                <w10:anchorlock/>
              </v:shape>
            </w:pict>
          </mc:Fallback>
        </mc:AlternateContent>
      </w:r>
    </w:p>
    <w:p w:rsidR="00611CA2" w:rsidRDefault="006D257C" w:rsidP="00611CA2">
      <w:pPr>
        <w:ind w:left="0"/>
      </w:pPr>
      <w:r>
        <w:rPr>
          <w:rFonts w:cs="Helvetica"/>
        </w:rPr>
        <w:t>Kinderen in</w:t>
      </w:r>
      <w:r w:rsidR="0072144A">
        <w:rPr>
          <w:rFonts w:cs="Helvetica"/>
        </w:rPr>
        <w:t xml:space="preserve"> ons dorp gaa</w:t>
      </w:r>
      <w:r>
        <w:rPr>
          <w:rFonts w:cs="Helvetica"/>
        </w:rPr>
        <w:t>n</w:t>
      </w:r>
      <w:r w:rsidR="00611CA2" w:rsidRPr="00C454FE">
        <w:rPr>
          <w:rFonts w:cs="Helvetica"/>
        </w:rPr>
        <w:t xml:space="preserve"> naar school, </w:t>
      </w:r>
      <w:r w:rsidR="005E47B6">
        <w:rPr>
          <w:rFonts w:cs="Helvetica"/>
        </w:rPr>
        <w:t>doe</w:t>
      </w:r>
      <w:r>
        <w:rPr>
          <w:rFonts w:cs="Helvetica"/>
        </w:rPr>
        <w:t>n</w:t>
      </w:r>
      <w:r w:rsidR="005E47B6">
        <w:rPr>
          <w:rFonts w:cs="Helvetica"/>
        </w:rPr>
        <w:t xml:space="preserve"> aan</w:t>
      </w:r>
      <w:r w:rsidR="00611CA2" w:rsidRPr="00C454FE">
        <w:rPr>
          <w:rFonts w:cs="Helvetica"/>
        </w:rPr>
        <w:t xml:space="preserve"> sport</w:t>
      </w:r>
      <w:r w:rsidR="005E47B6">
        <w:rPr>
          <w:rFonts w:cs="Helvetica"/>
        </w:rPr>
        <w:t xml:space="preserve"> of andere activiteiten,</w:t>
      </w:r>
      <w:r w:rsidR="00611CA2" w:rsidRPr="00C454FE">
        <w:rPr>
          <w:rFonts w:cs="Helvetica"/>
        </w:rPr>
        <w:t xml:space="preserve"> </w:t>
      </w:r>
      <w:r w:rsidR="005E47B6">
        <w:rPr>
          <w:rFonts w:cs="Helvetica"/>
        </w:rPr>
        <w:t>spe</w:t>
      </w:r>
      <w:r>
        <w:rPr>
          <w:rFonts w:cs="Helvetica"/>
        </w:rPr>
        <w:t xml:space="preserve">len </w:t>
      </w:r>
      <w:r w:rsidR="00611CA2" w:rsidRPr="00C454FE">
        <w:rPr>
          <w:rFonts w:cs="Helvetica"/>
        </w:rPr>
        <w:t>muziek, bezoek</w:t>
      </w:r>
      <w:r>
        <w:rPr>
          <w:rFonts w:cs="Helvetica"/>
        </w:rPr>
        <w:t>en</w:t>
      </w:r>
      <w:r w:rsidR="00611CA2" w:rsidRPr="00C454FE">
        <w:rPr>
          <w:rFonts w:cs="Helvetica"/>
        </w:rPr>
        <w:t xml:space="preserve"> de </w:t>
      </w:r>
      <w:r w:rsidR="00212E8B">
        <w:rPr>
          <w:rFonts w:cs="Helvetica"/>
        </w:rPr>
        <w:t>buitenschoolse opvang</w:t>
      </w:r>
      <w:r w:rsidR="00611CA2" w:rsidRPr="00C454FE">
        <w:rPr>
          <w:rFonts w:cs="Helvetica"/>
        </w:rPr>
        <w:t xml:space="preserve"> of het jongerenwerk. Ouders zijn in de eerste plaats verantwoordelijk voor het opvoeden en </w:t>
      </w:r>
      <w:r w:rsidR="003467AD">
        <w:rPr>
          <w:rFonts w:cs="Helvetica"/>
        </w:rPr>
        <w:t xml:space="preserve">veilig laten </w:t>
      </w:r>
      <w:r w:rsidR="00611CA2" w:rsidRPr="00C454FE">
        <w:rPr>
          <w:rFonts w:cs="Helvetica"/>
        </w:rPr>
        <w:t xml:space="preserve">opgroeien van hun kinderen. </w:t>
      </w:r>
      <w:r w:rsidR="005E47B6">
        <w:rPr>
          <w:rFonts w:cs="Helvetica"/>
        </w:rPr>
        <w:t>Daarbij</w:t>
      </w:r>
      <w:r w:rsidR="00611CA2" w:rsidRPr="00C454FE">
        <w:rPr>
          <w:rFonts w:cs="Helvetica"/>
        </w:rPr>
        <w:t xml:space="preserve"> </w:t>
      </w:r>
      <w:r w:rsidR="005E47B6">
        <w:rPr>
          <w:rFonts w:cs="Helvetica"/>
        </w:rPr>
        <w:t>zijn meer</w:t>
      </w:r>
      <w:r w:rsidR="003467AD">
        <w:rPr>
          <w:rFonts w:cs="Helvetica"/>
        </w:rPr>
        <w:t xml:space="preserve"> mensen betrokken,</w:t>
      </w:r>
      <w:r w:rsidR="00611CA2" w:rsidRPr="00C454FE">
        <w:rPr>
          <w:rFonts w:cs="Helvetica"/>
        </w:rPr>
        <w:t xml:space="preserve"> bijvoorbeeld</w:t>
      </w:r>
      <w:r w:rsidR="003467AD">
        <w:rPr>
          <w:rFonts w:cs="Helvetica"/>
        </w:rPr>
        <w:t>:</w:t>
      </w:r>
      <w:r w:rsidR="00611CA2" w:rsidRPr="00C454FE">
        <w:rPr>
          <w:rFonts w:cs="Helvetica"/>
        </w:rPr>
        <w:t xml:space="preserve"> familieleden, buren, sportcoaches en docenten. </w:t>
      </w:r>
      <w:r w:rsidR="002118B2">
        <w:rPr>
          <w:rFonts w:cs="Helvetica"/>
        </w:rPr>
        <w:t>Met elkaar</w:t>
      </w:r>
      <w:r w:rsidR="002118B2" w:rsidRPr="00C454FE">
        <w:rPr>
          <w:rFonts w:cs="Helvetica"/>
        </w:rPr>
        <w:t xml:space="preserve"> </w:t>
      </w:r>
      <w:r w:rsidR="007F451F">
        <w:rPr>
          <w:rFonts w:cs="Helvetica"/>
        </w:rPr>
        <w:t>leveren zij een</w:t>
      </w:r>
      <w:r w:rsidR="002118B2" w:rsidRPr="00C454FE">
        <w:rPr>
          <w:rFonts w:cs="Helvetica"/>
        </w:rPr>
        <w:t xml:space="preserve"> belangrijke bijdrage </w:t>
      </w:r>
      <w:r w:rsidR="002118B2">
        <w:rPr>
          <w:rFonts w:cs="Helvetica"/>
        </w:rPr>
        <w:t>aan</w:t>
      </w:r>
      <w:r w:rsidR="002118B2" w:rsidRPr="00C454FE">
        <w:rPr>
          <w:rFonts w:cs="Helvetica"/>
        </w:rPr>
        <w:t xml:space="preserve"> het veilig en gezond opgroeien van kinderen. </w:t>
      </w:r>
      <w:r w:rsidR="002118B2">
        <w:rPr>
          <w:rFonts w:cs="Helvetica"/>
        </w:rPr>
        <w:t>M</w:t>
      </w:r>
      <w:r w:rsidR="00611CA2" w:rsidRPr="00C454FE">
        <w:rPr>
          <w:rFonts w:cs="Helvetica"/>
        </w:rPr>
        <w:t xml:space="preserve">et </w:t>
      </w:r>
      <w:r w:rsidR="002118B2">
        <w:rPr>
          <w:rFonts w:cs="Helvetica"/>
        </w:rPr>
        <w:t xml:space="preserve">elkaar, </w:t>
      </w:r>
      <w:r w:rsidR="00611CA2" w:rsidRPr="00C454FE">
        <w:rPr>
          <w:rFonts w:cs="Helvetica"/>
        </w:rPr>
        <w:t>ouders en opvoeders</w:t>
      </w:r>
      <w:r w:rsidR="002118B2">
        <w:rPr>
          <w:rFonts w:cs="Helvetica"/>
        </w:rPr>
        <w:t xml:space="preserve">, vormen </w:t>
      </w:r>
      <w:r w:rsidR="007F451F">
        <w:rPr>
          <w:rFonts w:cs="Helvetica"/>
        </w:rPr>
        <w:t>z</w:t>
      </w:r>
      <w:r w:rsidR="0021631A">
        <w:rPr>
          <w:rFonts w:cs="Helvetica"/>
        </w:rPr>
        <w:t>ij de pedagogische gemeenschap. Ook leeftijdsgenoten en vrienden hebben een (grote) invloed op jongeren. Daarom is het belangrijk om het informele en sociale netwerk rond jongeren te versterken.</w:t>
      </w:r>
    </w:p>
    <w:p w:rsidR="00611CA2" w:rsidRDefault="00FD50AE" w:rsidP="00611CA2">
      <w:pPr>
        <w:ind w:left="0"/>
      </w:pPr>
      <w:r>
        <w:rPr>
          <w:rFonts w:cs="Helvetica"/>
        </w:rPr>
        <w:t>W</w:t>
      </w:r>
      <w:r w:rsidR="00611CA2">
        <w:rPr>
          <w:rFonts w:cs="Helvetica"/>
        </w:rPr>
        <w:t>ij</w:t>
      </w:r>
      <w:r>
        <w:rPr>
          <w:rFonts w:cs="Helvetica"/>
        </w:rPr>
        <w:t xml:space="preserve"> vervullen</w:t>
      </w:r>
      <w:r w:rsidR="00611CA2">
        <w:rPr>
          <w:rFonts w:cs="Helvetica"/>
        </w:rPr>
        <w:t xml:space="preserve"> </w:t>
      </w:r>
      <w:r w:rsidR="00611CA2" w:rsidRPr="009C6DD4">
        <w:rPr>
          <w:rFonts w:cs="Helvetica"/>
        </w:rPr>
        <w:t xml:space="preserve">een stimulerende rol bij het versterken van de pedagogische gemeenschap. </w:t>
      </w:r>
      <w:r>
        <w:rPr>
          <w:rFonts w:cs="Helvetica"/>
        </w:rPr>
        <w:t>Het kan bijvoorbeeld gaan om het kindvriendelijk</w:t>
      </w:r>
      <w:r w:rsidR="00611CA2" w:rsidRPr="009C6DD4">
        <w:rPr>
          <w:rFonts w:cs="Helvetica"/>
        </w:rPr>
        <w:t xml:space="preserve"> inrichting</w:t>
      </w:r>
      <w:r>
        <w:rPr>
          <w:rFonts w:cs="Helvetica"/>
        </w:rPr>
        <w:t>en</w:t>
      </w:r>
      <w:r w:rsidR="00611CA2" w:rsidRPr="009C6DD4">
        <w:rPr>
          <w:rFonts w:cs="Helvetica"/>
        </w:rPr>
        <w:t xml:space="preserve"> van wijken met passende f</w:t>
      </w:r>
      <w:r w:rsidR="00611CA2">
        <w:rPr>
          <w:rFonts w:cs="Helvetica"/>
        </w:rPr>
        <w:t>ormele en informele spe</w:t>
      </w:r>
      <w:r w:rsidR="00611CA2" w:rsidRPr="00326147">
        <w:rPr>
          <w:rFonts w:cs="Helvetica"/>
        </w:rPr>
        <w:t>elruimte</w:t>
      </w:r>
      <w:r w:rsidR="005F4D33" w:rsidRPr="00326147">
        <w:rPr>
          <w:rFonts w:cs="Helvetica"/>
        </w:rPr>
        <w:t>n</w:t>
      </w:r>
      <w:r w:rsidR="003A650A" w:rsidRPr="00326147">
        <w:rPr>
          <w:rFonts w:cs="Helvetica"/>
        </w:rPr>
        <w:t xml:space="preserve"> </w:t>
      </w:r>
      <w:r w:rsidR="00C4033D" w:rsidRPr="00326147">
        <w:rPr>
          <w:rFonts w:cs="Helvetica"/>
        </w:rPr>
        <w:t>(zie ook thema ‘samen leven in buurten en wijken’)</w:t>
      </w:r>
      <w:r w:rsidR="0091028E" w:rsidRPr="00326147">
        <w:rPr>
          <w:rFonts w:cs="Helvetica"/>
        </w:rPr>
        <w:t>.</w:t>
      </w:r>
      <w:r w:rsidR="00611CA2" w:rsidRPr="009C6DD4">
        <w:rPr>
          <w:rFonts w:cs="Helvetica"/>
        </w:rPr>
        <w:t xml:space="preserve"> </w:t>
      </w:r>
    </w:p>
    <w:p w:rsidR="00611CA2" w:rsidRDefault="00611CA2" w:rsidP="00611CA2">
      <w:pPr>
        <w:ind w:left="0"/>
        <w:rPr>
          <w:rFonts w:cs="Helvetica"/>
        </w:rPr>
      </w:pPr>
      <w:r w:rsidRPr="00C454FE">
        <w:t xml:space="preserve">Veruit de meeste kinderen groeien op zonder (grote) problemen. </w:t>
      </w:r>
      <w:r w:rsidRPr="00C454FE">
        <w:rPr>
          <w:rFonts w:cs="Helvetica"/>
        </w:rPr>
        <w:t>Het is belangrijk dat we kinderen,</w:t>
      </w:r>
      <w:r>
        <w:rPr>
          <w:rFonts w:cs="Helvetica"/>
        </w:rPr>
        <w:t xml:space="preserve"> ouders en </w:t>
      </w:r>
      <w:r w:rsidRPr="00326147">
        <w:rPr>
          <w:rFonts w:cs="Helvetica"/>
        </w:rPr>
        <w:t xml:space="preserve">opvoeders </w:t>
      </w:r>
      <w:r w:rsidR="0091028E">
        <w:rPr>
          <w:rFonts w:cs="Helvetica"/>
        </w:rPr>
        <w:t>helpen en</w:t>
      </w:r>
      <w:r>
        <w:rPr>
          <w:rFonts w:cs="Helvetica"/>
        </w:rPr>
        <w:t xml:space="preserve"> ondersteunen als dat nodig is. </w:t>
      </w:r>
      <w:r w:rsidR="0091028E">
        <w:rPr>
          <w:rFonts w:cs="Helvetica"/>
        </w:rPr>
        <w:t xml:space="preserve">Ook bij </w:t>
      </w:r>
      <w:r w:rsidR="00B24294">
        <w:rPr>
          <w:rFonts w:cs="Helvetica"/>
        </w:rPr>
        <w:t>kinderen</w:t>
      </w:r>
      <w:r w:rsidR="0091028E">
        <w:rPr>
          <w:rFonts w:cs="Helvetica"/>
        </w:rPr>
        <w:t xml:space="preserve"> richten we ons in </w:t>
      </w:r>
      <w:r>
        <w:rPr>
          <w:rFonts w:cs="Helvetica"/>
        </w:rPr>
        <w:t xml:space="preserve">de eerste plaats </w:t>
      </w:r>
      <w:r w:rsidR="0091028E">
        <w:rPr>
          <w:rFonts w:cs="Helvetica"/>
        </w:rPr>
        <w:t xml:space="preserve">op het eigen </w:t>
      </w:r>
      <w:r w:rsidR="000E7869">
        <w:rPr>
          <w:rFonts w:cs="Helvetica"/>
        </w:rPr>
        <w:t xml:space="preserve">sociale </w:t>
      </w:r>
      <w:r w:rsidR="0091028E">
        <w:rPr>
          <w:rFonts w:cs="Helvetica"/>
        </w:rPr>
        <w:t>netwerk</w:t>
      </w:r>
      <w:r w:rsidR="00EB5F22">
        <w:rPr>
          <w:rFonts w:cs="Helvetica"/>
        </w:rPr>
        <w:t xml:space="preserve"> (basisstructuur)</w:t>
      </w:r>
      <w:r w:rsidR="0091028E">
        <w:rPr>
          <w:rFonts w:cs="Helvetica"/>
        </w:rPr>
        <w:t>.</w:t>
      </w:r>
      <w:r>
        <w:rPr>
          <w:rFonts w:cs="Helvetica"/>
        </w:rPr>
        <w:t xml:space="preserve"> </w:t>
      </w:r>
      <w:r w:rsidR="0091028E">
        <w:rPr>
          <w:rFonts w:cs="Helvetica"/>
        </w:rPr>
        <w:t xml:space="preserve">Soms is </w:t>
      </w:r>
      <w:r>
        <w:rPr>
          <w:rFonts w:cs="Helvetica"/>
        </w:rPr>
        <w:t xml:space="preserve">ondersteuning van  het </w:t>
      </w:r>
      <w:r w:rsidR="0049517A">
        <w:rPr>
          <w:rFonts w:cs="Helvetica"/>
        </w:rPr>
        <w:t>Centrum voor Jeugd en Gezin</w:t>
      </w:r>
      <w:r>
        <w:rPr>
          <w:rFonts w:cs="Helvetica"/>
        </w:rPr>
        <w:t xml:space="preserve"> of specialistische hulp</w:t>
      </w:r>
      <w:r w:rsidR="0091028E">
        <w:rPr>
          <w:rFonts w:cs="Helvetica"/>
        </w:rPr>
        <w:t xml:space="preserve"> nodig</w:t>
      </w:r>
      <w:r w:rsidR="009F4E26">
        <w:rPr>
          <w:rFonts w:cs="Helvetica"/>
        </w:rPr>
        <w:t xml:space="preserve"> (sociale infrastructuur)</w:t>
      </w:r>
      <w:r>
        <w:rPr>
          <w:rFonts w:cs="Helvetica"/>
        </w:rPr>
        <w:t xml:space="preserve">. Omdat tegenslagen, problemen en beperkingen onderdeel uitmaken van </w:t>
      </w:r>
      <w:r>
        <w:rPr>
          <w:rFonts w:cs="Helvetica"/>
        </w:rPr>
        <w:lastRenderedPageBreak/>
        <w:t>het leven willen we dat ondersteuning zoveel mogelijk in de eigen leefomgeving plaatsvindt. A</w:t>
      </w:r>
      <w:r w:rsidRPr="00C454FE">
        <w:rPr>
          <w:rFonts w:cs="Helvetica"/>
        </w:rPr>
        <w:t>ls het kan tijdelijk</w:t>
      </w:r>
      <w:r>
        <w:rPr>
          <w:rFonts w:cs="Helvetica"/>
        </w:rPr>
        <w:t xml:space="preserve">. </w:t>
      </w:r>
      <w:r w:rsidR="00B24294">
        <w:rPr>
          <w:rFonts w:cs="Helvetica"/>
        </w:rPr>
        <w:t>A</w:t>
      </w:r>
      <w:r>
        <w:rPr>
          <w:rFonts w:cs="Helvetica"/>
        </w:rPr>
        <w:t>l</w:t>
      </w:r>
      <w:r w:rsidRPr="00C454FE">
        <w:rPr>
          <w:rFonts w:cs="Helvetica"/>
        </w:rPr>
        <w:t>s dat niet haalbaar is, is ondersteuning gericht op terugke</w:t>
      </w:r>
      <w:r w:rsidR="00B24294">
        <w:rPr>
          <w:rFonts w:cs="Helvetica"/>
        </w:rPr>
        <w:t>er</w:t>
      </w:r>
      <w:r w:rsidRPr="00C454FE">
        <w:rPr>
          <w:rFonts w:cs="Helvetica"/>
        </w:rPr>
        <w:t xml:space="preserve"> naar de eigen leefomgeving. </w:t>
      </w:r>
    </w:p>
    <w:p w:rsidR="00611CA2" w:rsidRPr="00C454FE" w:rsidRDefault="00611CA2" w:rsidP="00830979">
      <w:pPr>
        <w:pStyle w:val="Kop3"/>
        <w:rPr>
          <w:rFonts w:cs="Helvetica"/>
          <w:color w:val="000000" w:themeColor="text1"/>
        </w:rPr>
      </w:pPr>
      <w:r>
        <w:t>Ontwikkelen</w:t>
      </w:r>
    </w:p>
    <w:p w:rsidR="003F726D" w:rsidRDefault="003F726D" w:rsidP="00611CA2">
      <w:pPr>
        <w:ind w:left="0"/>
        <w:rPr>
          <w:rFonts w:cs="Helvetica"/>
          <w:color w:val="000000" w:themeColor="text1"/>
        </w:rPr>
      </w:pPr>
      <w:r>
        <w:rPr>
          <w:rFonts w:cs="Helvetica"/>
          <w:color w:val="000000" w:themeColor="text1"/>
        </w:rPr>
        <w:t xml:space="preserve">Spelen is belangrijk voor de ontwikkeling van kinderen en jongeren. Het stimuleert de creativiteit en helpt bij het ontwikkelen van talenten en het vormen van sociale netwerken. </w:t>
      </w:r>
    </w:p>
    <w:p w:rsidR="00AD7EB4" w:rsidRDefault="00EF3E42" w:rsidP="00611CA2">
      <w:pPr>
        <w:ind w:left="0"/>
        <w:rPr>
          <w:rFonts w:cs="Helvetica"/>
          <w:color w:val="000000" w:themeColor="text1"/>
        </w:rPr>
      </w:pPr>
      <w:r>
        <w:rPr>
          <w:rFonts w:cs="Helvetica"/>
          <w:color w:val="000000" w:themeColor="text1"/>
        </w:rPr>
        <w:t xml:space="preserve">Ontwikkeling van een kind start op het moment van de geboorte. </w:t>
      </w:r>
      <w:r w:rsidR="00C755FF">
        <w:rPr>
          <w:rFonts w:cs="Helvetica"/>
          <w:color w:val="000000" w:themeColor="text1"/>
        </w:rPr>
        <w:t xml:space="preserve">Naast de ontwikkeling in het eigen gezin ontwikkelen kinderen zich (onder andere) in de peuterspeelzaal, de kinderopvang en op school. </w:t>
      </w:r>
      <w:r w:rsidR="00AD7EB4">
        <w:rPr>
          <w:rFonts w:cs="Helvetica"/>
          <w:color w:val="000000" w:themeColor="text1"/>
        </w:rPr>
        <w:t>We willen dat kinderen hun talenten kunnen ontwikk</w:t>
      </w:r>
      <w:r>
        <w:rPr>
          <w:rFonts w:cs="Helvetica"/>
          <w:color w:val="000000" w:themeColor="text1"/>
        </w:rPr>
        <w:t xml:space="preserve">elen. </w:t>
      </w:r>
      <w:r w:rsidR="00AD7EB4">
        <w:rPr>
          <w:rFonts w:cs="Helvetica"/>
          <w:color w:val="000000" w:themeColor="text1"/>
        </w:rPr>
        <w:t xml:space="preserve">Het onderwijs </w:t>
      </w:r>
      <w:r w:rsidR="003F726D">
        <w:rPr>
          <w:rFonts w:cs="Helvetica"/>
          <w:color w:val="000000" w:themeColor="text1"/>
        </w:rPr>
        <w:t>sluit aan</w:t>
      </w:r>
      <w:r w:rsidR="00AD7EB4">
        <w:rPr>
          <w:rFonts w:cs="Helvetica"/>
          <w:color w:val="000000" w:themeColor="text1"/>
        </w:rPr>
        <w:t xml:space="preserve"> op deze talenten en </w:t>
      </w:r>
      <w:r w:rsidR="007F451F">
        <w:rPr>
          <w:rFonts w:cs="Helvetica"/>
          <w:color w:val="000000" w:themeColor="text1"/>
        </w:rPr>
        <w:t>sluit aan</w:t>
      </w:r>
      <w:r w:rsidR="00AD7EB4">
        <w:rPr>
          <w:rFonts w:cs="Helvetica"/>
          <w:color w:val="000000" w:themeColor="text1"/>
        </w:rPr>
        <w:t xml:space="preserve"> bij ‘wat’ kinderen nodig hebben om zich te ontwikkelen. Ook als daar extra begeleiding of aanpassingen voor nodig zijn</w:t>
      </w:r>
      <w:r w:rsidR="003F726D">
        <w:rPr>
          <w:rFonts w:cs="Helvetica"/>
          <w:color w:val="000000" w:themeColor="text1"/>
        </w:rPr>
        <w:t>. Er wordt passend onderwijs geboden waar dat kan</w:t>
      </w:r>
      <w:r w:rsidR="00AD7EB4">
        <w:rPr>
          <w:rFonts w:cs="Helvetica"/>
          <w:color w:val="000000" w:themeColor="text1"/>
        </w:rPr>
        <w:t xml:space="preserve">. </w:t>
      </w:r>
      <w:r w:rsidR="007D12A4">
        <w:rPr>
          <w:rFonts w:cs="Helvetica"/>
          <w:color w:val="000000" w:themeColor="text1"/>
        </w:rPr>
        <w:t xml:space="preserve">We willen dat </w:t>
      </w:r>
      <w:r w:rsidR="00B24294">
        <w:rPr>
          <w:rFonts w:cs="Helvetica"/>
          <w:color w:val="000000" w:themeColor="text1"/>
        </w:rPr>
        <w:t>jongeren</w:t>
      </w:r>
      <w:r w:rsidR="00AD7EB4">
        <w:rPr>
          <w:rFonts w:cs="Helvetica"/>
          <w:color w:val="000000" w:themeColor="text1"/>
        </w:rPr>
        <w:t xml:space="preserve"> hun school met een diploma </w:t>
      </w:r>
      <w:r w:rsidR="00B24294">
        <w:rPr>
          <w:rFonts w:cs="Helvetica"/>
          <w:color w:val="000000" w:themeColor="text1"/>
        </w:rPr>
        <w:t>verlaten</w:t>
      </w:r>
      <w:r w:rsidR="00AD7EB4">
        <w:rPr>
          <w:rFonts w:cs="Helvetica"/>
          <w:color w:val="000000" w:themeColor="text1"/>
        </w:rPr>
        <w:t xml:space="preserve">. Dat biedt kansen op de arbeidsmarkt en helpt (jeugd)werkloosheid te voorkomen. </w:t>
      </w:r>
    </w:p>
    <w:p w:rsidR="00890310" w:rsidRDefault="00890310" w:rsidP="00611CA2">
      <w:pPr>
        <w:ind w:left="0"/>
        <w:rPr>
          <w:rFonts w:cs="Helvetica"/>
          <w:color w:val="000000" w:themeColor="text1"/>
        </w:rPr>
      </w:pPr>
      <w:r>
        <w:rPr>
          <w:rFonts w:cs="Helvetica"/>
          <w:color w:val="000000" w:themeColor="text1"/>
        </w:rPr>
        <w:t>Het is belangrijk om bij jonge kinderen alert te zijn op (dreigende) taal</w:t>
      </w:r>
      <w:r w:rsidR="007F451F">
        <w:rPr>
          <w:rFonts w:cs="Helvetica"/>
          <w:color w:val="000000" w:themeColor="text1"/>
        </w:rPr>
        <w:t>- en ontwikkel</w:t>
      </w:r>
      <w:r>
        <w:rPr>
          <w:rFonts w:cs="Helvetica"/>
          <w:color w:val="000000" w:themeColor="text1"/>
        </w:rPr>
        <w:t>achterstanden. Als dat nodig is kan voor- en vroegschoolse educatie hier een rol in spelen</w:t>
      </w:r>
      <w:r w:rsidR="002E7E63">
        <w:rPr>
          <w:rFonts w:cs="Helvetica"/>
          <w:color w:val="000000" w:themeColor="text1"/>
        </w:rPr>
        <w:t xml:space="preserve"> (VVE)</w:t>
      </w:r>
      <w:r>
        <w:rPr>
          <w:rFonts w:cs="Helvetica"/>
          <w:color w:val="000000" w:themeColor="text1"/>
        </w:rPr>
        <w:t>.</w:t>
      </w:r>
      <w:r w:rsidR="003F726D">
        <w:rPr>
          <w:rFonts w:cs="Helvetica"/>
          <w:color w:val="000000" w:themeColor="text1"/>
        </w:rPr>
        <w:t xml:space="preserve"> Bij de ontwikkeling van kinderen en jongeren kunnen ook de schoolarts en het schoolmaatschappelijk werk een rol spelen.</w:t>
      </w:r>
    </w:p>
    <w:p w:rsidR="00611CA2" w:rsidRDefault="007D12A4" w:rsidP="00611CA2">
      <w:pPr>
        <w:ind w:left="0"/>
        <w:rPr>
          <w:rFonts w:cs="Helvetica"/>
          <w:color w:val="000000" w:themeColor="text1"/>
        </w:rPr>
      </w:pPr>
      <w:r>
        <w:rPr>
          <w:rFonts w:cs="Helvetica"/>
          <w:color w:val="000000" w:themeColor="text1"/>
        </w:rPr>
        <w:t xml:space="preserve">Ook vinden we het belangrijk dat kinderen in een gezonde en veilige omgeving kunnen opgroeien. </w:t>
      </w:r>
      <w:r w:rsidR="007F451F">
        <w:rPr>
          <w:rFonts w:cs="Helvetica"/>
          <w:color w:val="000000" w:themeColor="text1"/>
        </w:rPr>
        <w:t>Jongeren</w:t>
      </w:r>
      <w:r>
        <w:rPr>
          <w:rFonts w:cs="Helvetica"/>
          <w:color w:val="000000" w:themeColor="text1"/>
        </w:rPr>
        <w:t xml:space="preserve"> </w:t>
      </w:r>
      <w:r w:rsidR="007F451F">
        <w:rPr>
          <w:rFonts w:cs="Helvetica"/>
          <w:color w:val="000000" w:themeColor="text1"/>
        </w:rPr>
        <w:t>worden</w:t>
      </w:r>
      <w:r>
        <w:rPr>
          <w:rFonts w:cs="Helvetica"/>
          <w:color w:val="000000" w:themeColor="text1"/>
        </w:rPr>
        <w:t xml:space="preserve"> gestimuleerd </w:t>
      </w:r>
      <w:r w:rsidR="00890310">
        <w:rPr>
          <w:rFonts w:cs="Helvetica"/>
          <w:color w:val="000000" w:themeColor="text1"/>
        </w:rPr>
        <w:t xml:space="preserve">om bewuste keuzes te maken als het gaat om voeding, alcoholgebruik en bewegen. Veel kinderen </w:t>
      </w:r>
      <w:r w:rsidR="000E7869">
        <w:rPr>
          <w:rFonts w:cs="Helvetica"/>
          <w:color w:val="000000" w:themeColor="text1"/>
        </w:rPr>
        <w:t xml:space="preserve">in ons dorp </w:t>
      </w:r>
      <w:r w:rsidR="00890310">
        <w:rPr>
          <w:rFonts w:cs="Helvetica"/>
          <w:color w:val="000000" w:themeColor="text1"/>
        </w:rPr>
        <w:t xml:space="preserve">zijn lid van een sportverening. Toch </w:t>
      </w:r>
      <w:r w:rsidR="007F451F">
        <w:rPr>
          <w:rFonts w:cs="Helvetica"/>
          <w:color w:val="000000" w:themeColor="text1"/>
        </w:rPr>
        <w:t>zijn</w:t>
      </w:r>
      <w:r w:rsidR="00890310">
        <w:rPr>
          <w:rFonts w:cs="Helvetica"/>
          <w:color w:val="000000" w:themeColor="text1"/>
        </w:rPr>
        <w:t xml:space="preserve"> ook</w:t>
      </w:r>
      <w:r w:rsidR="007F451F">
        <w:rPr>
          <w:rFonts w:cs="Helvetica"/>
          <w:color w:val="000000" w:themeColor="text1"/>
        </w:rPr>
        <w:t xml:space="preserve"> deze</w:t>
      </w:r>
      <w:r w:rsidR="00890310">
        <w:rPr>
          <w:rFonts w:cs="Helvetica"/>
          <w:color w:val="000000" w:themeColor="text1"/>
        </w:rPr>
        <w:t xml:space="preserve"> kinderen eigenlijk iets te dik</w:t>
      </w:r>
      <w:r w:rsidR="00A36119">
        <w:rPr>
          <w:rFonts w:cs="Helvetica"/>
          <w:color w:val="000000" w:themeColor="text1"/>
        </w:rPr>
        <w:t xml:space="preserve"> </w:t>
      </w:r>
      <w:r w:rsidR="00A36119">
        <w:rPr>
          <w:rFonts w:cs="Helvetica"/>
          <w:color w:val="000000" w:themeColor="text1"/>
        </w:rPr>
        <w:lastRenderedPageBreak/>
        <w:t>(zie ook thema ‘een gezond dorp’)</w:t>
      </w:r>
      <w:r w:rsidR="00890310">
        <w:rPr>
          <w:rFonts w:cs="Helvetica"/>
          <w:color w:val="000000" w:themeColor="text1"/>
        </w:rPr>
        <w:t xml:space="preserve">. </w:t>
      </w:r>
    </w:p>
    <w:p w:rsidR="00611CA2" w:rsidRPr="00C454FE" w:rsidRDefault="00611CA2" w:rsidP="00565DD1">
      <w:pPr>
        <w:pStyle w:val="Kop3"/>
        <w:rPr>
          <w:rFonts w:cs="Helvetica"/>
          <w:color w:val="000000" w:themeColor="text1"/>
        </w:rPr>
      </w:pPr>
      <w:r>
        <w:t>Pesten</w:t>
      </w:r>
    </w:p>
    <w:p w:rsidR="00611CA2" w:rsidRDefault="00611CA2" w:rsidP="00002504">
      <w:pPr>
        <w:ind w:left="0"/>
      </w:pPr>
      <w:r w:rsidRPr="00767C52">
        <w:t xml:space="preserve">Pesten is schadelijk voor kinderen. Het kan leiden </w:t>
      </w:r>
      <w:r>
        <w:t xml:space="preserve">tot </w:t>
      </w:r>
      <w:r w:rsidRPr="00767C52">
        <w:t>ernstige psychische problemen, eetproblemen, overgewicht, sterk vermi</w:t>
      </w:r>
      <w:r w:rsidR="00890310">
        <w:t>nderde schoolprestaties, ziekte</w:t>
      </w:r>
      <w:r w:rsidRPr="00767C52">
        <w:t xml:space="preserve"> en soms zelfs tot </w:t>
      </w:r>
      <w:r w:rsidRPr="00C454FE">
        <w:t xml:space="preserve">zelfmoordgedachten of –pogingen. Pesten is daarbij schadelijk voor alle betrokkenen. </w:t>
      </w:r>
      <w:r>
        <w:t>Zowel v</w:t>
      </w:r>
      <w:r w:rsidRPr="00C454FE">
        <w:t xml:space="preserve">oor de slachtoffers, </w:t>
      </w:r>
      <w:r>
        <w:t xml:space="preserve">als de </w:t>
      </w:r>
      <w:r w:rsidRPr="00C454FE">
        <w:t xml:space="preserve">ouders van het slachtoffer, omstanders en het kind </w:t>
      </w:r>
      <w:r w:rsidR="0067784D">
        <w:t>dat</w:t>
      </w:r>
      <w:r w:rsidRPr="00C454FE">
        <w:t xml:space="preserve"> pest.</w:t>
      </w:r>
      <w:r w:rsidR="00890310">
        <w:t xml:space="preserve"> I</w:t>
      </w:r>
      <w:r w:rsidR="00890310" w:rsidRPr="00767C52">
        <w:t xml:space="preserve">n Leiderdorp </w:t>
      </w:r>
      <w:r w:rsidR="00E879CF">
        <w:t>worden relatief veel kinderen gepest, ook via sociale media.</w:t>
      </w:r>
    </w:p>
    <w:p w:rsidR="00611CA2" w:rsidRDefault="00611CA2" w:rsidP="0047205D">
      <w:pPr>
        <w:pStyle w:val="Kop3"/>
      </w:pPr>
      <w:r>
        <w:t>Kinderen in echtscheidingssituaties</w:t>
      </w:r>
    </w:p>
    <w:p w:rsidR="00611CA2" w:rsidRDefault="00611CA2" w:rsidP="00611CA2">
      <w:pPr>
        <w:ind w:left="0"/>
      </w:pPr>
      <w:r w:rsidRPr="00C454FE">
        <w:rPr>
          <w:rFonts w:cs="Helvetica"/>
          <w:color w:val="000000" w:themeColor="text1"/>
        </w:rPr>
        <w:t xml:space="preserve">Uit gesprekken met professionals in het jeugddomein is gebleken dat er in </w:t>
      </w:r>
      <w:r w:rsidR="0067784D">
        <w:rPr>
          <w:rFonts w:cs="Helvetica"/>
          <w:color w:val="000000" w:themeColor="text1"/>
        </w:rPr>
        <w:t>ons dorp</w:t>
      </w:r>
      <w:r w:rsidRPr="00C454FE">
        <w:rPr>
          <w:rFonts w:cs="Helvetica"/>
          <w:color w:val="000000" w:themeColor="text1"/>
        </w:rPr>
        <w:t xml:space="preserve"> relatief veel kinderen in onveilige situaties </w:t>
      </w:r>
      <w:r w:rsidR="00851B72">
        <w:rPr>
          <w:rFonts w:cs="Helvetica"/>
          <w:color w:val="000000" w:themeColor="text1"/>
        </w:rPr>
        <w:t>opgroeien</w:t>
      </w:r>
      <w:r w:rsidRPr="00C454FE">
        <w:rPr>
          <w:rFonts w:cs="Helvetica"/>
          <w:color w:val="000000" w:themeColor="text1"/>
        </w:rPr>
        <w:t xml:space="preserve"> door </w:t>
      </w:r>
      <w:r>
        <w:rPr>
          <w:rFonts w:cs="Helvetica"/>
          <w:color w:val="000000" w:themeColor="text1"/>
        </w:rPr>
        <w:t xml:space="preserve">een </w:t>
      </w:r>
      <w:r w:rsidRPr="00C454FE">
        <w:rPr>
          <w:rFonts w:cs="Helvetica"/>
          <w:color w:val="000000" w:themeColor="text1"/>
        </w:rPr>
        <w:t>echtscheid</w:t>
      </w:r>
      <w:r w:rsidR="001524C0">
        <w:rPr>
          <w:rFonts w:cs="Helvetica"/>
          <w:color w:val="000000" w:themeColor="text1"/>
        </w:rPr>
        <w:t>ing. Echtscheidingen zijn niet t</w:t>
      </w:r>
      <w:r w:rsidRPr="00C454FE">
        <w:rPr>
          <w:rFonts w:cs="Helvetica"/>
          <w:color w:val="000000" w:themeColor="text1"/>
        </w:rPr>
        <w:t>e voorkomen. Maar vaker dan gemiddeld</w:t>
      </w:r>
      <w:r w:rsidR="0067784D">
        <w:rPr>
          <w:rFonts w:cs="Helvetica"/>
          <w:color w:val="000000" w:themeColor="text1"/>
        </w:rPr>
        <w:t xml:space="preserve"> loopt het</w:t>
      </w:r>
      <w:r w:rsidRPr="00C454FE">
        <w:rPr>
          <w:rFonts w:cs="Helvetica"/>
          <w:color w:val="000000" w:themeColor="text1"/>
        </w:rPr>
        <w:t xml:space="preserve"> uit in een complexe echtscheiding </w:t>
      </w:r>
      <w:r w:rsidR="00851B72">
        <w:rPr>
          <w:rFonts w:cs="Helvetica"/>
          <w:color w:val="000000" w:themeColor="text1"/>
        </w:rPr>
        <w:t>(</w:t>
      </w:r>
      <w:r w:rsidRPr="00C454FE">
        <w:rPr>
          <w:rFonts w:cs="Helvetica"/>
          <w:color w:val="000000" w:themeColor="text1"/>
        </w:rPr>
        <w:t>vechtscheiding</w:t>
      </w:r>
      <w:r w:rsidR="00851B72">
        <w:rPr>
          <w:rFonts w:cs="Helvetica"/>
          <w:color w:val="000000" w:themeColor="text1"/>
        </w:rPr>
        <w:t>)</w:t>
      </w:r>
      <w:r w:rsidR="001524C0">
        <w:rPr>
          <w:rFonts w:cs="Helvetica"/>
          <w:color w:val="000000" w:themeColor="text1"/>
        </w:rPr>
        <w:t>. Een van de factoren is het</w:t>
      </w:r>
      <w:r w:rsidRPr="00C454FE">
        <w:rPr>
          <w:rFonts w:cs="Helvetica"/>
          <w:color w:val="000000" w:themeColor="text1"/>
        </w:rPr>
        <w:t xml:space="preserve"> tekort aan woningen waardoor ouders in</w:t>
      </w:r>
      <w:r w:rsidR="001524C0">
        <w:rPr>
          <w:rFonts w:cs="Helvetica"/>
          <w:color w:val="000000" w:themeColor="text1"/>
        </w:rPr>
        <w:t xml:space="preserve"> een</w:t>
      </w:r>
      <w:r w:rsidRPr="00C454FE">
        <w:rPr>
          <w:rFonts w:cs="Helvetica"/>
          <w:color w:val="000000" w:themeColor="text1"/>
        </w:rPr>
        <w:t xml:space="preserve"> echtscheiding</w:t>
      </w:r>
      <w:r w:rsidR="001524C0">
        <w:rPr>
          <w:rFonts w:cs="Helvetica"/>
          <w:color w:val="000000" w:themeColor="text1"/>
        </w:rPr>
        <w:t>ssituatie</w:t>
      </w:r>
      <w:r w:rsidRPr="00C454FE">
        <w:rPr>
          <w:rFonts w:cs="Helvetica"/>
          <w:color w:val="000000" w:themeColor="text1"/>
        </w:rPr>
        <w:t xml:space="preserve"> noodgedwongen langer samen wonen en </w:t>
      </w:r>
      <w:r w:rsidR="00851B72">
        <w:rPr>
          <w:rFonts w:cs="Helvetica"/>
          <w:color w:val="000000" w:themeColor="text1"/>
        </w:rPr>
        <w:t xml:space="preserve">de </w:t>
      </w:r>
      <w:r w:rsidRPr="00C454FE">
        <w:rPr>
          <w:rFonts w:cs="Helvetica"/>
          <w:color w:val="000000" w:themeColor="text1"/>
        </w:rPr>
        <w:t>spanningen toenemen.</w:t>
      </w:r>
      <w:r w:rsidR="001524C0">
        <w:rPr>
          <w:rFonts w:cs="Helvetica"/>
          <w:color w:val="000000" w:themeColor="text1"/>
        </w:rPr>
        <w:t xml:space="preserve"> </w:t>
      </w:r>
      <w:r w:rsidRPr="00C454FE">
        <w:t>Iedereen in en om de situatie moet erop gericht zijn om een echtscheidin</w:t>
      </w:r>
      <w:r w:rsidR="00851B72">
        <w:t>g geen vechtscheiding te laten worden.</w:t>
      </w:r>
      <w:r w:rsidR="001524C0">
        <w:t xml:space="preserve"> </w:t>
      </w:r>
      <w:r w:rsidR="00264146">
        <w:t xml:space="preserve">Dat geldt in de eerste plaats voor de </w:t>
      </w:r>
      <w:r w:rsidR="00264146" w:rsidRPr="00C454FE">
        <w:t xml:space="preserve">ouders, maar ook </w:t>
      </w:r>
      <w:r w:rsidR="00264146">
        <w:t>voor het sociale netwerk</w:t>
      </w:r>
      <w:r w:rsidR="00264146" w:rsidRPr="00C454FE">
        <w:t xml:space="preserve"> en </w:t>
      </w:r>
      <w:r w:rsidR="00264146">
        <w:t>de</w:t>
      </w:r>
      <w:r w:rsidR="00264146" w:rsidRPr="00C454FE">
        <w:t xml:space="preserve"> </w:t>
      </w:r>
      <w:r w:rsidR="00264146">
        <w:t>deskundigen rondom</w:t>
      </w:r>
      <w:r w:rsidR="00264146" w:rsidRPr="00C454FE">
        <w:t xml:space="preserve"> het gezin. </w:t>
      </w:r>
      <w:r w:rsidR="001524C0">
        <w:t>Aandacht daarbij is ook gewenst voor problematiek die ontstaat in verband met het toenemende aantal co-ouderschappen.</w:t>
      </w:r>
      <w:r w:rsidR="00851B72">
        <w:t xml:space="preserve"> </w:t>
      </w:r>
    </w:p>
    <w:p w:rsidR="00B90BC9" w:rsidRDefault="003A6CE7" w:rsidP="003A6CE7">
      <w:pPr>
        <w:pStyle w:val="Kop2"/>
        <w:spacing w:after="200"/>
      </w:pPr>
      <w:bookmarkStart w:id="21" w:name="_Toc482772607"/>
      <w:r>
        <w:t>Doelen opgroeien en ontwikkelen</w:t>
      </w:r>
      <w:bookmarkEnd w:id="21"/>
    </w:p>
    <w:p w:rsidR="003A6CE7" w:rsidRPr="003A6CE7" w:rsidRDefault="000B023E" w:rsidP="000B023E">
      <w:pPr>
        <w:ind w:left="0"/>
      </w:pPr>
      <w:r>
        <w:rPr>
          <w:noProof/>
          <w:lang w:eastAsia="nl-NL"/>
        </w:rPr>
        <mc:AlternateContent>
          <mc:Choice Requires="wps">
            <w:drawing>
              <wp:inline distT="0" distB="0" distL="0" distR="0" wp14:anchorId="5D35C238" wp14:editId="7268B4BC">
                <wp:extent cx="4081806" cy="489585"/>
                <wp:effectExtent l="0" t="0" r="13970" b="24765"/>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806" cy="489585"/>
                        </a:xfrm>
                        <a:prstGeom prst="rect">
                          <a:avLst/>
                        </a:prstGeom>
                        <a:solidFill>
                          <a:srgbClr val="FFFFFF"/>
                        </a:solidFill>
                        <a:ln w="9525">
                          <a:solidFill>
                            <a:srgbClr val="7E8083"/>
                          </a:solidFill>
                          <a:miter lim="800000"/>
                          <a:headEnd/>
                          <a:tailEnd/>
                        </a:ln>
                      </wps:spPr>
                      <wps:txbx>
                        <w:txbxContent>
                          <w:p w:rsidR="007A270A" w:rsidRPr="000B023E" w:rsidRDefault="007A270A" w:rsidP="000B023E">
                            <w:pPr>
                              <w:ind w:left="0"/>
                              <w:rPr>
                                <w:bCs/>
                                <w:i/>
                                <w:iCs/>
                                <w:color w:val="DEB408"/>
                              </w:rPr>
                            </w:pPr>
                            <w:r w:rsidRPr="000B023E">
                              <w:rPr>
                                <w:bCs/>
                                <w:i/>
                                <w:iCs/>
                                <w:color w:val="DEB408"/>
                              </w:rPr>
                              <w:t>Minder kinderen maken gebruik van specialistische ondersteuning.</w:t>
                            </w:r>
                          </w:p>
                          <w:p w:rsidR="007A270A" w:rsidRDefault="007A270A" w:rsidP="000B023E"/>
                        </w:txbxContent>
                      </wps:txbx>
                      <wps:bodyPr rot="0" vert="horz" wrap="square" lIns="91440" tIns="45720" rIns="91440" bIns="45720" anchor="t" anchorCtr="0">
                        <a:noAutofit/>
                      </wps:bodyPr>
                    </wps:wsp>
                  </a:graphicData>
                </a:graphic>
              </wp:inline>
            </w:drawing>
          </mc:Choice>
          <mc:Fallback>
            <w:pict>
              <v:shape id="_x0000_s1044" type="#_x0000_t202" style="width:321.4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" strokecolor="#7e8083">
                <v:textbox>
                  <w:txbxContent>
                    <w:p w:rsidR="007A270A" w:rsidRPr="000B023E" w:rsidRDefault="007A270A" w:rsidP="000B023E">
                      <w:pPr>
                        <w:ind w:left="0"/>
                        <w:rPr>
                          <w:bCs/>
                          <w:i/>
                          <w:iCs/>
                          <w:color w:val="DEB408"/>
                        </w:rPr>
                      </w:pPr>
                      <w:r w:rsidRPr="000B023E">
                        <w:rPr>
                          <w:bCs/>
                          <w:i/>
                          <w:iCs/>
                          <w:color w:val="DEB408"/>
                        </w:rPr>
                        <w:t>Minder kinderen maken gebruik van specialistische ondersteuning.</w:t>
                      </w:r>
                    </w:p>
                    <w:p w:rsidR="007A270A" w:rsidRDefault="007A270A" w:rsidP="000B023E"/>
                  </w:txbxContent>
                </v:textbox>
                <w10:anchorlock/>
              </v:shape>
            </w:pict>
          </mc:Fallback>
        </mc:AlternateContent>
      </w:r>
    </w:p>
    <w:p w:rsidR="00611CA2" w:rsidRPr="0067784D" w:rsidRDefault="000B023E" w:rsidP="0067784D">
      <w:pPr>
        <w:spacing w:after="0" w:line="240" w:lineRule="auto"/>
        <w:ind w:left="0"/>
        <w:rPr>
          <w:rFonts w:cs="Helvetica"/>
          <w:b/>
          <w:color w:val="7E8083"/>
        </w:rPr>
      </w:pPr>
      <w:r>
        <w:rPr>
          <w:rFonts w:cs="Helvetica"/>
          <w:b/>
          <w:color w:val="7E8083"/>
        </w:rPr>
        <w:lastRenderedPageBreak/>
        <w:t>We willen bereiken dat:</w:t>
      </w:r>
    </w:p>
    <w:p w:rsidR="00611CA2" w:rsidRPr="00C454FE" w:rsidRDefault="00611CA2" w:rsidP="00611CA2">
      <w:pPr>
        <w:numPr>
          <w:ilvl w:val="0"/>
          <w:numId w:val="26"/>
        </w:numPr>
        <w:ind w:left="360"/>
        <w:contextualSpacing/>
      </w:pPr>
      <w:r w:rsidRPr="00C454FE">
        <w:t>ouders en kinderen weten waar zij terecht kunnen met hun (opvoed- en/of ondersteunings)vragen</w:t>
      </w:r>
      <w:r>
        <w:t>;</w:t>
      </w:r>
    </w:p>
    <w:p w:rsidR="00611CA2" w:rsidRPr="00C454FE" w:rsidRDefault="006E6923" w:rsidP="00611CA2">
      <w:pPr>
        <w:numPr>
          <w:ilvl w:val="0"/>
          <w:numId w:val="26"/>
        </w:numPr>
        <w:ind w:left="360"/>
        <w:contextualSpacing/>
      </w:pPr>
      <w:r>
        <w:t>deskundigen</w:t>
      </w:r>
      <w:r w:rsidR="00611CA2" w:rsidRPr="00C454FE">
        <w:t xml:space="preserve"> gericht zijn op het versterken van de sociale netwerken rondom gezinnen en de pedagogische gemeenschap;</w:t>
      </w:r>
    </w:p>
    <w:p w:rsidR="00611CA2" w:rsidRPr="00C454FE" w:rsidRDefault="00611CA2" w:rsidP="00611CA2">
      <w:pPr>
        <w:numPr>
          <w:ilvl w:val="0"/>
          <w:numId w:val="26"/>
        </w:numPr>
        <w:ind w:left="360"/>
        <w:contextualSpacing/>
      </w:pPr>
      <w:r w:rsidRPr="00C454FE">
        <w:t>o</w:t>
      </w:r>
      <w:r w:rsidRPr="00C454FE">
        <w:rPr>
          <w:rFonts w:cs="Helvetica"/>
        </w:rPr>
        <w:t>ndersteuning</w:t>
      </w:r>
      <w:r>
        <w:rPr>
          <w:rFonts w:cs="Helvetica"/>
        </w:rPr>
        <w:t xml:space="preserve"> passend is en</w:t>
      </w:r>
      <w:r w:rsidRPr="00C454FE">
        <w:rPr>
          <w:rFonts w:cs="Helvetica"/>
        </w:rPr>
        <w:t xml:space="preserve"> in de eerste plaats gericht is op normaliseren, tijdelijk en in de eigen leefomgeving</w:t>
      </w:r>
      <w:r>
        <w:rPr>
          <w:rFonts w:cs="Helvetica"/>
        </w:rPr>
        <w:t>;</w:t>
      </w:r>
      <w:r w:rsidRPr="00C454FE">
        <w:rPr>
          <w:rFonts w:cs="Helvetica"/>
        </w:rPr>
        <w:t xml:space="preserve"> </w:t>
      </w:r>
    </w:p>
    <w:p w:rsidR="00611CA2" w:rsidRPr="006E2239" w:rsidRDefault="00611CA2" w:rsidP="00611CA2">
      <w:pPr>
        <w:numPr>
          <w:ilvl w:val="0"/>
          <w:numId w:val="26"/>
        </w:numPr>
        <w:ind w:left="360"/>
        <w:contextualSpacing/>
      </w:pPr>
      <w:r>
        <w:rPr>
          <w:rFonts w:cs="Helvetica"/>
        </w:rPr>
        <w:t xml:space="preserve">er </w:t>
      </w:r>
      <w:r w:rsidRPr="00C454FE">
        <w:rPr>
          <w:rFonts w:cs="Helvetica"/>
        </w:rPr>
        <w:t xml:space="preserve">een sluitende keten van hulpverlening </w:t>
      </w:r>
      <w:r>
        <w:rPr>
          <w:rFonts w:cs="Helvetica"/>
        </w:rPr>
        <w:t xml:space="preserve">is </w:t>
      </w:r>
      <w:r w:rsidRPr="00C454FE">
        <w:rPr>
          <w:rFonts w:cs="Helvetica"/>
        </w:rPr>
        <w:t>waarbij het kind centraal staat. Ook als het gaat om de overgang van vrijwillig</w:t>
      </w:r>
      <w:r w:rsidR="000B023E">
        <w:rPr>
          <w:rFonts w:cs="Helvetica"/>
        </w:rPr>
        <w:t>e</w:t>
      </w:r>
      <w:r w:rsidRPr="00C454FE">
        <w:rPr>
          <w:rFonts w:cs="Helvetica"/>
        </w:rPr>
        <w:t xml:space="preserve"> naar gedwongen</w:t>
      </w:r>
      <w:r w:rsidR="000B023E">
        <w:rPr>
          <w:rFonts w:cs="Helvetica"/>
        </w:rPr>
        <w:t xml:space="preserve"> hupverlening</w:t>
      </w:r>
      <w:r w:rsidRPr="00C454FE">
        <w:rPr>
          <w:rFonts w:cs="Helvetica"/>
        </w:rPr>
        <w:t xml:space="preserve">. </w:t>
      </w:r>
    </w:p>
    <w:p w:rsidR="006E2239" w:rsidRPr="00C454FE" w:rsidRDefault="006E2239" w:rsidP="006E2239">
      <w:pPr>
        <w:ind w:left="360"/>
        <w:contextualSpacing/>
      </w:pPr>
    </w:p>
    <w:p w:rsidR="00611CA2" w:rsidRDefault="00611CA2" w:rsidP="006E2239">
      <w:pPr>
        <w:ind w:left="0"/>
        <w:contextualSpacing/>
      </w:pPr>
    </w:p>
    <w:p w:rsidR="006E2239" w:rsidRDefault="006E2239" w:rsidP="006E2239">
      <w:pPr>
        <w:ind w:left="0"/>
        <w:contextualSpacing/>
      </w:pPr>
      <w:r>
        <w:rPr>
          <w:noProof/>
          <w:lang w:eastAsia="nl-NL"/>
        </w:rPr>
        <mc:AlternateContent>
          <mc:Choice Requires="wps">
            <w:drawing>
              <wp:inline distT="0" distB="0" distL="0" distR="0" wp14:anchorId="35EA7AB2" wp14:editId="7F71D5CD">
                <wp:extent cx="4081806" cy="489585"/>
                <wp:effectExtent l="0" t="0" r="13970" b="24765"/>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806" cy="489585"/>
                        </a:xfrm>
                        <a:prstGeom prst="rect">
                          <a:avLst/>
                        </a:prstGeom>
                        <a:solidFill>
                          <a:srgbClr val="FFFFFF"/>
                        </a:solidFill>
                        <a:ln w="9525">
                          <a:solidFill>
                            <a:srgbClr val="7E8083"/>
                          </a:solidFill>
                          <a:miter lim="800000"/>
                          <a:headEnd/>
                          <a:tailEnd/>
                        </a:ln>
                      </wps:spPr>
                      <wps:txbx>
                        <w:txbxContent>
                          <w:p w:rsidR="007A270A" w:rsidRPr="006E2239" w:rsidRDefault="007A270A" w:rsidP="006E2239">
                            <w:pPr>
                              <w:ind w:left="0"/>
                              <w:rPr>
                                <w:bCs/>
                                <w:i/>
                                <w:iCs/>
                                <w:color w:val="DEB408"/>
                              </w:rPr>
                            </w:pPr>
                            <w:r w:rsidRPr="006E2239">
                              <w:rPr>
                                <w:bCs/>
                                <w:i/>
                                <w:iCs/>
                                <w:color w:val="DEB408"/>
                              </w:rPr>
                              <w:t>Meer kinderen groeien op in een veilige en positieve thuissituatie.</w:t>
                            </w:r>
                          </w:p>
                          <w:p w:rsidR="007A270A" w:rsidRDefault="007A270A" w:rsidP="006E2239"/>
                        </w:txbxContent>
                      </wps:txbx>
                      <wps:bodyPr rot="0" vert="horz" wrap="square" lIns="91440" tIns="45720" rIns="91440" bIns="45720" anchor="t" anchorCtr="0">
                        <a:noAutofit/>
                      </wps:bodyPr>
                    </wps:wsp>
                  </a:graphicData>
                </a:graphic>
              </wp:inline>
            </w:drawing>
          </mc:Choice>
          <mc:Fallback>
            <w:pict>
              <v:shape id="_x0000_s1045" type="#_x0000_t202" style="width:321.4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" strokecolor="#7e8083">
                <v:textbox>
                  <w:txbxContent>
                    <w:p w:rsidR="007A270A" w:rsidRPr="006E2239" w:rsidRDefault="007A270A" w:rsidP="006E2239">
                      <w:pPr>
                        <w:ind w:left="0"/>
                        <w:rPr>
                          <w:bCs/>
                          <w:i/>
                          <w:iCs/>
                          <w:color w:val="DEB408"/>
                        </w:rPr>
                      </w:pPr>
                      <w:r w:rsidRPr="006E2239">
                        <w:rPr>
                          <w:bCs/>
                          <w:i/>
                          <w:iCs/>
                          <w:color w:val="DEB408"/>
                        </w:rPr>
                        <w:t>Meer kinderen groeien op in een veilige en positieve thuissituatie.</w:t>
                      </w:r>
                    </w:p>
                    <w:p w:rsidR="007A270A" w:rsidRDefault="007A270A" w:rsidP="006E2239"/>
                  </w:txbxContent>
                </v:textbox>
                <w10:anchorlock/>
              </v:shape>
            </w:pict>
          </mc:Fallback>
        </mc:AlternateContent>
      </w:r>
    </w:p>
    <w:p w:rsidR="006E2239" w:rsidRPr="00C454FE" w:rsidRDefault="006E2239" w:rsidP="006E2239">
      <w:pPr>
        <w:ind w:left="0"/>
        <w:contextualSpacing/>
      </w:pPr>
    </w:p>
    <w:p w:rsidR="00611CA2" w:rsidRPr="006E2239" w:rsidRDefault="00611CA2" w:rsidP="00611CA2">
      <w:pPr>
        <w:spacing w:after="0" w:line="240" w:lineRule="auto"/>
        <w:ind w:left="0"/>
        <w:rPr>
          <w:b/>
          <w:color w:val="7E8083"/>
        </w:rPr>
      </w:pPr>
      <w:r w:rsidRPr="006E2239">
        <w:rPr>
          <w:b/>
          <w:bCs/>
          <w:iCs/>
          <w:color w:val="7E8083"/>
        </w:rPr>
        <w:t>We willen bereiken dat:</w:t>
      </w:r>
    </w:p>
    <w:p w:rsidR="00611CA2" w:rsidRPr="009876FD" w:rsidRDefault="00611CA2" w:rsidP="00611CA2">
      <w:pPr>
        <w:pStyle w:val="Tekstopmerking"/>
        <w:numPr>
          <w:ilvl w:val="0"/>
          <w:numId w:val="40"/>
        </w:numPr>
        <w:spacing w:line="276" w:lineRule="auto"/>
        <w:contextualSpacing/>
        <w:rPr>
          <w:rFonts w:cs="Helvetica"/>
          <w:sz w:val="22"/>
          <w:szCs w:val="22"/>
        </w:rPr>
      </w:pPr>
      <w:r w:rsidRPr="009876FD">
        <w:rPr>
          <w:rFonts w:cs="Helvetica"/>
          <w:sz w:val="22"/>
          <w:szCs w:val="22"/>
        </w:rPr>
        <w:t xml:space="preserve">ouders zich (zo vroeg mogelijk) </w:t>
      </w:r>
      <w:r w:rsidR="004D051A">
        <w:rPr>
          <w:rFonts w:cs="Helvetica"/>
          <w:sz w:val="22"/>
          <w:szCs w:val="22"/>
        </w:rPr>
        <w:t>b</w:t>
      </w:r>
      <w:r w:rsidRPr="009876FD">
        <w:rPr>
          <w:sz w:val="22"/>
          <w:szCs w:val="22"/>
        </w:rPr>
        <w:t>ewust zijn dat het hun verantwoordelijkheid is om het belang van hun kinderen centraal te zetten</w:t>
      </w:r>
      <w:r w:rsidR="002E7E63">
        <w:rPr>
          <w:sz w:val="22"/>
          <w:szCs w:val="22"/>
        </w:rPr>
        <w:t>;</w:t>
      </w:r>
      <w:r w:rsidRPr="009876FD">
        <w:rPr>
          <w:sz w:val="22"/>
          <w:szCs w:val="22"/>
        </w:rPr>
        <w:t xml:space="preserve"> </w:t>
      </w:r>
    </w:p>
    <w:p w:rsidR="00611CA2" w:rsidRDefault="006E6923" w:rsidP="00611CA2">
      <w:pPr>
        <w:pStyle w:val="Tekstopmerking"/>
        <w:numPr>
          <w:ilvl w:val="0"/>
          <w:numId w:val="40"/>
        </w:numPr>
        <w:spacing w:line="276" w:lineRule="auto"/>
        <w:contextualSpacing/>
        <w:rPr>
          <w:rFonts w:cs="Helvetica"/>
          <w:sz w:val="22"/>
          <w:szCs w:val="22"/>
        </w:rPr>
      </w:pPr>
      <w:r>
        <w:rPr>
          <w:rFonts w:cs="Helvetica"/>
          <w:sz w:val="22"/>
          <w:szCs w:val="22"/>
        </w:rPr>
        <w:t>deskundigen</w:t>
      </w:r>
      <w:r w:rsidR="00611CA2" w:rsidRPr="009876FD">
        <w:rPr>
          <w:rFonts w:cs="Helvetica"/>
          <w:sz w:val="22"/>
          <w:szCs w:val="22"/>
        </w:rPr>
        <w:t xml:space="preserve"> </w:t>
      </w:r>
      <w:r w:rsidR="00442485">
        <w:rPr>
          <w:rFonts w:cs="Helvetica"/>
          <w:sz w:val="22"/>
          <w:szCs w:val="22"/>
        </w:rPr>
        <w:t xml:space="preserve">in </w:t>
      </w:r>
      <w:r w:rsidR="0049517A">
        <w:rPr>
          <w:rFonts w:cs="Helvetica"/>
          <w:sz w:val="22"/>
          <w:szCs w:val="22"/>
        </w:rPr>
        <w:t>complexe thuissituaties</w:t>
      </w:r>
      <w:r w:rsidR="00442485">
        <w:rPr>
          <w:rFonts w:cs="Helvetica"/>
          <w:sz w:val="22"/>
          <w:szCs w:val="22"/>
        </w:rPr>
        <w:t xml:space="preserve"> het belang van het </w:t>
      </w:r>
      <w:r w:rsidR="00611CA2" w:rsidRPr="009876FD">
        <w:rPr>
          <w:rFonts w:cs="Helvetica"/>
          <w:sz w:val="22"/>
          <w:szCs w:val="22"/>
        </w:rPr>
        <w:t>kind centraal</w:t>
      </w:r>
      <w:r w:rsidR="00442485">
        <w:rPr>
          <w:rFonts w:cs="Helvetica"/>
          <w:sz w:val="22"/>
          <w:szCs w:val="22"/>
        </w:rPr>
        <w:t xml:space="preserve"> stellen</w:t>
      </w:r>
      <w:r w:rsidR="00611CA2" w:rsidRPr="009876FD">
        <w:rPr>
          <w:rFonts w:cs="Helvetica"/>
          <w:sz w:val="22"/>
          <w:szCs w:val="22"/>
        </w:rPr>
        <w:t>;</w:t>
      </w:r>
    </w:p>
    <w:p w:rsidR="00611CA2" w:rsidRDefault="00611CA2" w:rsidP="00611CA2">
      <w:pPr>
        <w:pStyle w:val="Tekstopmerking"/>
        <w:numPr>
          <w:ilvl w:val="0"/>
          <w:numId w:val="40"/>
        </w:numPr>
        <w:spacing w:line="276" w:lineRule="auto"/>
        <w:contextualSpacing/>
        <w:rPr>
          <w:rFonts w:cs="Helvetica"/>
          <w:sz w:val="22"/>
          <w:szCs w:val="22"/>
        </w:rPr>
      </w:pPr>
      <w:r w:rsidRPr="009876FD">
        <w:rPr>
          <w:rFonts w:cs="Helvetica"/>
          <w:sz w:val="22"/>
          <w:szCs w:val="22"/>
        </w:rPr>
        <w:t xml:space="preserve">complicerende factoren in </w:t>
      </w:r>
      <w:r w:rsidR="00FF238F">
        <w:rPr>
          <w:rFonts w:cs="Helvetica"/>
          <w:sz w:val="22"/>
          <w:szCs w:val="22"/>
        </w:rPr>
        <w:t>het gezin</w:t>
      </w:r>
      <w:r w:rsidRPr="009876FD">
        <w:rPr>
          <w:rFonts w:cs="Helvetica"/>
          <w:sz w:val="22"/>
          <w:szCs w:val="22"/>
        </w:rPr>
        <w:t xml:space="preserve"> snel en adequaat kunnen worden opgepakt door de betrokkenen;</w:t>
      </w:r>
    </w:p>
    <w:p w:rsidR="00611CA2" w:rsidRDefault="00611CA2" w:rsidP="00611CA2">
      <w:pPr>
        <w:pStyle w:val="Tekstopmerking"/>
        <w:numPr>
          <w:ilvl w:val="0"/>
          <w:numId w:val="40"/>
        </w:numPr>
        <w:spacing w:line="276" w:lineRule="auto"/>
        <w:contextualSpacing/>
        <w:rPr>
          <w:rFonts w:cs="Helvetica"/>
          <w:sz w:val="22"/>
          <w:szCs w:val="22"/>
        </w:rPr>
      </w:pPr>
      <w:r w:rsidRPr="009876FD">
        <w:rPr>
          <w:rFonts w:cs="Helvetica"/>
          <w:sz w:val="22"/>
          <w:szCs w:val="22"/>
        </w:rPr>
        <w:t xml:space="preserve">ouders in echtscheidingssituaties ontlast worden in relatie tot elkaar en zich zo kunnen richten op het welzijn en de veiligheid van </w:t>
      </w:r>
      <w:r w:rsidR="00602667">
        <w:rPr>
          <w:rFonts w:cs="Helvetica"/>
          <w:sz w:val="22"/>
          <w:szCs w:val="22"/>
        </w:rPr>
        <w:t>het kind</w:t>
      </w:r>
      <w:r w:rsidRPr="009876FD">
        <w:rPr>
          <w:rFonts w:cs="Helvetica"/>
          <w:sz w:val="22"/>
          <w:szCs w:val="22"/>
        </w:rPr>
        <w:t>.</w:t>
      </w:r>
    </w:p>
    <w:p w:rsidR="002E7E63" w:rsidRDefault="002E7E63" w:rsidP="002E7E63">
      <w:pPr>
        <w:pStyle w:val="Tekstopmerking"/>
        <w:spacing w:line="276" w:lineRule="auto"/>
        <w:ind w:left="720"/>
        <w:contextualSpacing/>
        <w:rPr>
          <w:rFonts w:cs="Helvetica"/>
          <w:sz w:val="22"/>
          <w:szCs w:val="22"/>
        </w:rPr>
      </w:pPr>
    </w:p>
    <w:p w:rsidR="002E7E63" w:rsidRDefault="002E7E63" w:rsidP="002E7E63">
      <w:pPr>
        <w:pStyle w:val="Tekstopmerking"/>
        <w:spacing w:line="276" w:lineRule="auto"/>
        <w:ind w:left="0"/>
        <w:contextualSpacing/>
        <w:rPr>
          <w:rFonts w:cs="Helvetica"/>
          <w:sz w:val="22"/>
          <w:szCs w:val="22"/>
        </w:rPr>
      </w:pPr>
    </w:p>
    <w:p w:rsidR="002E7E63" w:rsidRPr="009876FD" w:rsidRDefault="002E7E63" w:rsidP="002E7E63">
      <w:pPr>
        <w:pStyle w:val="Tekstopmerking"/>
        <w:spacing w:line="276" w:lineRule="auto"/>
        <w:ind w:left="0"/>
        <w:contextualSpacing/>
        <w:rPr>
          <w:rFonts w:cs="Helvetica"/>
          <w:sz w:val="22"/>
          <w:szCs w:val="22"/>
        </w:rPr>
      </w:pPr>
      <w:r>
        <w:rPr>
          <w:noProof/>
          <w:lang w:eastAsia="nl-NL"/>
        </w:rPr>
        <w:lastRenderedPageBreak/>
        <mc:AlternateContent>
          <mc:Choice Requires="wps">
            <w:drawing>
              <wp:inline distT="0" distB="0" distL="0" distR="0" wp14:anchorId="4D242331" wp14:editId="7E66E317">
                <wp:extent cx="4081806" cy="339365"/>
                <wp:effectExtent l="0" t="0" r="13970" b="22860"/>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806" cy="339365"/>
                        </a:xfrm>
                        <a:prstGeom prst="rect">
                          <a:avLst/>
                        </a:prstGeom>
                        <a:solidFill>
                          <a:srgbClr val="FFFFFF"/>
                        </a:solidFill>
                        <a:ln w="9525">
                          <a:solidFill>
                            <a:srgbClr val="7E8083"/>
                          </a:solidFill>
                          <a:miter lim="800000"/>
                          <a:headEnd/>
                          <a:tailEnd/>
                        </a:ln>
                      </wps:spPr>
                      <wps:txbx>
                        <w:txbxContent>
                          <w:p w:rsidR="007A270A" w:rsidRPr="002E7E63" w:rsidRDefault="007A270A" w:rsidP="002E7E63">
                            <w:pPr>
                              <w:ind w:left="0"/>
                              <w:rPr>
                                <w:bCs/>
                                <w:i/>
                                <w:iCs/>
                                <w:color w:val="DEB408"/>
                              </w:rPr>
                            </w:pPr>
                            <w:r w:rsidRPr="002E7E63">
                              <w:rPr>
                                <w:bCs/>
                                <w:i/>
                                <w:iCs/>
                                <w:color w:val="DEB408"/>
                              </w:rPr>
                              <w:t>Meer kinderen kunnen zich optimaal ontwikkelen.</w:t>
                            </w:r>
                          </w:p>
                          <w:p w:rsidR="007A270A" w:rsidRDefault="007A270A" w:rsidP="002E7E63"/>
                        </w:txbxContent>
                      </wps:txbx>
                      <wps:bodyPr rot="0" vert="horz" wrap="square" lIns="91440" tIns="45720" rIns="91440" bIns="45720" anchor="t" anchorCtr="0">
                        <a:noAutofit/>
                      </wps:bodyPr>
                    </wps:wsp>
                  </a:graphicData>
                </a:graphic>
              </wp:inline>
            </w:drawing>
          </mc:Choice>
          <mc:Fallback>
            <w:pict>
              <v:shape id="_x0000_s1046" type="#_x0000_t202" style="width:321.4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" strokecolor="#7e8083">
                <v:textbox>
                  <w:txbxContent>
                    <w:p w:rsidR="007A270A" w:rsidRPr="002E7E63" w:rsidRDefault="007A270A" w:rsidP="002E7E63">
                      <w:pPr>
                        <w:ind w:left="0"/>
                        <w:rPr>
                          <w:bCs/>
                          <w:i/>
                          <w:iCs/>
                          <w:color w:val="DEB408"/>
                        </w:rPr>
                      </w:pPr>
                      <w:r w:rsidRPr="002E7E63">
                        <w:rPr>
                          <w:bCs/>
                          <w:i/>
                          <w:iCs/>
                          <w:color w:val="DEB408"/>
                        </w:rPr>
                        <w:t>Meer kinderen kunnen zich optimaal ontwikkelen.</w:t>
                      </w:r>
                    </w:p>
                    <w:p w:rsidR="007A270A" w:rsidRDefault="007A270A" w:rsidP="002E7E63"/>
                  </w:txbxContent>
                </v:textbox>
                <w10:anchorlock/>
              </v:shape>
            </w:pict>
          </mc:Fallback>
        </mc:AlternateContent>
      </w:r>
    </w:p>
    <w:p w:rsidR="00611CA2" w:rsidRPr="00C454FE" w:rsidRDefault="00611CA2" w:rsidP="00611CA2">
      <w:pPr>
        <w:spacing w:after="0" w:line="240" w:lineRule="auto"/>
        <w:ind w:left="0"/>
        <w:rPr>
          <w:b/>
          <w:color w:val="7E8083"/>
        </w:rPr>
      </w:pPr>
      <w:r w:rsidRPr="00C454FE">
        <w:rPr>
          <w:rFonts w:cs="Helvetica"/>
          <w:b/>
          <w:color w:val="7E8083"/>
        </w:rPr>
        <w:t>We willen bereiken dat:</w:t>
      </w:r>
    </w:p>
    <w:p w:rsidR="00611CA2" w:rsidRPr="00C454FE" w:rsidRDefault="00611CA2" w:rsidP="00611CA2">
      <w:pPr>
        <w:numPr>
          <w:ilvl w:val="0"/>
          <w:numId w:val="24"/>
        </w:numPr>
        <w:contextualSpacing/>
        <w:rPr>
          <w:rFonts w:cs="Helvetica"/>
        </w:rPr>
      </w:pPr>
      <w:r>
        <w:rPr>
          <w:rFonts w:cs="Helvetica"/>
        </w:rPr>
        <w:t xml:space="preserve">we </w:t>
      </w:r>
      <w:r w:rsidRPr="00C454FE">
        <w:rPr>
          <w:rFonts w:cs="Helvetica"/>
        </w:rPr>
        <w:t>peuters die (een dreigende) taalachterstand hebben, vroegtijdig signaleren en een plek bieden op een VVE-</w:t>
      </w:r>
      <w:r>
        <w:rPr>
          <w:rFonts w:cs="Helvetica"/>
        </w:rPr>
        <w:t>peuteropvang</w:t>
      </w:r>
      <w:r w:rsidRPr="00C454FE">
        <w:rPr>
          <w:rFonts w:cs="Helvetica"/>
        </w:rPr>
        <w:t xml:space="preserve">; </w:t>
      </w:r>
    </w:p>
    <w:p w:rsidR="00611CA2" w:rsidRPr="00634E1B" w:rsidRDefault="00602667" w:rsidP="00611CA2">
      <w:pPr>
        <w:numPr>
          <w:ilvl w:val="0"/>
          <w:numId w:val="24"/>
        </w:numPr>
        <w:contextualSpacing/>
        <w:rPr>
          <w:rFonts w:cs="Helvetica"/>
        </w:rPr>
      </w:pPr>
      <w:r>
        <w:rPr>
          <w:rFonts w:cs="Helvetica"/>
        </w:rPr>
        <w:t xml:space="preserve">het </w:t>
      </w:r>
      <w:r w:rsidR="00611CA2">
        <w:rPr>
          <w:rFonts w:cs="Helvetica"/>
        </w:rPr>
        <w:t>o</w:t>
      </w:r>
      <w:r w:rsidR="00611CA2" w:rsidRPr="00634E1B">
        <w:rPr>
          <w:rFonts w:cs="Helvetica"/>
        </w:rPr>
        <w:t xml:space="preserve">nderwijs </w:t>
      </w:r>
      <w:r w:rsidR="0029582B">
        <w:rPr>
          <w:rFonts w:cs="Helvetica"/>
        </w:rPr>
        <w:t xml:space="preserve">gestimuleerd </w:t>
      </w:r>
      <w:r>
        <w:rPr>
          <w:rFonts w:cs="Helvetica"/>
        </w:rPr>
        <w:t xml:space="preserve">en gefaciliteerd </w:t>
      </w:r>
      <w:r w:rsidR="0029582B">
        <w:rPr>
          <w:rFonts w:cs="Helvetica"/>
        </w:rPr>
        <w:t xml:space="preserve">wordt om </w:t>
      </w:r>
      <w:r w:rsidR="00611CA2" w:rsidRPr="00634E1B">
        <w:rPr>
          <w:rFonts w:cs="Helvetica"/>
        </w:rPr>
        <w:t>zoveel mogelijk aan</w:t>
      </w:r>
      <w:r w:rsidR="0029582B">
        <w:rPr>
          <w:rFonts w:cs="Helvetica"/>
        </w:rPr>
        <w:t xml:space="preserve"> te </w:t>
      </w:r>
      <w:r w:rsidR="00611CA2" w:rsidRPr="00634E1B">
        <w:rPr>
          <w:rFonts w:cs="Helvetica"/>
        </w:rPr>
        <w:t xml:space="preserve">sluit bij de </w:t>
      </w:r>
      <w:r w:rsidR="0067784D">
        <w:rPr>
          <w:rFonts w:cs="Helvetica"/>
        </w:rPr>
        <w:t>(</w:t>
      </w:r>
      <w:r w:rsidR="00611CA2" w:rsidRPr="00634E1B">
        <w:rPr>
          <w:rFonts w:cs="Helvetica"/>
        </w:rPr>
        <w:t>leer</w:t>
      </w:r>
      <w:r w:rsidR="0067784D">
        <w:rPr>
          <w:rFonts w:cs="Helvetica"/>
        </w:rPr>
        <w:t>)</w:t>
      </w:r>
      <w:r w:rsidR="00611CA2" w:rsidRPr="00634E1B">
        <w:rPr>
          <w:rFonts w:cs="Helvetica"/>
        </w:rPr>
        <w:t>behoeften van kinderen: begeleiding en aanpassing wordt in eerste instant</w:t>
      </w:r>
      <w:r w:rsidR="00EC3FBC">
        <w:rPr>
          <w:rFonts w:cs="Helvetica"/>
        </w:rPr>
        <w:t>ie in regulier onderwijs gedaan;</w:t>
      </w:r>
      <w:r w:rsidR="00611CA2" w:rsidRPr="00634E1B">
        <w:rPr>
          <w:rFonts w:cs="Helvetica"/>
        </w:rPr>
        <w:t xml:space="preserve"> </w:t>
      </w:r>
    </w:p>
    <w:p w:rsidR="00611CA2" w:rsidRDefault="00611CA2" w:rsidP="00611CA2">
      <w:pPr>
        <w:numPr>
          <w:ilvl w:val="0"/>
          <w:numId w:val="24"/>
        </w:numPr>
        <w:contextualSpacing/>
        <w:rPr>
          <w:rFonts w:cs="Helvetica"/>
        </w:rPr>
      </w:pPr>
      <w:r>
        <w:rPr>
          <w:rFonts w:cs="Helvetica"/>
        </w:rPr>
        <w:t>h</w:t>
      </w:r>
      <w:r w:rsidRPr="00C454FE">
        <w:rPr>
          <w:rFonts w:cs="Helvetica"/>
        </w:rPr>
        <w:t>et aantal jongeren zo</w:t>
      </w:r>
      <w:r w:rsidR="00442485">
        <w:rPr>
          <w:rFonts w:cs="Helvetica"/>
        </w:rPr>
        <w:t>nder startkwalificatie, afneemt</w:t>
      </w:r>
      <w:r w:rsidR="00EC3FBC">
        <w:rPr>
          <w:rFonts w:cs="Helvetica"/>
        </w:rPr>
        <w:t>.</w:t>
      </w:r>
      <w:r w:rsidRPr="00C454FE">
        <w:rPr>
          <w:rFonts w:cs="Helvetica"/>
        </w:rPr>
        <w:t xml:space="preserve"> </w:t>
      </w:r>
    </w:p>
    <w:p w:rsidR="00EC3FBC" w:rsidRPr="00C454FE" w:rsidRDefault="00EC3FBC" w:rsidP="00EC3FBC">
      <w:pPr>
        <w:ind w:left="360"/>
        <w:contextualSpacing/>
        <w:rPr>
          <w:rFonts w:cs="Helvetica"/>
        </w:rPr>
      </w:pPr>
    </w:p>
    <w:p w:rsidR="00611CA2" w:rsidRDefault="00611CA2" w:rsidP="00611CA2">
      <w:pPr>
        <w:spacing w:after="0" w:line="240" w:lineRule="auto"/>
        <w:ind w:left="0"/>
        <w:rPr>
          <w:b/>
          <w:color w:val="DEB408"/>
        </w:rPr>
      </w:pPr>
    </w:p>
    <w:p w:rsidR="00EC3FBC" w:rsidRPr="00C454FE" w:rsidRDefault="00EC3FBC" w:rsidP="00611CA2">
      <w:pPr>
        <w:spacing w:after="0" w:line="240" w:lineRule="auto"/>
        <w:ind w:left="0"/>
        <w:rPr>
          <w:b/>
          <w:color w:val="DEB408"/>
        </w:rPr>
      </w:pPr>
      <w:r>
        <w:rPr>
          <w:noProof/>
          <w:lang w:eastAsia="nl-NL"/>
        </w:rPr>
        <mc:AlternateContent>
          <mc:Choice Requires="wps">
            <w:drawing>
              <wp:inline distT="0" distB="0" distL="0" distR="0" wp14:anchorId="4C22F6D2" wp14:editId="7463ADBA">
                <wp:extent cx="4081806" cy="461913"/>
                <wp:effectExtent l="0" t="0" r="13970" b="14605"/>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806" cy="461913"/>
                        </a:xfrm>
                        <a:prstGeom prst="rect">
                          <a:avLst/>
                        </a:prstGeom>
                        <a:solidFill>
                          <a:srgbClr val="FFFFFF"/>
                        </a:solidFill>
                        <a:ln w="9525">
                          <a:solidFill>
                            <a:srgbClr val="7E8083"/>
                          </a:solidFill>
                          <a:miter lim="800000"/>
                          <a:headEnd/>
                          <a:tailEnd/>
                        </a:ln>
                      </wps:spPr>
                      <wps:txbx>
                        <w:txbxContent>
                          <w:p w:rsidR="007A270A" w:rsidRPr="00EC3FBC" w:rsidRDefault="007A270A" w:rsidP="00EC3FBC">
                            <w:pPr>
                              <w:ind w:left="0"/>
                              <w:rPr>
                                <w:bCs/>
                                <w:i/>
                                <w:iCs/>
                                <w:color w:val="DEB408"/>
                              </w:rPr>
                            </w:pPr>
                            <w:r w:rsidRPr="00EC3FBC">
                              <w:rPr>
                                <w:bCs/>
                                <w:i/>
                                <w:iCs/>
                                <w:color w:val="DEB408"/>
                              </w:rPr>
                              <w:t xml:space="preserve">Meer kinderen </w:t>
                            </w:r>
                            <w:r>
                              <w:rPr>
                                <w:bCs/>
                                <w:i/>
                                <w:iCs/>
                                <w:color w:val="DEB408"/>
                              </w:rPr>
                              <w:t xml:space="preserve">hebben </w:t>
                            </w:r>
                            <w:r w:rsidRPr="00EC3FBC">
                              <w:rPr>
                                <w:bCs/>
                                <w:i/>
                                <w:iCs/>
                                <w:color w:val="DEB408"/>
                              </w:rPr>
                              <w:t>een gezonde leefstijl en een gezond gewicht.</w:t>
                            </w:r>
                          </w:p>
                          <w:p w:rsidR="007A270A" w:rsidRDefault="007A270A" w:rsidP="00EC3FBC"/>
                        </w:txbxContent>
                      </wps:txbx>
                      <wps:bodyPr rot="0" vert="horz" wrap="square" lIns="91440" tIns="45720" rIns="91440" bIns="45720" anchor="t" anchorCtr="0">
                        <a:noAutofit/>
                      </wps:bodyPr>
                    </wps:wsp>
                  </a:graphicData>
                </a:graphic>
              </wp:inline>
            </w:drawing>
          </mc:Choice>
          <mc:Fallback>
            <w:pict>
              <v:shape id="_x0000_s1047" type="#_x0000_t202" style="width:321.4pt;height: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" strokecolor="#7e8083">
                <v:textbox>
                  <w:txbxContent>
                    <w:p w:rsidR="007A270A" w:rsidRPr="00EC3FBC" w:rsidRDefault="007A270A" w:rsidP="00EC3FBC">
                      <w:pPr>
                        <w:ind w:left="0"/>
                        <w:rPr>
                          <w:bCs/>
                          <w:i/>
                          <w:iCs/>
                          <w:color w:val="DEB408"/>
                        </w:rPr>
                      </w:pPr>
                      <w:r w:rsidRPr="00EC3FBC">
                        <w:rPr>
                          <w:bCs/>
                          <w:i/>
                          <w:iCs/>
                          <w:color w:val="DEB408"/>
                        </w:rPr>
                        <w:t xml:space="preserve">Meer kinderen </w:t>
                      </w:r>
                      <w:r>
                        <w:rPr>
                          <w:bCs/>
                          <w:i/>
                          <w:iCs/>
                          <w:color w:val="DEB408"/>
                        </w:rPr>
                        <w:t xml:space="preserve">hebben </w:t>
                      </w:r>
                      <w:r w:rsidRPr="00EC3FBC">
                        <w:rPr>
                          <w:bCs/>
                          <w:i/>
                          <w:iCs/>
                          <w:color w:val="DEB408"/>
                        </w:rPr>
                        <w:t>een gezonde leefstijl en een gezond gewicht.</w:t>
                      </w:r>
                    </w:p>
                    <w:p w:rsidR="007A270A" w:rsidRDefault="007A270A" w:rsidP="00EC3FBC"/>
                  </w:txbxContent>
                </v:textbox>
                <w10:anchorlock/>
              </v:shape>
            </w:pict>
          </mc:Fallback>
        </mc:AlternateContent>
      </w:r>
    </w:p>
    <w:p w:rsidR="00EC3FBC" w:rsidRDefault="00EC3FBC" w:rsidP="00EC3FBC">
      <w:pPr>
        <w:spacing w:after="0"/>
        <w:ind w:left="0"/>
        <w:rPr>
          <w:b/>
          <w:bCs/>
          <w:iCs/>
          <w:color w:val="7F7F7F" w:themeColor="text1" w:themeTint="80"/>
        </w:rPr>
      </w:pPr>
    </w:p>
    <w:p w:rsidR="00611CA2" w:rsidRPr="0032629B" w:rsidRDefault="00611CA2" w:rsidP="00EC3FBC">
      <w:pPr>
        <w:spacing w:after="0"/>
        <w:ind w:left="0"/>
        <w:rPr>
          <w:b/>
          <w:bCs/>
          <w:iCs/>
          <w:color w:val="7F7F7F" w:themeColor="text1" w:themeTint="80"/>
        </w:rPr>
      </w:pPr>
      <w:r w:rsidRPr="0032629B">
        <w:rPr>
          <w:b/>
          <w:bCs/>
          <w:iCs/>
          <w:color w:val="7F7F7F" w:themeColor="text1" w:themeTint="80"/>
        </w:rPr>
        <w:t>We willen bereiken dat:</w:t>
      </w:r>
    </w:p>
    <w:p w:rsidR="00611CA2" w:rsidRDefault="006A5088" w:rsidP="00611CA2">
      <w:pPr>
        <w:pStyle w:val="Lijstalinea"/>
        <w:numPr>
          <w:ilvl w:val="0"/>
          <w:numId w:val="41"/>
        </w:numPr>
        <w:rPr>
          <w:bCs/>
          <w:iCs/>
        </w:rPr>
      </w:pPr>
      <w:r>
        <w:rPr>
          <w:bCs/>
          <w:iCs/>
        </w:rPr>
        <w:t xml:space="preserve">ouders en </w:t>
      </w:r>
      <w:r w:rsidR="000E66A9">
        <w:rPr>
          <w:bCs/>
          <w:iCs/>
        </w:rPr>
        <w:t xml:space="preserve">maatschappelijke (zorg)partners </w:t>
      </w:r>
      <w:r w:rsidR="00611CA2" w:rsidRPr="0032629B">
        <w:rPr>
          <w:bCs/>
          <w:iCs/>
        </w:rPr>
        <w:t xml:space="preserve">kinderen al op vroege leeftijd </w:t>
      </w:r>
      <w:r w:rsidR="000E66A9">
        <w:rPr>
          <w:bCs/>
          <w:iCs/>
        </w:rPr>
        <w:t xml:space="preserve">stimuleren </w:t>
      </w:r>
      <w:r w:rsidR="00611CA2" w:rsidRPr="0032629B">
        <w:rPr>
          <w:bCs/>
          <w:iCs/>
        </w:rPr>
        <w:t>gezonde keuzes te (blijven) maken</w:t>
      </w:r>
      <w:r w:rsidR="000E38B1">
        <w:rPr>
          <w:bCs/>
          <w:iCs/>
        </w:rPr>
        <w:t>;</w:t>
      </w:r>
    </w:p>
    <w:p w:rsidR="000E38B1" w:rsidRPr="0032629B" w:rsidRDefault="00965662" w:rsidP="00611CA2">
      <w:pPr>
        <w:pStyle w:val="Lijstalinea"/>
        <w:numPr>
          <w:ilvl w:val="0"/>
          <w:numId w:val="41"/>
        </w:numPr>
        <w:rPr>
          <w:bCs/>
          <w:iCs/>
        </w:rPr>
      </w:pPr>
      <w:r>
        <w:rPr>
          <w:bCs/>
          <w:iCs/>
        </w:rPr>
        <w:t>jongeren</w:t>
      </w:r>
      <w:r w:rsidR="000E38B1">
        <w:rPr>
          <w:bCs/>
          <w:iCs/>
        </w:rPr>
        <w:t xml:space="preserve"> geïnformeerd zijn over de schadelijke gevolgen van </w:t>
      </w:r>
      <w:r w:rsidR="007E3D39">
        <w:rPr>
          <w:bCs/>
          <w:iCs/>
        </w:rPr>
        <w:t xml:space="preserve">roken, </w:t>
      </w:r>
      <w:r w:rsidR="000E38B1">
        <w:rPr>
          <w:bCs/>
          <w:iCs/>
        </w:rPr>
        <w:t>(overmatig) alcohol- en drugsgebruik;</w:t>
      </w:r>
    </w:p>
    <w:p w:rsidR="000E38B1" w:rsidRDefault="0067784D" w:rsidP="000E38B1">
      <w:pPr>
        <w:pStyle w:val="Lijstalinea"/>
        <w:numPr>
          <w:ilvl w:val="0"/>
          <w:numId w:val="41"/>
        </w:numPr>
        <w:rPr>
          <w:bCs/>
          <w:iCs/>
        </w:rPr>
      </w:pPr>
      <w:r>
        <w:rPr>
          <w:bCs/>
          <w:iCs/>
        </w:rPr>
        <w:t>s</w:t>
      </w:r>
      <w:r w:rsidR="00611CA2" w:rsidRPr="0032629B">
        <w:rPr>
          <w:bCs/>
          <w:iCs/>
        </w:rPr>
        <w:t xml:space="preserve">porten toegankelijk is voor </w:t>
      </w:r>
      <w:r>
        <w:rPr>
          <w:bCs/>
          <w:iCs/>
        </w:rPr>
        <w:t>kinderen</w:t>
      </w:r>
      <w:r w:rsidR="00611CA2" w:rsidRPr="0032629B">
        <w:rPr>
          <w:bCs/>
          <w:iCs/>
        </w:rPr>
        <w:t xml:space="preserve"> (</w:t>
      </w:r>
      <w:r w:rsidR="008A6862">
        <w:rPr>
          <w:bCs/>
          <w:iCs/>
        </w:rPr>
        <w:t>on</w:t>
      </w:r>
      <w:r>
        <w:rPr>
          <w:bCs/>
          <w:iCs/>
        </w:rPr>
        <w:t xml:space="preserve">geacht </w:t>
      </w:r>
      <w:r w:rsidR="00611CA2" w:rsidRPr="0032629B">
        <w:rPr>
          <w:bCs/>
          <w:iCs/>
        </w:rPr>
        <w:t>de financiële achtergrond van hun ouders)</w:t>
      </w:r>
      <w:r w:rsidR="000E38B1">
        <w:rPr>
          <w:bCs/>
          <w:iCs/>
        </w:rPr>
        <w:t>.</w:t>
      </w:r>
    </w:p>
    <w:p w:rsidR="000E38B1" w:rsidRPr="000E38B1" w:rsidRDefault="000E38B1" w:rsidP="000E38B1">
      <w:pPr>
        <w:pStyle w:val="Lijstalinea"/>
        <w:ind w:left="360"/>
        <w:rPr>
          <w:bCs/>
          <w:iCs/>
        </w:rPr>
      </w:pPr>
    </w:p>
    <w:p w:rsidR="00EC3FBC" w:rsidRDefault="00EC3FBC" w:rsidP="00EC3FBC">
      <w:pPr>
        <w:pStyle w:val="Lijstalinea"/>
        <w:ind w:left="360"/>
        <w:rPr>
          <w:bCs/>
          <w:iCs/>
          <w:highlight w:val="yellow"/>
        </w:rPr>
      </w:pPr>
    </w:p>
    <w:p w:rsidR="003F2EE4" w:rsidRPr="00EC3FBC" w:rsidRDefault="003F2EE4" w:rsidP="00EC3FBC">
      <w:pPr>
        <w:pStyle w:val="Lijstalinea"/>
        <w:ind w:left="360"/>
        <w:rPr>
          <w:bCs/>
          <w:iCs/>
          <w:highlight w:val="yellow"/>
        </w:rPr>
      </w:pPr>
    </w:p>
    <w:p w:rsidR="00EC3FBC" w:rsidRDefault="00EC3FBC" w:rsidP="00611CA2">
      <w:pPr>
        <w:ind w:left="0"/>
        <w:rPr>
          <w:b/>
          <w:bCs/>
          <w:i/>
          <w:iCs/>
          <w:color w:val="DEB408"/>
        </w:rPr>
      </w:pPr>
      <w:r>
        <w:rPr>
          <w:noProof/>
          <w:lang w:eastAsia="nl-NL"/>
        </w:rPr>
        <w:lastRenderedPageBreak/>
        <mc:AlternateContent>
          <mc:Choice Requires="wps">
            <w:drawing>
              <wp:inline distT="0" distB="0" distL="0" distR="0" wp14:anchorId="2F0CB7CD" wp14:editId="15F3F749">
                <wp:extent cx="4081806" cy="377072"/>
                <wp:effectExtent l="0" t="0" r="13970" b="23495"/>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806" cy="377072"/>
                        </a:xfrm>
                        <a:prstGeom prst="rect">
                          <a:avLst/>
                        </a:prstGeom>
                        <a:solidFill>
                          <a:srgbClr val="FFFFFF"/>
                        </a:solidFill>
                        <a:ln w="9525">
                          <a:solidFill>
                            <a:srgbClr val="7E8083"/>
                          </a:solidFill>
                          <a:miter lim="800000"/>
                          <a:headEnd/>
                          <a:tailEnd/>
                        </a:ln>
                      </wps:spPr>
                      <wps:txbx>
                        <w:txbxContent>
                          <w:p w:rsidR="007A270A" w:rsidRPr="00EC3FBC" w:rsidRDefault="007A270A" w:rsidP="00EC3FBC">
                            <w:pPr>
                              <w:ind w:left="0"/>
                              <w:rPr>
                                <w:bCs/>
                                <w:i/>
                                <w:iCs/>
                                <w:color w:val="DEB408"/>
                              </w:rPr>
                            </w:pPr>
                            <w:r w:rsidRPr="00EC3FBC">
                              <w:rPr>
                                <w:bCs/>
                                <w:i/>
                                <w:iCs/>
                                <w:color w:val="DEB408"/>
                              </w:rPr>
                              <w:t>Minder kinderen worden (via sociale media) gepest.</w:t>
                            </w:r>
                          </w:p>
                          <w:p w:rsidR="007A270A" w:rsidRDefault="007A270A" w:rsidP="00EC3FBC"/>
                        </w:txbxContent>
                      </wps:txbx>
                      <wps:bodyPr rot="0" vert="horz" wrap="square" lIns="91440" tIns="45720" rIns="91440" bIns="45720" anchor="t" anchorCtr="0">
                        <a:noAutofit/>
                      </wps:bodyPr>
                    </wps:wsp>
                  </a:graphicData>
                </a:graphic>
              </wp:inline>
            </w:drawing>
          </mc:Choice>
          <mc:Fallback>
            <w:pict>
              <v:shape id="_x0000_s1048" type="#_x0000_t202" style="width:321.4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" strokecolor="#7e8083">
                <v:textbox>
                  <w:txbxContent>
                    <w:p w:rsidR="007A270A" w:rsidRPr="00EC3FBC" w:rsidRDefault="007A270A" w:rsidP="00EC3FBC">
                      <w:pPr>
                        <w:ind w:left="0"/>
                        <w:rPr>
                          <w:bCs/>
                          <w:i/>
                          <w:iCs/>
                          <w:color w:val="DEB408"/>
                        </w:rPr>
                      </w:pPr>
                      <w:r w:rsidRPr="00EC3FBC">
                        <w:rPr>
                          <w:bCs/>
                          <w:i/>
                          <w:iCs/>
                          <w:color w:val="DEB408"/>
                        </w:rPr>
                        <w:t>Minder kinderen worden (via sociale media) gepest.</w:t>
                      </w:r>
                    </w:p>
                    <w:p w:rsidR="007A270A" w:rsidRDefault="007A270A" w:rsidP="00EC3FBC"/>
                  </w:txbxContent>
                </v:textbox>
                <w10:anchorlock/>
              </v:shape>
            </w:pict>
          </mc:Fallback>
        </mc:AlternateContent>
      </w:r>
    </w:p>
    <w:p w:rsidR="00611CA2" w:rsidRPr="00C454FE" w:rsidRDefault="00611CA2" w:rsidP="00611CA2">
      <w:pPr>
        <w:spacing w:after="0" w:line="240" w:lineRule="auto"/>
        <w:ind w:left="0"/>
        <w:rPr>
          <w:b/>
          <w:color w:val="7E8083"/>
        </w:rPr>
      </w:pPr>
      <w:r w:rsidRPr="00C454FE">
        <w:rPr>
          <w:rFonts w:cs="Helvetica"/>
          <w:b/>
          <w:color w:val="7E8083"/>
        </w:rPr>
        <w:t>We willen bereiken dat:</w:t>
      </w:r>
    </w:p>
    <w:p w:rsidR="00611CA2" w:rsidRPr="00C454FE" w:rsidRDefault="00611CA2" w:rsidP="00611CA2">
      <w:pPr>
        <w:numPr>
          <w:ilvl w:val="0"/>
          <w:numId w:val="39"/>
        </w:numPr>
        <w:contextualSpacing/>
        <w:rPr>
          <w:rFonts w:cs="Helvetica"/>
          <w:color w:val="000000" w:themeColor="text1"/>
        </w:rPr>
      </w:pPr>
      <w:r w:rsidRPr="00C454FE">
        <w:rPr>
          <w:rFonts w:cs="Helvetica"/>
          <w:color w:val="000000" w:themeColor="text1"/>
        </w:rPr>
        <w:t>de bij kinderen betrokken, partijen een gezamenlijke aanpak vormgeven waarin ieder vanuit zijn</w:t>
      </w:r>
      <w:r w:rsidR="008A6862">
        <w:rPr>
          <w:rFonts w:cs="Helvetica"/>
          <w:color w:val="000000" w:themeColor="text1"/>
        </w:rPr>
        <w:t xml:space="preserve"> of haar</w:t>
      </w:r>
      <w:r w:rsidRPr="00C454FE">
        <w:rPr>
          <w:rFonts w:cs="Helvetica"/>
          <w:color w:val="000000" w:themeColor="text1"/>
        </w:rPr>
        <w:t xml:space="preserve"> positie, rol en expertise een bijdrage levert</w:t>
      </w:r>
      <w:r w:rsidR="00965662">
        <w:rPr>
          <w:rFonts w:cs="Helvetica"/>
          <w:color w:val="000000" w:themeColor="text1"/>
        </w:rPr>
        <w:t xml:space="preserve"> om pesten te voorkomen</w:t>
      </w:r>
      <w:r>
        <w:rPr>
          <w:rFonts w:cs="Helvetica"/>
          <w:color w:val="000000" w:themeColor="text1"/>
        </w:rPr>
        <w:t>;</w:t>
      </w:r>
      <w:r w:rsidRPr="00C454FE">
        <w:rPr>
          <w:rFonts w:cs="Helvetica"/>
          <w:color w:val="000000" w:themeColor="text1"/>
        </w:rPr>
        <w:t xml:space="preserve"> </w:t>
      </w:r>
    </w:p>
    <w:p w:rsidR="00611CA2" w:rsidRPr="00C454FE" w:rsidRDefault="00611CA2" w:rsidP="00611CA2">
      <w:pPr>
        <w:numPr>
          <w:ilvl w:val="0"/>
          <w:numId w:val="39"/>
        </w:numPr>
        <w:contextualSpacing/>
        <w:rPr>
          <w:rFonts w:cs="Helvetica"/>
          <w:color w:val="000000" w:themeColor="text1"/>
        </w:rPr>
      </w:pPr>
      <w:r w:rsidRPr="00C454FE">
        <w:rPr>
          <w:rFonts w:cs="Helvetica"/>
          <w:color w:val="000000" w:themeColor="text1"/>
        </w:rPr>
        <w:t xml:space="preserve">de online en offline weerbaarheid van zoveel mogelijk </w:t>
      </w:r>
      <w:r w:rsidR="000E66A9">
        <w:rPr>
          <w:rFonts w:cs="Helvetica"/>
          <w:color w:val="000000" w:themeColor="text1"/>
        </w:rPr>
        <w:t>kinderen en jongeren</w:t>
      </w:r>
      <w:r w:rsidR="000E66A9" w:rsidRPr="00C454FE">
        <w:rPr>
          <w:rFonts w:cs="Helvetica"/>
          <w:color w:val="000000" w:themeColor="text1"/>
        </w:rPr>
        <w:t xml:space="preserve"> </w:t>
      </w:r>
      <w:r w:rsidRPr="00C454FE">
        <w:rPr>
          <w:rFonts w:cs="Helvetica"/>
          <w:color w:val="000000" w:themeColor="text1"/>
        </w:rPr>
        <w:t>verstevigd wordt</w:t>
      </w:r>
      <w:r>
        <w:rPr>
          <w:rFonts w:cs="Helvetica"/>
          <w:color w:val="000000" w:themeColor="text1"/>
        </w:rPr>
        <w:t>;</w:t>
      </w:r>
      <w:r w:rsidRPr="00C454FE">
        <w:rPr>
          <w:rFonts w:cs="Helvetica"/>
          <w:color w:val="000000" w:themeColor="text1"/>
        </w:rPr>
        <w:t xml:space="preserve"> </w:t>
      </w:r>
    </w:p>
    <w:p w:rsidR="00611CA2" w:rsidRPr="00C454FE" w:rsidRDefault="00611CA2" w:rsidP="00611CA2">
      <w:pPr>
        <w:numPr>
          <w:ilvl w:val="0"/>
          <w:numId w:val="39"/>
        </w:numPr>
        <w:contextualSpacing/>
        <w:rPr>
          <w:color w:val="000000" w:themeColor="text1"/>
        </w:rPr>
      </w:pPr>
      <w:r w:rsidRPr="00C454FE">
        <w:rPr>
          <w:rFonts w:cs="Helvetica"/>
          <w:color w:val="000000" w:themeColor="text1"/>
        </w:rPr>
        <w:t>zoveel mogelijk ouders op de hoogte zijn van de risico’s van socia</w:t>
      </w:r>
      <w:r w:rsidR="00EC3FBC">
        <w:rPr>
          <w:rFonts w:cs="Helvetica"/>
          <w:color w:val="000000" w:themeColor="text1"/>
        </w:rPr>
        <w:t xml:space="preserve">le media en het </w:t>
      </w:r>
      <w:r w:rsidRPr="00C454FE">
        <w:rPr>
          <w:rFonts w:cs="Helvetica"/>
          <w:color w:val="000000" w:themeColor="text1"/>
        </w:rPr>
        <w:t xml:space="preserve">gebruik </w:t>
      </w:r>
      <w:r w:rsidR="00965662">
        <w:rPr>
          <w:rFonts w:cs="Helvetica"/>
          <w:color w:val="000000" w:themeColor="text1"/>
        </w:rPr>
        <w:t xml:space="preserve">er van, </w:t>
      </w:r>
      <w:r w:rsidRPr="00C454FE">
        <w:rPr>
          <w:rFonts w:cs="Helvetica"/>
          <w:color w:val="000000" w:themeColor="text1"/>
        </w:rPr>
        <w:t xml:space="preserve">en hoe zij hier met hun kind(eren) mee om kunnen gaan. </w:t>
      </w:r>
    </w:p>
    <w:p w:rsidR="0034088D" w:rsidRDefault="00A96DDB" w:rsidP="0034088D">
      <w:pPr>
        <w:pStyle w:val="Kop2"/>
        <w:spacing w:after="200"/>
      </w:pPr>
      <w:bookmarkStart w:id="22" w:name="_Toc482772608"/>
      <w:r>
        <w:t>Een gezond dorp</w:t>
      </w:r>
      <w:bookmarkEnd w:id="22"/>
    </w:p>
    <w:p w:rsidR="0034088D" w:rsidRPr="0034088D" w:rsidRDefault="0034088D" w:rsidP="0034088D">
      <w:pPr>
        <w:ind w:left="0"/>
      </w:pPr>
      <w:r>
        <w:rPr>
          <w:noProof/>
          <w:lang w:eastAsia="nl-NL"/>
        </w:rPr>
        <mc:AlternateContent>
          <mc:Choice Requires="wps">
            <w:drawing>
              <wp:inline distT="0" distB="0" distL="0" distR="0" wp14:anchorId="4B626DC1" wp14:editId="1A1974D6">
                <wp:extent cx="4138367" cy="461913"/>
                <wp:effectExtent l="0" t="0" r="14605" b="14605"/>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367" cy="461913"/>
                        </a:xfrm>
                        <a:prstGeom prst="rect">
                          <a:avLst/>
                        </a:prstGeom>
                        <a:solidFill>
                          <a:srgbClr val="FFFFFF"/>
                        </a:solidFill>
                        <a:ln w="9525">
                          <a:solidFill>
                            <a:srgbClr val="DEB408"/>
                          </a:solidFill>
                          <a:miter lim="800000"/>
                          <a:headEnd/>
                          <a:tailEnd/>
                        </a:ln>
                      </wps:spPr>
                      <wps:txbx>
                        <w:txbxContent>
                          <w:p w:rsidR="007A270A" w:rsidRPr="0047205D" w:rsidRDefault="007A270A" w:rsidP="0034088D">
                            <w:pPr>
                              <w:pStyle w:val="Geenafstand"/>
                              <w:rPr>
                                <w:b/>
                              </w:rPr>
                            </w:pPr>
                            <w:r w:rsidRPr="0047205D">
                              <w:rPr>
                                <w:rStyle w:val="Kop4Char"/>
                                <w:b w:val="0"/>
                              </w:rPr>
                              <w:t>Maatschappelijke opgave:</w:t>
                            </w:r>
                            <w:r w:rsidRPr="0047205D">
                              <w:rPr>
                                <w:b/>
                              </w:rPr>
                              <w:t xml:space="preserve"> </w:t>
                            </w:r>
                          </w:p>
                          <w:p w:rsidR="007A270A" w:rsidRDefault="007A270A" w:rsidP="0034088D">
                            <w:pPr>
                              <w:pStyle w:val="Geenafstand"/>
                            </w:pPr>
                            <w:r>
                              <w:t>I</w:t>
                            </w:r>
                            <w:r w:rsidRPr="000A3AB4">
                              <w:t>nwoners hebben gelijke kansen op een goede gezondheid</w:t>
                            </w:r>
                            <w:r>
                              <w:t xml:space="preserve">. </w:t>
                            </w:r>
                          </w:p>
                          <w:p w:rsidR="007A270A" w:rsidRPr="0047205D" w:rsidRDefault="007A270A" w:rsidP="0034088D">
                            <w:pPr>
                              <w:pStyle w:val="Geenafstand"/>
                              <w:rPr>
                                <w:b/>
                              </w:rPr>
                            </w:pPr>
                          </w:p>
                        </w:txbxContent>
                      </wps:txbx>
                      <wps:bodyPr rot="0" vert="horz" wrap="square" lIns="91440" tIns="45720" rIns="91440" bIns="45720" anchor="t" anchorCtr="0">
                        <a:noAutofit/>
                      </wps:bodyPr>
                    </wps:wsp>
                  </a:graphicData>
                </a:graphic>
              </wp:inline>
            </w:drawing>
          </mc:Choice>
          <mc:Fallback>
            <w:pict>
              <v:shape id="_x0000_s1049" type="#_x0000_t202" style="width:325.85pt;height: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" strokecolor="#deb408">
                <v:textbox>
                  <w:txbxContent>
                    <w:p w:rsidR="007A270A" w:rsidRPr="0047205D" w:rsidRDefault="007A270A" w:rsidP="0034088D">
                      <w:pPr>
                        <w:pStyle w:val="Geenafstand"/>
                        <w:rPr>
                          <w:b/>
                        </w:rPr>
                      </w:pPr>
                      <w:r w:rsidRPr="0047205D">
                        <w:rPr>
                          <w:rStyle w:val="Kop4Char"/>
                          <w:b w:val="0"/>
                        </w:rPr>
                        <w:t>Maatschappelijke opgave:</w:t>
                      </w:r>
                      <w:r w:rsidRPr="0047205D">
                        <w:rPr>
                          <w:b/>
                        </w:rPr>
                        <w:t xml:space="preserve"> </w:t>
                      </w:r>
                    </w:p>
                    <w:p w:rsidR="007A270A" w:rsidRDefault="007A270A" w:rsidP="0034088D">
                      <w:pPr>
                        <w:pStyle w:val="Geenafstand"/>
                      </w:pPr>
                      <w:r>
                        <w:t>I</w:t>
                      </w:r>
                      <w:r w:rsidRPr="000A3AB4">
                        <w:t>nwoners hebben gelijke kansen op een goede gezondheid</w:t>
                      </w:r>
                      <w:r>
                        <w:t xml:space="preserve">. </w:t>
                      </w:r>
                    </w:p>
                    <w:p w:rsidR="007A270A" w:rsidRPr="0047205D" w:rsidRDefault="007A270A" w:rsidP="0034088D">
                      <w:pPr>
                        <w:pStyle w:val="Geenafstand"/>
                        <w:rPr>
                          <w:b/>
                        </w:rPr>
                      </w:pPr>
                    </w:p>
                  </w:txbxContent>
                </v:textbox>
                <w10:anchorlock/>
              </v:shape>
            </w:pict>
          </mc:Fallback>
        </mc:AlternateContent>
      </w:r>
    </w:p>
    <w:p w:rsidR="008A1BB2" w:rsidRDefault="00FD685A" w:rsidP="008A1BB2">
      <w:pPr>
        <w:ind w:left="0"/>
        <w:rPr>
          <w:rFonts w:cs="Helvetica"/>
        </w:rPr>
      </w:pPr>
      <w:r>
        <w:rPr>
          <w:rFonts w:cs="Helvetica"/>
        </w:rPr>
        <w:t xml:space="preserve">Het grootste deel van onze </w:t>
      </w:r>
      <w:r w:rsidR="00230F96">
        <w:rPr>
          <w:rFonts w:cs="Helvetica"/>
        </w:rPr>
        <w:t>i</w:t>
      </w:r>
      <w:r w:rsidR="00A20042">
        <w:rPr>
          <w:rFonts w:cs="Helvetica"/>
        </w:rPr>
        <w:t>nwoners erva</w:t>
      </w:r>
      <w:r>
        <w:rPr>
          <w:rFonts w:cs="Helvetica"/>
        </w:rPr>
        <w:t xml:space="preserve">art hun gezondheid als </w:t>
      </w:r>
      <w:r w:rsidR="00985AC2">
        <w:rPr>
          <w:rFonts w:cs="Helvetica"/>
        </w:rPr>
        <w:t>‘goed’</w:t>
      </w:r>
      <w:r w:rsidR="00A20042">
        <w:rPr>
          <w:rFonts w:cs="Helvetica"/>
        </w:rPr>
        <w:t xml:space="preserve">. </w:t>
      </w:r>
      <w:r w:rsidR="001A20DA">
        <w:rPr>
          <w:rFonts w:cs="Helvetica"/>
        </w:rPr>
        <w:t>Een gezonde levensstijl en een goede mentale gezondheid zorg</w:t>
      </w:r>
      <w:r w:rsidR="00985AC2">
        <w:rPr>
          <w:rFonts w:cs="Helvetica"/>
        </w:rPr>
        <w:t>en</w:t>
      </w:r>
      <w:r w:rsidR="001A20DA">
        <w:rPr>
          <w:rFonts w:cs="Helvetica"/>
        </w:rPr>
        <w:t xml:space="preserve"> er voo</w:t>
      </w:r>
      <w:r w:rsidR="00E26D0D">
        <w:rPr>
          <w:rFonts w:cs="Helvetica"/>
        </w:rPr>
        <w:t>r dat inwoners gelukkiger zijn, zij in staat zijn om zelf oplossingen te vinden voor hun problemen en voorkomen</w:t>
      </w:r>
      <w:r w:rsidR="008A6862">
        <w:rPr>
          <w:rFonts w:cs="Helvetica"/>
        </w:rPr>
        <w:t xml:space="preserve"> wordt</w:t>
      </w:r>
      <w:r w:rsidR="00E26D0D">
        <w:rPr>
          <w:rFonts w:cs="Helvetica"/>
        </w:rPr>
        <w:t xml:space="preserve"> dat (specialistische) hulp of ondersteuning no</w:t>
      </w:r>
      <w:r w:rsidR="00B963B0">
        <w:rPr>
          <w:rFonts w:cs="Helvetica"/>
        </w:rPr>
        <w:t>dig</w:t>
      </w:r>
      <w:r w:rsidR="00E26D0D">
        <w:rPr>
          <w:rFonts w:cs="Helvetica"/>
        </w:rPr>
        <w:t xml:space="preserve"> is.</w:t>
      </w:r>
    </w:p>
    <w:p w:rsidR="008A1BB2" w:rsidRPr="008A1BB2" w:rsidRDefault="008A1BB2" w:rsidP="00347F05">
      <w:pPr>
        <w:pStyle w:val="Kop3"/>
        <w:rPr>
          <w:rStyle w:val="Intensievebenadrukking"/>
        </w:rPr>
      </w:pPr>
      <w:r w:rsidRPr="00347F05">
        <w:rPr>
          <w:rStyle w:val="Intensievebenadrukking"/>
          <w:b/>
          <w:bCs/>
          <w:i/>
          <w:iCs w:val="0"/>
        </w:rPr>
        <w:t>Gezonde</w:t>
      </w:r>
      <w:r>
        <w:rPr>
          <w:rStyle w:val="Intensievebenadrukking"/>
        </w:rPr>
        <w:t xml:space="preserve"> </w:t>
      </w:r>
      <w:r w:rsidRPr="00347F05">
        <w:rPr>
          <w:rStyle w:val="Intensievebenadrukking"/>
          <w:b/>
          <w:bCs/>
          <w:i/>
          <w:iCs w:val="0"/>
        </w:rPr>
        <w:t>levensstijl</w:t>
      </w:r>
    </w:p>
    <w:p w:rsidR="00446C28" w:rsidRPr="0067784D" w:rsidRDefault="00446C28" w:rsidP="00E26D0D">
      <w:pPr>
        <w:ind w:left="0"/>
      </w:pPr>
      <w:r>
        <w:rPr>
          <w:rFonts w:cs="Helvetica"/>
        </w:rPr>
        <w:t>We zijn, eigenlijk</w:t>
      </w:r>
      <w:r w:rsidR="00985AC2">
        <w:rPr>
          <w:rFonts w:cs="Helvetica"/>
        </w:rPr>
        <w:t>,</w:t>
      </w:r>
      <w:r>
        <w:rPr>
          <w:rFonts w:cs="Helvetica"/>
        </w:rPr>
        <w:t xml:space="preserve"> iets te dik en drinken meer alcohol dan goed voor ons is.</w:t>
      </w:r>
      <w:r w:rsidR="00DA0CA2">
        <w:rPr>
          <w:rFonts w:cs="Helvetica"/>
        </w:rPr>
        <w:t xml:space="preserve"> Dit is niet alleen in Leiderdorp zo, maar in heel Nederland.</w:t>
      </w:r>
      <w:r>
        <w:rPr>
          <w:rFonts w:cs="Helvetica"/>
        </w:rPr>
        <w:t xml:space="preserve"> </w:t>
      </w:r>
      <w:r w:rsidR="00DA0CA2">
        <w:rPr>
          <w:rFonts w:cs="Helvetica"/>
        </w:rPr>
        <w:t>Voldoende bewegen en niet te veel</w:t>
      </w:r>
      <w:r w:rsidR="00985AC2">
        <w:rPr>
          <w:rFonts w:cs="Helvetica"/>
        </w:rPr>
        <w:t xml:space="preserve"> alcohol</w:t>
      </w:r>
      <w:r w:rsidR="00DA0CA2">
        <w:rPr>
          <w:rFonts w:cs="Helvetica"/>
        </w:rPr>
        <w:t xml:space="preserve"> drinken maken onderdeel uit van een gezonde levensstijl.</w:t>
      </w:r>
      <w:r w:rsidR="0067784D">
        <w:t xml:space="preserve"> </w:t>
      </w:r>
      <w:r w:rsidR="0067784D">
        <w:rPr>
          <w:rFonts w:cs="Helvetica"/>
        </w:rPr>
        <w:t xml:space="preserve">Hoewel het grootste deel </w:t>
      </w:r>
      <w:r w:rsidR="008F3DA9">
        <w:rPr>
          <w:rFonts w:cs="Helvetica"/>
        </w:rPr>
        <w:t>van de Leiderdorpers</w:t>
      </w:r>
      <w:r w:rsidR="0067784D">
        <w:rPr>
          <w:rFonts w:cs="Helvetica"/>
        </w:rPr>
        <w:t xml:space="preserve"> zijn gezondheid dus als ‘goed’ beo</w:t>
      </w:r>
      <w:r w:rsidR="00B963B0">
        <w:rPr>
          <w:rFonts w:cs="Helvetica"/>
        </w:rPr>
        <w:t>ordeelt</w:t>
      </w:r>
      <w:r w:rsidR="0067784D">
        <w:rPr>
          <w:rFonts w:cs="Helvetica"/>
        </w:rPr>
        <w:t xml:space="preserve"> willen wij inwoners informeren over een gezonde levensstijl zodat </w:t>
      </w:r>
      <w:r w:rsidR="0067784D">
        <w:rPr>
          <w:rFonts w:cs="Helvetica"/>
        </w:rPr>
        <w:lastRenderedPageBreak/>
        <w:t>zij bewuste keuzes kunnen maken.</w:t>
      </w:r>
    </w:p>
    <w:p w:rsidR="00E26D0D" w:rsidRDefault="00DA0CA2" w:rsidP="00E26D0D">
      <w:pPr>
        <w:ind w:left="0"/>
        <w:rPr>
          <w:rFonts w:cs="Helvetica"/>
          <w:color w:val="000000" w:themeColor="text1"/>
        </w:rPr>
      </w:pPr>
      <w:r>
        <w:rPr>
          <w:rFonts w:cs="Helvetica"/>
        </w:rPr>
        <w:t>Met name de ouderen</w:t>
      </w:r>
      <w:r w:rsidR="0067784D">
        <w:rPr>
          <w:rFonts w:cs="Helvetica"/>
        </w:rPr>
        <w:t xml:space="preserve"> (65+)</w:t>
      </w:r>
      <w:r>
        <w:rPr>
          <w:rFonts w:cs="Helvetica"/>
        </w:rPr>
        <w:t xml:space="preserve"> in ons dorp geven aan hun gezondheid</w:t>
      </w:r>
      <w:r w:rsidR="006529BA">
        <w:rPr>
          <w:rFonts w:cs="Helvetica"/>
        </w:rPr>
        <w:t xml:space="preserve"> niet altijd als ‘goed’ te ervaren. Hoewel dat </w:t>
      </w:r>
      <w:r w:rsidR="001034E2">
        <w:rPr>
          <w:rFonts w:cs="Helvetica"/>
        </w:rPr>
        <w:t xml:space="preserve">(misschien) </w:t>
      </w:r>
      <w:r w:rsidR="006529BA">
        <w:rPr>
          <w:rFonts w:cs="Helvetica"/>
        </w:rPr>
        <w:t xml:space="preserve">te maken heeft met de gebreken van het ouder worden, ervaren onze ouderen hun gezondheid als minder ten opzichten van </w:t>
      </w:r>
      <w:r w:rsidR="002545D6">
        <w:rPr>
          <w:rFonts w:cs="Helvetica"/>
        </w:rPr>
        <w:t>inwoners van onze buurgemeenten</w:t>
      </w:r>
      <w:r w:rsidR="006529BA">
        <w:rPr>
          <w:rFonts w:cs="Helvetica"/>
        </w:rPr>
        <w:t xml:space="preserve">. </w:t>
      </w:r>
      <w:r w:rsidR="00280072">
        <w:rPr>
          <w:rFonts w:cs="Helvetica"/>
        </w:rPr>
        <w:t>O</w:t>
      </w:r>
      <w:r w:rsidR="006529BA">
        <w:rPr>
          <w:rFonts w:cs="Helvetica"/>
          <w:color w:val="000000" w:themeColor="text1"/>
        </w:rPr>
        <w:t>ok het</w:t>
      </w:r>
      <w:r w:rsidR="001034E2">
        <w:rPr>
          <w:rFonts w:cs="Helvetica"/>
          <w:color w:val="000000" w:themeColor="text1"/>
        </w:rPr>
        <w:t xml:space="preserve"> alcoholgebruik onder </w:t>
      </w:r>
      <w:r w:rsidR="0067784D">
        <w:rPr>
          <w:rFonts w:cs="Helvetica"/>
          <w:color w:val="000000" w:themeColor="text1"/>
        </w:rPr>
        <w:t xml:space="preserve">onze </w:t>
      </w:r>
      <w:r w:rsidR="001034E2">
        <w:rPr>
          <w:rFonts w:cs="Helvetica"/>
          <w:color w:val="000000" w:themeColor="text1"/>
        </w:rPr>
        <w:t>ouderen</w:t>
      </w:r>
      <w:r w:rsidR="00280072">
        <w:rPr>
          <w:rFonts w:cs="Helvetica"/>
          <w:color w:val="000000" w:themeColor="text1"/>
        </w:rPr>
        <w:t xml:space="preserve"> is</w:t>
      </w:r>
      <w:r w:rsidR="001034E2">
        <w:rPr>
          <w:rFonts w:cs="Helvetica"/>
          <w:color w:val="000000" w:themeColor="text1"/>
        </w:rPr>
        <w:t xml:space="preserve"> relatief </w:t>
      </w:r>
      <w:r w:rsidR="008F3DA9">
        <w:rPr>
          <w:rFonts w:cs="Helvetica"/>
          <w:color w:val="000000" w:themeColor="text1"/>
        </w:rPr>
        <w:t>hoger.</w:t>
      </w:r>
    </w:p>
    <w:p w:rsidR="00E26D0D" w:rsidRDefault="00985AC2" w:rsidP="00E26D0D">
      <w:pPr>
        <w:ind w:left="0"/>
        <w:rPr>
          <w:rFonts w:cs="Helvetica"/>
        </w:rPr>
      </w:pPr>
      <w:r>
        <w:rPr>
          <w:rFonts w:cs="Helvetica"/>
        </w:rPr>
        <w:t>Bewegen heeft een positief effect op de lichamelijke en fysieke gesteldheid. Veel i</w:t>
      </w:r>
      <w:r w:rsidR="00E26D0D">
        <w:rPr>
          <w:rFonts w:cs="Helvetica"/>
        </w:rPr>
        <w:t xml:space="preserve">nwoners </w:t>
      </w:r>
      <w:r w:rsidR="00DA0CA2">
        <w:rPr>
          <w:rFonts w:cs="Helvetica"/>
        </w:rPr>
        <w:t>zijn zich er bewust van dat zij voldoende moete</w:t>
      </w:r>
      <w:r>
        <w:rPr>
          <w:rFonts w:cs="Helvetica"/>
        </w:rPr>
        <w:t>n</w:t>
      </w:r>
      <w:r w:rsidR="00DA0CA2">
        <w:rPr>
          <w:rFonts w:cs="Helvetica"/>
        </w:rPr>
        <w:t xml:space="preserve"> bewegen en </w:t>
      </w:r>
      <w:r>
        <w:rPr>
          <w:rFonts w:cs="Helvetica"/>
        </w:rPr>
        <w:t xml:space="preserve">zien sporten </w:t>
      </w:r>
      <w:r w:rsidR="00E26D0D">
        <w:rPr>
          <w:rFonts w:cs="Helvetica"/>
        </w:rPr>
        <w:t>of bewegen als een onderdeel van hun leven.</w:t>
      </w:r>
      <w:r>
        <w:rPr>
          <w:rFonts w:cs="Helvetica"/>
        </w:rPr>
        <w:t xml:space="preserve"> Veel van onze inwoners zijn lid van een sportvereniging en </w:t>
      </w:r>
      <w:r w:rsidR="00E26D0D">
        <w:rPr>
          <w:rFonts w:cs="Helvetica"/>
        </w:rPr>
        <w:t>zijn zich bewust van de positieve invloed van beweging en sport op hun leven.</w:t>
      </w:r>
      <w:r w:rsidR="00DA0CA2">
        <w:rPr>
          <w:rFonts w:cs="Helvetica"/>
        </w:rPr>
        <w:t xml:space="preserve"> Daarom is het belangrijk dat </w:t>
      </w:r>
      <w:r>
        <w:rPr>
          <w:rFonts w:cs="Helvetica"/>
        </w:rPr>
        <w:t>bewegings</w:t>
      </w:r>
      <w:r w:rsidR="00DA0CA2">
        <w:rPr>
          <w:rFonts w:cs="Helvetica"/>
        </w:rPr>
        <w:t>activiteiten</w:t>
      </w:r>
      <w:r w:rsidR="002F705E">
        <w:rPr>
          <w:rFonts w:cs="Helvetica"/>
        </w:rPr>
        <w:t xml:space="preserve"> voor iedereen toegankelijk zijn</w:t>
      </w:r>
      <w:r w:rsidR="00DA0CA2">
        <w:rPr>
          <w:rFonts w:cs="Helvetica"/>
        </w:rPr>
        <w:t xml:space="preserve">. </w:t>
      </w:r>
    </w:p>
    <w:p w:rsidR="00F1360F" w:rsidRPr="00882747" w:rsidRDefault="008F3DA9" w:rsidP="00347F05">
      <w:pPr>
        <w:pStyle w:val="Kop3"/>
      </w:pPr>
      <w:r>
        <w:t>Personen met verward gedrag</w:t>
      </w:r>
    </w:p>
    <w:p w:rsidR="00090016" w:rsidRDefault="00090016" w:rsidP="00F1360F">
      <w:pPr>
        <w:ind w:left="0"/>
      </w:pPr>
      <w:r>
        <w:t xml:space="preserve">De toename van </w:t>
      </w:r>
      <w:r w:rsidR="009977B6">
        <w:t xml:space="preserve">het aantal meldingen rond </w:t>
      </w:r>
      <w:r>
        <w:t xml:space="preserve">personen </w:t>
      </w:r>
      <w:r w:rsidR="008F3DA9">
        <w:t>met verward gedrag</w:t>
      </w:r>
      <w:r w:rsidR="008433EB">
        <w:t xml:space="preserve"> </w:t>
      </w:r>
      <w:r>
        <w:t xml:space="preserve">krijgt in de politiek en media veel aandacht. Daardoor ontstaat het beeld dat alle personen die verward zijn een gevaar zijn voor de samenleving. </w:t>
      </w:r>
      <w:r w:rsidR="00191214">
        <w:t>Dat komt omdat meestal</w:t>
      </w:r>
      <w:r w:rsidR="009E6A28">
        <w:t xml:space="preserve"> </w:t>
      </w:r>
      <w:r w:rsidR="002E6395">
        <w:t xml:space="preserve">de politie </w:t>
      </w:r>
      <w:r w:rsidR="0067784D">
        <w:t>aanwezig</w:t>
      </w:r>
      <w:r w:rsidR="002E6395">
        <w:t xml:space="preserve"> is</w:t>
      </w:r>
      <w:r w:rsidR="0067784D">
        <w:t>,</w:t>
      </w:r>
      <w:r w:rsidR="002E6395">
        <w:t xml:space="preserve"> </w:t>
      </w:r>
      <w:r w:rsidR="00191214">
        <w:t>of benadert wordt</w:t>
      </w:r>
      <w:r w:rsidR="0067784D">
        <w:t>,</w:t>
      </w:r>
      <w:r w:rsidR="00191214">
        <w:t xml:space="preserve"> als iemand verward gedrag vertoon</w:t>
      </w:r>
      <w:r w:rsidR="009E6A28">
        <w:t>t</w:t>
      </w:r>
      <w:r w:rsidR="00191214">
        <w:t xml:space="preserve">. </w:t>
      </w:r>
      <w:r w:rsidR="00230F96">
        <w:t>Ook is het beeld ontstaan dat ieder verward persoon een psychiatrische patiënt is. Bij personen me</w:t>
      </w:r>
      <w:r w:rsidR="002545D6">
        <w:t>t verward gedrag gaat het maar bij</w:t>
      </w:r>
      <w:r w:rsidR="00230F96">
        <w:t xml:space="preserve"> een klein deel om mensen met psychische stoornissen.</w:t>
      </w:r>
    </w:p>
    <w:p w:rsidR="00090016" w:rsidRDefault="002F77E3" w:rsidP="00F1360F">
      <w:pPr>
        <w:ind w:left="0"/>
      </w:pPr>
      <w:r>
        <w:t>Het beeld bestaat</w:t>
      </w:r>
      <w:r w:rsidR="00191214">
        <w:t xml:space="preserve"> dat</w:t>
      </w:r>
      <w:r w:rsidR="00090016">
        <w:t xml:space="preserve"> </w:t>
      </w:r>
      <w:r w:rsidR="002545D6">
        <w:t xml:space="preserve">mensen </w:t>
      </w:r>
      <w:r w:rsidR="00090016">
        <w:t xml:space="preserve">met een psychische </w:t>
      </w:r>
      <w:r w:rsidR="0067784D">
        <w:t>(of psychiatrische</w:t>
      </w:r>
      <w:r w:rsidR="008A6862">
        <w:t xml:space="preserve">) </w:t>
      </w:r>
      <w:r w:rsidR="00090016">
        <w:t xml:space="preserve">aandoening gevaarlijk en onvoorspelbaar zouden zijn. </w:t>
      </w:r>
      <w:r w:rsidR="008F3DA9">
        <w:t>E</w:t>
      </w:r>
      <w:r w:rsidR="00090016">
        <w:t>en groot deel va</w:t>
      </w:r>
      <w:r w:rsidR="00191214">
        <w:t>n</w:t>
      </w:r>
      <w:r w:rsidR="002130DA">
        <w:t xml:space="preserve"> deze</w:t>
      </w:r>
      <w:r w:rsidR="00191214">
        <w:t xml:space="preserve"> mensen</w:t>
      </w:r>
      <w:r w:rsidR="008F3DA9">
        <w:t xml:space="preserve"> woont</w:t>
      </w:r>
      <w:r w:rsidR="00191214">
        <w:t xml:space="preserve"> </w:t>
      </w:r>
      <w:r w:rsidR="00090016">
        <w:t xml:space="preserve">zelfstandig, </w:t>
      </w:r>
      <w:r w:rsidR="00191214">
        <w:t>soms</w:t>
      </w:r>
      <w:r w:rsidR="00090016">
        <w:t xml:space="preserve"> met ondersteuning.</w:t>
      </w:r>
      <w:r w:rsidR="00742CFE">
        <w:t xml:space="preserve"> </w:t>
      </w:r>
      <w:r w:rsidR="007235A9">
        <w:t xml:space="preserve">Dat aantal zal de komende jaren toenemen omdat </w:t>
      </w:r>
      <w:r w:rsidR="007235A9">
        <w:lastRenderedPageBreak/>
        <w:t>het beschermd wonen</w:t>
      </w:r>
      <w:r w:rsidR="00592495">
        <w:rPr>
          <w:rStyle w:val="Voetnootmarkering"/>
        </w:rPr>
        <w:footnoteReference w:id="5"/>
      </w:r>
      <w:r w:rsidR="007235A9">
        <w:t xml:space="preserve"> en de maatschappelijke opvang steeds meer een taak van ons worden</w:t>
      </w:r>
      <w:r w:rsidR="00DE5F2F">
        <w:rPr>
          <w:rStyle w:val="Voetnootmarkering"/>
        </w:rPr>
        <w:footnoteReference w:id="6"/>
      </w:r>
      <w:r>
        <w:t>. Het gaat daarbij veelal om mensen met afwijkend gedrag</w:t>
      </w:r>
      <w:r w:rsidR="007235A9">
        <w:t>.</w:t>
      </w:r>
      <w:r>
        <w:t xml:space="preserve"> </w:t>
      </w:r>
    </w:p>
    <w:p w:rsidR="00090016" w:rsidRDefault="00090016" w:rsidP="00F1360F">
      <w:pPr>
        <w:ind w:left="0"/>
      </w:pPr>
      <w:r>
        <w:t>Mensen met een psychische aandoening</w:t>
      </w:r>
      <w:r w:rsidR="007235A9">
        <w:t xml:space="preserve"> of verward gedrag</w:t>
      </w:r>
      <w:r>
        <w:t xml:space="preserve"> ondervinden niet alleen de gevolgen van de aandoening zelf, maar ook de afwijzende reacties van mensen in hun omgeving. Ze worden vaak niet begrepen, gemeden of uitgesloten. </w:t>
      </w:r>
      <w:r w:rsidR="00191214">
        <w:t>Dit</w:t>
      </w:r>
      <w:r w:rsidR="007235A9">
        <w:t xml:space="preserve"> </w:t>
      </w:r>
      <w:r w:rsidR="00191214">
        <w:t>kan leiden tot</w:t>
      </w:r>
      <w:r>
        <w:t xml:space="preserve"> werkloosheid, sociale angst, sociaal isolement, een geringe kwaliteit van leven, demoralisatie en een laag zelfbeeld.</w:t>
      </w:r>
    </w:p>
    <w:p w:rsidR="00090016" w:rsidRDefault="0092423D" w:rsidP="00A20042">
      <w:pPr>
        <w:ind w:left="0"/>
        <w:jc w:val="both"/>
        <w:rPr>
          <w:rFonts w:cs="Helvetica"/>
          <w:color w:val="000000" w:themeColor="text1"/>
        </w:rPr>
      </w:pPr>
      <w:r w:rsidRPr="00DE725C">
        <w:rPr>
          <w:rFonts w:cs="Helvetica"/>
          <w:color w:val="000000" w:themeColor="text1"/>
        </w:rPr>
        <w:t>Iedere inwoner</w:t>
      </w:r>
      <w:r w:rsidR="00DE725C" w:rsidRPr="00DE725C">
        <w:rPr>
          <w:rFonts w:cs="Helvetica"/>
          <w:color w:val="000000" w:themeColor="text1"/>
        </w:rPr>
        <w:t xml:space="preserve"> kan in de situatie komen dat er mentale problemen optreden. In ons dorp hebben met name ouderen</w:t>
      </w:r>
      <w:r w:rsidR="00882747" w:rsidRPr="00DE725C">
        <w:rPr>
          <w:rFonts w:cs="Helvetica"/>
          <w:color w:val="000000" w:themeColor="text1"/>
        </w:rPr>
        <w:t xml:space="preserve"> een verhoogd risico op depressie en angst</w:t>
      </w:r>
      <w:r w:rsidR="0067784D">
        <w:rPr>
          <w:rFonts w:cs="Helvetica"/>
          <w:color w:val="000000" w:themeColor="text1"/>
        </w:rPr>
        <w:t xml:space="preserve"> (en eenzaamheid)</w:t>
      </w:r>
      <w:r w:rsidR="00882747" w:rsidRPr="00DE725C">
        <w:rPr>
          <w:rFonts w:cs="Helvetica"/>
          <w:color w:val="000000" w:themeColor="text1"/>
        </w:rPr>
        <w:t xml:space="preserve">. </w:t>
      </w:r>
    </w:p>
    <w:p w:rsidR="00B84C70" w:rsidRDefault="00F44514" w:rsidP="00347F05">
      <w:pPr>
        <w:pStyle w:val="Kop3"/>
        <w:rPr>
          <w:rStyle w:val="Intensievebenadrukking"/>
          <w:b/>
          <w:bCs/>
          <w:i/>
          <w:iCs w:val="0"/>
        </w:rPr>
      </w:pPr>
      <w:r>
        <w:rPr>
          <w:rStyle w:val="Intensievebenadrukking"/>
          <w:b/>
          <w:bCs/>
          <w:i/>
        </w:rPr>
        <w:t>Dementie</w:t>
      </w:r>
    </w:p>
    <w:p w:rsidR="005A3E7E" w:rsidRDefault="00D70608" w:rsidP="00F04A7F">
      <w:pPr>
        <w:ind w:left="0"/>
        <w:rPr>
          <w:rFonts w:cs="Helvetica"/>
        </w:rPr>
      </w:pPr>
      <w:r>
        <w:rPr>
          <w:rFonts w:cs="Helvetica"/>
        </w:rPr>
        <w:t xml:space="preserve">De komende jaren zal het aantal inwoners met </w:t>
      </w:r>
      <w:r w:rsidR="00A14543">
        <w:rPr>
          <w:rFonts w:cs="Helvetica"/>
        </w:rPr>
        <w:t>symptomen van dementie toenemen.</w:t>
      </w:r>
      <w:r w:rsidR="00F04A7F">
        <w:rPr>
          <w:rFonts w:cs="Helvetica"/>
        </w:rPr>
        <w:t xml:space="preserve"> </w:t>
      </w:r>
      <w:r w:rsidR="00A10FE6">
        <w:rPr>
          <w:rFonts w:cs="Helvetica"/>
        </w:rPr>
        <w:t>Ook deze i</w:t>
      </w:r>
      <w:r w:rsidR="00F04A7F">
        <w:rPr>
          <w:rFonts w:cs="Helvetica"/>
        </w:rPr>
        <w:t xml:space="preserve">nwoners </w:t>
      </w:r>
      <w:r w:rsidR="0072081D">
        <w:rPr>
          <w:rFonts w:cs="Helvetica"/>
        </w:rPr>
        <w:t>zullen</w:t>
      </w:r>
      <w:r w:rsidR="005A3E7E">
        <w:rPr>
          <w:rFonts w:cs="Helvetica"/>
        </w:rPr>
        <w:t xml:space="preserve"> langer zelfstandig </w:t>
      </w:r>
      <w:r w:rsidR="0072081D">
        <w:rPr>
          <w:rFonts w:cs="Helvetica"/>
        </w:rPr>
        <w:t xml:space="preserve">blijven </w:t>
      </w:r>
      <w:r w:rsidR="005A3E7E">
        <w:rPr>
          <w:rFonts w:cs="Helvetica"/>
        </w:rPr>
        <w:t>wonen</w:t>
      </w:r>
      <w:r w:rsidR="00C80719">
        <w:rPr>
          <w:rFonts w:cs="Helvetica"/>
        </w:rPr>
        <w:t>. Dat heeft gevolgen</w:t>
      </w:r>
      <w:r w:rsidR="005A3E7E">
        <w:rPr>
          <w:rFonts w:cs="Helvetica"/>
        </w:rPr>
        <w:t xml:space="preserve"> voor de mantelzorgers en de omgeving van</w:t>
      </w:r>
      <w:r w:rsidR="0072081D">
        <w:rPr>
          <w:rFonts w:cs="Helvetica"/>
        </w:rPr>
        <w:t xml:space="preserve"> deze</w:t>
      </w:r>
      <w:r w:rsidR="005A3E7E">
        <w:rPr>
          <w:rFonts w:cs="Helvetica"/>
        </w:rPr>
        <w:t xml:space="preserve"> inwoners</w:t>
      </w:r>
      <w:r w:rsidR="0072081D">
        <w:rPr>
          <w:rFonts w:cs="Helvetica"/>
        </w:rPr>
        <w:t xml:space="preserve">. </w:t>
      </w:r>
      <w:r w:rsidR="002F31C3">
        <w:rPr>
          <w:rFonts w:cs="Helvetica"/>
        </w:rPr>
        <w:t xml:space="preserve">Dat komt omdat de persoon </w:t>
      </w:r>
      <w:r w:rsidR="0072081D">
        <w:rPr>
          <w:rFonts w:cs="Helvetica"/>
        </w:rPr>
        <w:t xml:space="preserve">zowel qua gedrag als karakter </w:t>
      </w:r>
      <w:r w:rsidR="002F31C3">
        <w:rPr>
          <w:rFonts w:cs="Helvetica"/>
        </w:rPr>
        <w:t xml:space="preserve">verandert. </w:t>
      </w:r>
    </w:p>
    <w:p w:rsidR="008F3DA9" w:rsidRDefault="008F3DA9" w:rsidP="00F04A7F">
      <w:pPr>
        <w:ind w:left="0"/>
        <w:rPr>
          <w:rFonts w:cs="Helvetica"/>
        </w:rPr>
      </w:pPr>
      <w:r>
        <w:rPr>
          <w:rFonts w:cs="Helvetica"/>
        </w:rPr>
        <w:t xml:space="preserve">Wij willen dat </w:t>
      </w:r>
      <w:r w:rsidR="008433EB">
        <w:rPr>
          <w:rFonts w:cs="Helvetica"/>
        </w:rPr>
        <w:t>mensen met geheugenproblematiek mee kunnen blijven doen in de samenleving. Op die manier houden ze een zinvol leven en worden ze geaccepteerd door hun omgeving. Daarom willen wij werken een aan dementievriendelijke gemeente.</w:t>
      </w:r>
    </w:p>
    <w:p w:rsidR="008433EB" w:rsidRDefault="008433EB" w:rsidP="008433EB">
      <w:pPr>
        <w:pStyle w:val="Kop3"/>
      </w:pPr>
      <w:r>
        <w:lastRenderedPageBreak/>
        <w:t>Zorgmijding</w:t>
      </w:r>
    </w:p>
    <w:p w:rsidR="00AA6C50" w:rsidRPr="008433EB" w:rsidRDefault="00AA6C50" w:rsidP="00F04A7F">
      <w:pPr>
        <w:ind w:left="0"/>
      </w:pPr>
      <w:r w:rsidRPr="008433EB">
        <w:rPr>
          <w:bCs/>
        </w:rPr>
        <w:t>Zorgmijding</w:t>
      </w:r>
      <w:r w:rsidRPr="008433EB">
        <w:t xml:space="preserve"> is het verschijnsel dat sommige mensen geen hulp zoeken terwijl ze die wel nodig hebben. Zorgmijding kan meerdere oorzaken hebben</w:t>
      </w:r>
      <w:r w:rsidR="008433EB">
        <w:t>. Bijvoorbeeld</w:t>
      </w:r>
      <w:r w:rsidRPr="008433EB">
        <w:t xml:space="preserve"> in- en uitsluitingscriteria of door een </w:t>
      </w:r>
      <w:hyperlink r:id="rId12" w:tooltip="Bureaucratie" w:history="1">
        <w:r w:rsidRPr="008433EB">
          <w:rPr>
            <w:rStyle w:val="Hyperlink"/>
            <w:color w:val="000000" w:themeColor="text1"/>
            <w:u w:val="none"/>
          </w:rPr>
          <w:t>bureaucratische</w:t>
        </w:r>
      </w:hyperlink>
      <w:r w:rsidRPr="008433EB">
        <w:rPr>
          <w:color w:val="000000" w:themeColor="text1"/>
        </w:rPr>
        <w:t xml:space="preserve"> </w:t>
      </w:r>
      <w:r w:rsidRPr="008433EB">
        <w:t xml:space="preserve">opstelling van </w:t>
      </w:r>
      <w:r w:rsidR="008433EB">
        <w:t xml:space="preserve">de gemeente of </w:t>
      </w:r>
      <w:hyperlink r:id="rId13" w:tooltip="Hulpverlener" w:history="1">
        <w:r w:rsidRPr="008433EB">
          <w:rPr>
            <w:rStyle w:val="Hyperlink"/>
            <w:color w:val="000000" w:themeColor="text1"/>
            <w:u w:val="none"/>
          </w:rPr>
          <w:t>hulpverleners</w:t>
        </w:r>
      </w:hyperlink>
      <w:r w:rsidRPr="008433EB">
        <w:t>. Een andere reden kan liggen in de angst voor eventuele financiële consequenties</w:t>
      </w:r>
      <w:r w:rsidR="008433EB">
        <w:t>, zoals de eigen bijdrage in de Wmo.</w:t>
      </w:r>
      <w:r w:rsidRPr="008433EB">
        <w:t xml:space="preserve"> </w:t>
      </w:r>
      <w:r w:rsidR="008433EB">
        <w:t>Inwoners ku</w:t>
      </w:r>
      <w:r w:rsidRPr="008433EB">
        <w:t>n</w:t>
      </w:r>
      <w:r w:rsidR="008433EB">
        <w:t>nen</w:t>
      </w:r>
      <w:r w:rsidRPr="008433EB">
        <w:t xml:space="preserve"> bang zijn de controle over zijn eigen leven te verliezen door hulpbehoevend te worden. Men gaat hierbij voorbij aan het feit dat men al feitelijk hulpbehoevend is en dat het negeren van het probleem dit niet oplost.</w:t>
      </w:r>
      <w:r w:rsidR="008433EB">
        <w:t xml:space="preserve"> Ook kunnen </w:t>
      </w:r>
      <w:r w:rsidRPr="008433EB">
        <w:t xml:space="preserve">slechte ervaringen met de </w:t>
      </w:r>
      <w:r w:rsidR="008433EB">
        <w:t>ondersteuning en toe leiden dat mensen</w:t>
      </w:r>
      <w:r w:rsidRPr="008433EB">
        <w:t xml:space="preserve"> haar </w:t>
      </w:r>
      <w:r w:rsidR="008433EB">
        <w:t>gaan</w:t>
      </w:r>
      <w:r w:rsidRPr="008433EB">
        <w:t xml:space="preserve"> mijden.</w:t>
      </w:r>
      <w:r w:rsidR="008433EB">
        <w:t xml:space="preserve"> Ook kan z</w:t>
      </w:r>
      <w:r w:rsidRPr="008433EB">
        <w:t>orgmijding kan te maken hebben met het ontbreken van wederzijds vertrouwen tussen hulpverleningsinstellingen en cliënten.</w:t>
      </w:r>
      <w:r w:rsidR="008433EB">
        <w:t xml:space="preserve"> We willen zorgmijding voorkomen. Dat doen we door ‘outreachend’ te werken en waar nodig bemoeizorg in te zetten. </w:t>
      </w:r>
    </w:p>
    <w:p w:rsidR="00DD5912" w:rsidRDefault="00DD5912" w:rsidP="00DD5912">
      <w:pPr>
        <w:pStyle w:val="Kop2"/>
        <w:spacing w:after="200"/>
      </w:pPr>
      <w:bookmarkStart w:id="23" w:name="_Toc482772609"/>
      <w:r>
        <w:t>Doelen een gezond dorp</w:t>
      </w:r>
      <w:bookmarkEnd w:id="23"/>
    </w:p>
    <w:p w:rsidR="00A14543" w:rsidRPr="000A3AB4" w:rsidRDefault="00DD5912" w:rsidP="002040EE">
      <w:pPr>
        <w:pStyle w:val="Geenafstand"/>
      </w:pPr>
      <w:r>
        <w:rPr>
          <w:noProof/>
          <w:lang w:eastAsia="nl-NL"/>
        </w:rPr>
        <mc:AlternateContent>
          <mc:Choice Requires="wps">
            <w:drawing>
              <wp:inline distT="0" distB="0" distL="0" distR="0" wp14:anchorId="5DA3E28C" wp14:editId="73370686">
                <wp:extent cx="4081806" cy="329938"/>
                <wp:effectExtent l="0" t="0" r="13970" b="13335"/>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806" cy="329938"/>
                        </a:xfrm>
                        <a:prstGeom prst="rect">
                          <a:avLst/>
                        </a:prstGeom>
                        <a:solidFill>
                          <a:srgbClr val="FFFFFF"/>
                        </a:solidFill>
                        <a:ln w="9525">
                          <a:solidFill>
                            <a:srgbClr val="7E8083"/>
                          </a:solidFill>
                          <a:miter lim="800000"/>
                          <a:headEnd/>
                          <a:tailEnd/>
                        </a:ln>
                      </wps:spPr>
                      <wps:txbx>
                        <w:txbxContent>
                          <w:p w:rsidR="007A270A" w:rsidRPr="00DD5912" w:rsidRDefault="007A270A" w:rsidP="00DD5912">
                            <w:pPr>
                              <w:ind w:left="0"/>
                              <w:rPr>
                                <w:rStyle w:val="Intensievebenadrukking"/>
                                <w:b w:val="0"/>
                              </w:rPr>
                            </w:pPr>
                            <w:r w:rsidRPr="00DD5912">
                              <w:rPr>
                                <w:rStyle w:val="Intensievebenadrukking"/>
                                <w:b w:val="0"/>
                              </w:rPr>
                              <w:t>Meer inwoners zijn in staat om gezond te (blijven) leven.</w:t>
                            </w:r>
                          </w:p>
                          <w:p w:rsidR="007A270A" w:rsidRDefault="007A270A" w:rsidP="00DD5912"/>
                        </w:txbxContent>
                      </wps:txbx>
                      <wps:bodyPr rot="0" vert="horz" wrap="square" lIns="91440" tIns="45720" rIns="91440" bIns="45720" anchor="t" anchorCtr="0">
                        <a:noAutofit/>
                      </wps:bodyPr>
                    </wps:wsp>
                  </a:graphicData>
                </a:graphic>
              </wp:inline>
            </w:drawing>
          </mc:Choice>
          <mc:Fallback>
            <w:pict>
              <v:shape id="_x0000_s1050" type="#_x0000_t202" style="width:321.4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" strokecolor="#7e8083">
                <v:textbox>
                  <w:txbxContent>
                    <w:p w:rsidR="007A270A" w:rsidRPr="00DD5912" w:rsidRDefault="007A270A" w:rsidP="00DD5912">
                      <w:pPr>
                        <w:ind w:left="0"/>
                        <w:rPr>
                          <w:rStyle w:val="Intensievebenadrukking"/>
                          <w:b w:val="0"/>
                        </w:rPr>
                      </w:pPr>
                      <w:r w:rsidRPr="00DD5912">
                        <w:rPr>
                          <w:rStyle w:val="Intensievebenadrukking"/>
                          <w:b w:val="0"/>
                        </w:rPr>
                        <w:t>Meer inwoners zijn in staat om gezond te (blijven) leven.</w:t>
                      </w:r>
                    </w:p>
                    <w:p w:rsidR="007A270A" w:rsidRDefault="007A270A" w:rsidP="00DD5912"/>
                  </w:txbxContent>
                </v:textbox>
                <w10:anchorlock/>
              </v:shape>
            </w:pict>
          </mc:Fallback>
        </mc:AlternateContent>
      </w:r>
    </w:p>
    <w:p w:rsidR="00DD5912" w:rsidRDefault="00DD5912" w:rsidP="00980F07">
      <w:pPr>
        <w:pStyle w:val="Geenafstand"/>
        <w:rPr>
          <w:rStyle w:val="Intensievebenadrukking"/>
          <w:bCs w:val="0"/>
          <w:i w:val="0"/>
          <w:iCs w:val="0"/>
          <w:color w:val="7E8083"/>
        </w:rPr>
      </w:pPr>
    </w:p>
    <w:p w:rsidR="00980F07" w:rsidRDefault="00980F07" w:rsidP="00980F07">
      <w:pPr>
        <w:pStyle w:val="Geenafstand"/>
        <w:rPr>
          <w:rStyle w:val="Intensievebenadrukking"/>
          <w:b w:val="0"/>
          <w:bCs w:val="0"/>
          <w:i w:val="0"/>
          <w:iCs w:val="0"/>
          <w:color w:val="7E8083"/>
        </w:rPr>
      </w:pPr>
      <w:r>
        <w:rPr>
          <w:rStyle w:val="Intensievebenadrukking"/>
          <w:bCs w:val="0"/>
          <w:i w:val="0"/>
          <w:iCs w:val="0"/>
          <w:color w:val="7E8083"/>
        </w:rPr>
        <w:t>We willen bereiken dat:</w:t>
      </w:r>
    </w:p>
    <w:p w:rsidR="00F305BF" w:rsidRDefault="00EA6765" w:rsidP="00F305BF">
      <w:pPr>
        <w:pStyle w:val="Lijstalinea"/>
        <w:numPr>
          <w:ilvl w:val="0"/>
          <w:numId w:val="25"/>
        </w:numPr>
        <w:ind w:left="426" w:hanging="426"/>
        <w:rPr>
          <w:rFonts w:cs="Helvetica"/>
        </w:rPr>
      </w:pPr>
      <w:r>
        <w:rPr>
          <w:rFonts w:cs="Helvetica"/>
        </w:rPr>
        <w:t>i</w:t>
      </w:r>
      <w:r w:rsidR="00F305BF" w:rsidRPr="00C91532">
        <w:rPr>
          <w:rFonts w:cs="Helvetica"/>
        </w:rPr>
        <w:t>nwoners geïnformeerd zijn</w:t>
      </w:r>
      <w:r w:rsidR="00F305BF">
        <w:rPr>
          <w:rFonts w:cs="Helvetica"/>
        </w:rPr>
        <w:t xml:space="preserve"> </w:t>
      </w:r>
      <w:r w:rsidR="00F305BF" w:rsidRPr="00C91532">
        <w:rPr>
          <w:rFonts w:cs="Helvetica"/>
        </w:rPr>
        <w:t>over de schadeli</w:t>
      </w:r>
      <w:r>
        <w:rPr>
          <w:rFonts w:cs="Helvetica"/>
        </w:rPr>
        <w:t>jke gevolgen van roken, alcohol- en</w:t>
      </w:r>
      <w:r w:rsidR="00F305BF" w:rsidRPr="00C91532">
        <w:rPr>
          <w:rFonts w:cs="Helvetica"/>
        </w:rPr>
        <w:t xml:space="preserve"> drugs</w:t>
      </w:r>
      <w:r>
        <w:rPr>
          <w:rFonts w:cs="Helvetica"/>
        </w:rPr>
        <w:t>gebruik</w:t>
      </w:r>
      <w:r w:rsidR="00F305BF" w:rsidRPr="00C91532">
        <w:rPr>
          <w:rFonts w:cs="Helvetica"/>
        </w:rPr>
        <w:t xml:space="preserve">, weinig bewegen en ongezond </w:t>
      </w:r>
      <w:r w:rsidR="00DD5912">
        <w:rPr>
          <w:rFonts w:cs="Helvetica"/>
        </w:rPr>
        <w:t>eten;</w:t>
      </w:r>
      <w:r w:rsidR="00F305BF" w:rsidRPr="00C91532">
        <w:rPr>
          <w:rFonts w:cs="Helvetica"/>
        </w:rPr>
        <w:t xml:space="preserve"> </w:t>
      </w:r>
    </w:p>
    <w:p w:rsidR="00F305BF" w:rsidRDefault="00714BA1" w:rsidP="00F305BF">
      <w:pPr>
        <w:pStyle w:val="Lijstalinea"/>
        <w:numPr>
          <w:ilvl w:val="0"/>
          <w:numId w:val="25"/>
        </w:numPr>
        <w:ind w:left="426" w:hanging="426"/>
        <w:rPr>
          <w:rFonts w:cs="Helvetica"/>
        </w:rPr>
      </w:pPr>
      <w:r>
        <w:rPr>
          <w:rFonts w:cs="Helvetica"/>
        </w:rPr>
        <w:t>‘risicogroepen’</w:t>
      </w:r>
      <w:r w:rsidR="00F305BF">
        <w:rPr>
          <w:rFonts w:cs="Helvetica"/>
        </w:rPr>
        <w:t xml:space="preserve">, zoals mensen met een lage </w:t>
      </w:r>
      <w:r>
        <w:rPr>
          <w:rFonts w:cs="Helvetica"/>
        </w:rPr>
        <w:t>socia</w:t>
      </w:r>
      <w:r w:rsidR="00EA6765">
        <w:rPr>
          <w:rFonts w:cs="Helvetica"/>
        </w:rPr>
        <w:t>l</w:t>
      </w:r>
      <w:r>
        <w:rPr>
          <w:rFonts w:cs="Helvetica"/>
        </w:rPr>
        <w:t>e</w:t>
      </w:r>
      <w:r w:rsidR="00EA6765">
        <w:rPr>
          <w:rFonts w:cs="Helvetica"/>
        </w:rPr>
        <w:t xml:space="preserve"> economische status</w:t>
      </w:r>
      <w:r w:rsidR="00F305BF">
        <w:rPr>
          <w:rFonts w:cs="Helvetica"/>
        </w:rPr>
        <w:t>, laagdrempelig aan de slag</w:t>
      </w:r>
      <w:r w:rsidR="002615A8">
        <w:rPr>
          <w:rFonts w:cs="Helvetica"/>
        </w:rPr>
        <w:t xml:space="preserve"> kunnen</w:t>
      </w:r>
      <w:r w:rsidR="00F305BF">
        <w:rPr>
          <w:rFonts w:cs="Helvetica"/>
        </w:rPr>
        <w:t xml:space="preserve"> </w:t>
      </w:r>
      <w:r w:rsidR="00EA6765">
        <w:rPr>
          <w:rFonts w:cs="Helvetica"/>
        </w:rPr>
        <w:t>om een gezonde levensstijl aan te leren;</w:t>
      </w:r>
      <w:r w:rsidR="00F305BF">
        <w:rPr>
          <w:rFonts w:cs="Helvetica"/>
        </w:rPr>
        <w:t xml:space="preserve"> </w:t>
      </w:r>
    </w:p>
    <w:p w:rsidR="00980F07" w:rsidRDefault="007E3D39" w:rsidP="00F305BF">
      <w:pPr>
        <w:pStyle w:val="Lijstalinea"/>
        <w:numPr>
          <w:ilvl w:val="0"/>
          <w:numId w:val="25"/>
        </w:numPr>
        <w:ind w:left="426" w:hanging="426"/>
        <w:rPr>
          <w:rFonts w:cs="Helvetica"/>
        </w:rPr>
      </w:pPr>
      <w:r>
        <w:rPr>
          <w:rFonts w:cs="Helvetica"/>
        </w:rPr>
        <w:t xml:space="preserve">deskundigen </w:t>
      </w:r>
      <w:r w:rsidR="00FF238F">
        <w:rPr>
          <w:rFonts w:cs="Helvetica"/>
        </w:rPr>
        <w:t>lichte</w:t>
      </w:r>
      <w:r w:rsidR="00E36878">
        <w:rPr>
          <w:rFonts w:cs="Helvetica"/>
        </w:rPr>
        <w:t xml:space="preserve"> gezondheidsproblematiek</w:t>
      </w:r>
      <w:r w:rsidR="00FF238F">
        <w:rPr>
          <w:rFonts w:cs="Helvetica"/>
        </w:rPr>
        <w:t xml:space="preserve"> tijdig signaleren om </w:t>
      </w:r>
      <w:r w:rsidR="00F305BF" w:rsidRPr="00F305BF">
        <w:rPr>
          <w:rFonts w:cs="Helvetica"/>
        </w:rPr>
        <w:t xml:space="preserve">zware problematiek </w:t>
      </w:r>
      <w:r w:rsidR="00FF238F">
        <w:rPr>
          <w:rFonts w:cs="Helvetica"/>
        </w:rPr>
        <w:t>te voorkomen</w:t>
      </w:r>
      <w:r w:rsidR="00714BA1">
        <w:rPr>
          <w:rFonts w:cs="Helvetica"/>
        </w:rPr>
        <w:t>;</w:t>
      </w:r>
    </w:p>
    <w:p w:rsidR="00C50D33" w:rsidRDefault="001C591B" w:rsidP="00C50D33">
      <w:pPr>
        <w:pStyle w:val="Lijstalinea"/>
        <w:numPr>
          <w:ilvl w:val="0"/>
          <w:numId w:val="25"/>
        </w:numPr>
        <w:ind w:left="426" w:hanging="426"/>
        <w:rPr>
          <w:rFonts w:cs="Helvetica"/>
          <w:color w:val="000000" w:themeColor="text1"/>
        </w:rPr>
      </w:pPr>
      <w:r>
        <w:rPr>
          <w:rFonts w:cs="Helvetica"/>
          <w:color w:val="000000" w:themeColor="text1"/>
        </w:rPr>
        <w:lastRenderedPageBreak/>
        <w:t>i</w:t>
      </w:r>
      <w:r w:rsidR="00C50D33" w:rsidRPr="00C50D33">
        <w:rPr>
          <w:rFonts w:cs="Helvetica"/>
          <w:color w:val="000000" w:themeColor="text1"/>
        </w:rPr>
        <w:t>nwoner</w:t>
      </w:r>
      <w:r>
        <w:rPr>
          <w:rFonts w:cs="Helvetica"/>
          <w:color w:val="000000" w:themeColor="text1"/>
        </w:rPr>
        <w:t>s</w:t>
      </w:r>
      <w:r w:rsidR="00C50D33" w:rsidRPr="00C50D33">
        <w:rPr>
          <w:rFonts w:cs="Helvetica"/>
          <w:color w:val="000000" w:themeColor="text1"/>
        </w:rPr>
        <w:t xml:space="preserve"> deel k</w:t>
      </w:r>
      <w:r>
        <w:rPr>
          <w:rFonts w:cs="Helvetica"/>
          <w:color w:val="000000" w:themeColor="text1"/>
        </w:rPr>
        <w:t>u</w:t>
      </w:r>
      <w:r w:rsidR="00C50D33" w:rsidRPr="00C50D33">
        <w:rPr>
          <w:rFonts w:cs="Helvetica"/>
          <w:color w:val="000000" w:themeColor="text1"/>
        </w:rPr>
        <w:t>n</w:t>
      </w:r>
      <w:r>
        <w:rPr>
          <w:rFonts w:cs="Helvetica"/>
          <w:color w:val="000000" w:themeColor="text1"/>
        </w:rPr>
        <w:t>nen</w:t>
      </w:r>
      <w:r w:rsidR="00C50D33" w:rsidRPr="00C50D33">
        <w:rPr>
          <w:rFonts w:cs="Helvetica"/>
          <w:color w:val="000000" w:themeColor="text1"/>
        </w:rPr>
        <w:t xml:space="preserve"> nemen aan sport- en beweging</w:t>
      </w:r>
      <w:r w:rsidR="00E36878">
        <w:rPr>
          <w:rFonts w:cs="Helvetica"/>
          <w:color w:val="000000" w:themeColor="text1"/>
        </w:rPr>
        <w:t>sactiviteiten in een bereikbare en daarvoor</w:t>
      </w:r>
      <w:r w:rsidR="00C50D33" w:rsidRPr="00C50D33">
        <w:rPr>
          <w:rFonts w:cs="Helvetica"/>
          <w:color w:val="000000" w:themeColor="text1"/>
        </w:rPr>
        <w:t xml:space="preserve"> geschikte omgeving</w:t>
      </w:r>
      <w:r w:rsidR="00541F8B">
        <w:rPr>
          <w:rFonts w:cs="Helvetica"/>
          <w:color w:val="000000" w:themeColor="text1"/>
        </w:rPr>
        <w:t>.</w:t>
      </w:r>
    </w:p>
    <w:p w:rsidR="00541F8B" w:rsidRPr="00C50D33" w:rsidRDefault="00541F8B" w:rsidP="00541F8B">
      <w:pPr>
        <w:pStyle w:val="Lijstalinea"/>
        <w:ind w:left="426"/>
        <w:rPr>
          <w:rFonts w:cs="Helvetica"/>
          <w:color w:val="000000" w:themeColor="text1"/>
        </w:rPr>
      </w:pPr>
    </w:p>
    <w:p w:rsidR="00D70608" w:rsidRPr="00541F8B" w:rsidRDefault="00541F8B" w:rsidP="00541F8B">
      <w:pPr>
        <w:ind w:left="0"/>
        <w:rPr>
          <w:rStyle w:val="Intensievebenadrukking"/>
          <w:rFonts w:cs="Helvetica"/>
          <w:b w:val="0"/>
          <w:bCs w:val="0"/>
          <w:iCs w:val="0"/>
          <w:color w:val="000000" w:themeColor="text1"/>
        </w:rPr>
      </w:pPr>
      <w:r>
        <w:rPr>
          <w:noProof/>
          <w:lang w:eastAsia="nl-NL"/>
        </w:rPr>
        <mc:AlternateContent>
          <mc:Choice Requires="wps">
            <w:drawing>
              <wp:inline distT="0" distB="0" distL="0" distR="0" wp14:anchorId="21023193" wp14:editId="6C34A7A5">
                <wp:extent cx="4081806" cy="490194"/>
                <wp:effectExtent l="0" t="0" r="13970" b="24765"/>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806" cy="490194"/>
                        </a:xfrm>
                        <a:prstGeom prst="rect">
                          <a:avLst/>
                        </a:prstGeom>
                        <a:solidFill>
                          <a:srgbClr val="FFFFFF"/>
                        </a:solidFill>
                        <a:ln w="9525">
                          <a:solidFill>
                            <a:srgbClr val="7E8083"/>
                          </a:solidFill>
                          <a:miter lim="800000"/>
                          <a:headEnd/>
                          <a:tailEnd/>
                        </a:ln>
                      </wps:spPr>
                      <wps:txbx>
                        <w:txbxContent>
                          <w:p w:rsidR="007A270A" w:rsidRPr="00541F8B" w:rsidRDefault="007A270A" w:rsidP="00541F8B">
                            <w:pPr>
                              <w:ind w:left="0"/>
                              <w:rPr>
                                <w:rStyle w:val="Intensievebenadrukking"/>
                                <w:b w:val="0"/>
                              </w:rPr>
                            </w:pPr>
                            <w:r w:rsidRPr="00541F8B">
                              <w:rPr>
                                <w:rStyle w:val="Intensievebenadrukking"/>
                                <w:b w:val="0"/>
                              </w:rPr>
                              <w:t>Meer zelfredzaamheid en inclusie voor de meest kwetsbare inwoners.</w:t>
                            </w:r>
                          </w:p>
                          <w:p w:rsidR="007A270A" w:rsidRDefault="007A270A" w:rsidP="00541F8B"/>
                        </w:txbxContent>
                      </wps:txbx>
                      <wps:bodyPr rot="0" vert="horz" wrap="square" lIns="91440" tIns="45720" rIns="91440" bIns="45720" anchor="t" anchorCtr="0">
                        <a:noAutofit/>
                      </wps:bodyPr>
                    </wps:wsp>
                  </a:graphicData>
                </a:graphic>
              </wp:inline>
            </w:drawing>
          </mc:Choice>
          <mc:Fallback>
            <w:pict>
              <v:shape id="_x0000_s1051" type="#_x0000_t202" style="width:321.4pt;height:3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" strokecolor="#7e8083">
                <v:textbox>
                  <w:txbxContent>
                    <w:p w:rsidR="007A270A" w:rsidRPr="00541F8B" w:rsidRDefault="007A270A" w:rsidP="00541F8B">
                      <w:pPr>
                        <w:ind w:left="0"/>
                        <w:rPr>
                          <w:rStyle w:val="Intensievebenadrukking"/>
                          <w:b w:val="0"/>
                        </w:rPr>
                      </w:pPr>
                      <w:r w:rsidRPr="00541F8B">
                        <w:rPr>
                          <w:rStyle w:val="Intensievebenadrukking"/>
                          <w:b w:val="0"/>
                        </w:rPr>
                        <w:t>Meer zelfredzaamheid en inclusie voor de meest kwetsbare inwoners.</w:t>
                      </w:r>
                    </w:p>
                    <w:p w:rsidR="007A270A" w:rsidRDefault="007A270A" w:rsidP="00541F8B"/>
                  </w:txbxContent>
                </v:textbox>
                <w10:anchorlock/>
              </v:shape>
            </w:pict>
          </mc:Fallback>
        </mc:AlternateContent>
      </w:r>
    </w:p>
    <w:p w:rsidR="00F75502" w:rsidRPr="00DE725C" w:rsidRDefault="00F75502" w:rsidP="00F75502">
      <w:pPr>
        <w:pStyle w:val="Geenafstand"/>
        <w:rPr>
          <w:rStyle w:val="Intensievebenadrukking"/>
          <w:b w:val="0"/>
          <w:bCs w:val="0"/>
          <w:i w:val="0"/>
          <w:iCs w:val="0"/>
          <w:color w:val="7E8083"/>
        </w:rPr>
      </w:pPr>
      <w:r w:rsidRPr="00DE725C">
        <w:rPr>
          <w:rStyle w:val="Intensievebenadrukking"/>
          <w:bCs w:val="0"/>
          <w:i w:val="0"/>
          <w:iCs w:val="0"/>
          <w:color w:val="7E8083"/>
        </w:rPr>
        <w:t>We willen bereiken dat:</w:t>
      </w:r>
    </w:p>
    <w:p w:rsidR="00F75502" w:rsidRPr="001931CA" w:rsidRDefault="009E463B" w:rsidP="00C50845">
      <w:pPr>
        <w:pStyle w:val="Lijstalinea"/>
        <w:numPr>
          <w:ilvl w:val="0"/>
          <w:numId w:val="25"/>
        </w:numPr>
        <w:rPr>
          <w:rFonts w:cs="Helvetica"/>
          <w:color w:val="000000" w:themeColor="text1"/>
        </w:rPr>
      </w:pPr>
      <w:r>
        <w:rPr>
          <w:rFonts w:cs="Helvetica"/>
          <w:color w:val="000000" w:themeColor="text1"/>
        </w:rPr>
        <w:t>deskundigen</w:t>
      </w:r>
      <w:r w:rsidR="00F75502" w:rsidRPr="001931CA">
        <w:rPr>
          <w:rFonts w:cs="Helvetica"/>
          <w:color w:val="000000" w:themeColor="text1"/>
        </w:rPr>
        <w:t xml:space="preserve"> signalen </w:t>
      </w:r>
      <w:r w:rsidR="001931CA" w:rsidRPr="001931CA">
        <w:rPr>
          <w:rFonts w:cs="Helvetica"/>
          <w:color w:val="000000" w:themeColor="text1"/>
        </w:rPr>
        <w:t xml:space="preserve">van </w:t>
      </w:r>
      <w:r w:rsidR="00F75502" w:rsidRPr="001931CA">
        <w:rPr>
          <w:rFonts w:cs="Helvetica"/>
          <w:color w:val="000000" w:themeColor="text1"/>
        </w:rPr>
        <w:t xml:space="preserve">depressieklachten, angsten en </w:t>
      </w:r>
      <w:r w:rsidR="001931CA">
        <w:rPr>
          <w:rFonts w:cs="Helvetica"/>
          <w:color w:val="000000" w:themeColor="text1"/>
        </w:rPr>
        <w:t xml:space="preserve">symptomen van </w:t>
      </w:r>
      <w:r w:rsidR="00F75502" w:rsidRPr="001931CA">
        <w:rPr>
          <w:rFonts w:cs="Helvetica"/>
          <w:color w:val="000000" w:themeColor="text1"/>
        </w:rPr>
        <w:t>dementie bespreekbaar maken en oppakken</w:t>
      </w:r>
      <w:r w:rsidR="004E4031" w:rsidRPr="001931CA">
        <w:rPr>
          <w:rFonts w:cs="Helvetica"/>
          <w:color w:val="000000" w:themeColor="text1"/>
        </w:rPr>
        <w:t>;</w:t>
      </w:r>
      <w:r w:rsidR="00F75502" w:rsidRPr="001931CA">
        <w:rPr>
          <w:rFonts w:cs="Helvetica"/>
          <w:color w:val="000000" w:themeColor="text1"/>
        </w:rPr>
        <w:t xml:space="preserve">  </w:t>
      </w:r>
    </w:p>
    <w:p w:rsidR="00F75502" w:rsidRPr="001931CA" w:rsidRDefault="004E4031" w:rsidP="00C50845">
      <w:pPr>
        <w:pStyle w:val="Lijstalinea"/>
        <w:numPr>
          <w:ilvl w:val="0"/>
          <w:numId w:val="25"/>
        </w:numPr>
        <w:rPr>
          <w:rFonts w:cs="Helvetica"/>
          <w:color w:val="000000" w:themeColor="text1"/>
        </w:rPr>
      </w:pPr>
      <w:r w:rsidRPr="001931CA">
        <w:rPr>
          <w:rFonts w:cs="Helvetica"/>
          <w:color w:val="000000" w:themeColor="text1"/>
        </w:rPr>
        <w:t>i</w:t>
      </w:r>
      <w:r w:rsidR="00F75502" w:rsidRPr="001931CA">
        <w:rPr>
          <w:rFonts w:cs="Helvetica"/>
          <w:color w:val="000000" w:themeColor="text1"/>
        </w:rPr>
        <w:t xml:space="preserve">nwoners depressieklachten, angsten en </w:t>
      </w:r>
      <w:r w:rsidR="001931CA" w:rsidRPr="001931CA">
        <w:rPr>
          <w:rFonts w:cs="Helvetica"/>
          <w:color w:val="000000" w:themeColor="text1"/>
        </w:rPr>
        <w:t xml:space="preserve">symptomen van </w:t>
      </w:r>
      <w:r w:rsidR="00F75502" w:rsidRPr="001931CA">
        <w:rPr>
          <w:rFonts w:cs="Helvetica"/>
          <w:color w:val="000000" w:themeColor="text1"/>
        </w:rPr>
        <w:t xml:space="preserve">dementie signaleren en bespreekbaar </w:t>
      </w:r>
      <w:r w:rsidRPr="001931CA">
        <w:rPr>
          <w:rFonts w:cs="Helvetica"/>
          <w:color w:val="000000" w:themeColor="text1"/>
        </w:rPr>
        <w:t xml:space="preserve">durven </w:t>
      </w:r>
      <w:r w:rsidR="00F75502" w:rsidRPr="001931CA">
        <w:rPr>
          <w:rFonts w:cs="Helvetica"/>
          <w:color w:val="000000" w:themeColor="text1"/>
        </w:rPr>
        <w:t>maken</w:t>
      </w:r>
      <w:r w:rsidR="00A26E5B">
        <w:rPr>
          <w:rFonts w:cs="Helvetica"/>
          <w:color w:val="000000" w:themeColor="text1"/>
        </w:rPr>
        <w:t xml:space="preserve"> en, als het mogelijk is, </w:t>
      </w:r>
      <w:r w:rsidR="009E463B">
        <w:rPr>
          <w:rFonts w:cs="Helvetica"/>
          <w:color w:val="000000" w:themeColor="text1"/>
        </w:rPr>
        <w:t>escalatie</w:t>
      </w:r>
      <w:r w:rsidR="00DA780B">
        <w:rPr>
          <w:rFonts w:cs="Helvetica"/>
          <w:color w:val="000000" w:themeColor="text1"/>
        </w:rPr>
        <w:t xml:space="preserve">  </w:t>
      </w:r>
      <w:r w:rsidR="002615A8">
        <w:rPr>
          <w:rFonts w:cs="Helvetica"/>
          <w:color w:val="000000" w:themeColor="text1"/>
        </w:rPr>
        <w:t>kunnen voorkomen</w:t>
      </w:r>
      <w:r w:rsidRPr="001931CA">
        <w:rPr>
          <w:rFonts w:cs="Helvetica"/>
          <w:color w:val="000000" w:themeColor="text1"/>
        </w:rPr>
        <w:t>;</w:t>
      </w:r>
    </w:p>
    <w:p w:rsidR="00F75502" w:rsidRPr="001931CA" w:rsidRDefault="004E4031" w:rsidP="00C50845">
      <w:pPr>
        <w:pStyle w:val="Lijstalinea"/>
        <w:numPr>
          <w:ilvl w:val="0"/>
          <w:numId w:val="25"/>
        </w:numPr>
        <w:rPr>
          <w:rFonts w:cs="Helvetica"/>
          <w:color w:val="000000" w:themeColor="text1"/>
        </w:rPr>
      </w:pPr>
      <w:r w:rsidRPr="001931CA">
        <w:rPr>
          <w:rFonts w:cs="Helvetica"/>
          <w:color w:val="000000" w:themeColor="text1"/>
        </w:rPr>
        <w:t>i</w:t>
      </w:r>
      <w:r w:rsidR="00F75502" w:rsidRPr="001931CA">
        <w:rPr>
          <w:rFonts w:cs="Helvetica"/>
          <w:color w:val="000000" w:themeColor="text1"/>
        </w:rPr>
        <w:t xml:space="preserve">nwoners met depressieklachten, angsten en </w:t>
      </w:r>
      <w:r w:rsidR="001931CA" w:rsidRPr="001931CA">
        <w:rPr>
          <w:rFonts w:cs="Helvetica"/>
          <w:color w:val="000000" w:themeColor="text1"/>
        </w:rPr>
        <w:t xml:space="preserve">symptomen van </w:t>
      </w:r>
      <w:r w:rsidR="00F75502" w:rsidRPr="001931CA">
        <w:rPr>
          <w:rFonts w:cs="Helvetica"/>
          <w:color w:val="000000" w:themeColor="text1"/>
        </w:rPr>
        <w:t xml:space="preserve">dementie optimaal gebruik maken van de mogelijkheden </w:t>
      </w:r>
      <w:r w:rsidRPr="001931CA">
        <w:rPr>
          <w:rFonts w:cs="Helvetica"/>
          <w:color w:val="000000" w:themeColor="text1"/>
        </w:rPr>
        <w:t>om</w:t>
      </w:r>
      <w:r w:rsidR="00F75502" w:rsidRPr="001931CA">
        <w:rPr>
          <w:rFonts w:cs="Helvetica"/>
          <w:color w:val="000000" w:themeColor="text1"/>
        </w:rPr>
        <w:t xml:space="preserve"> h</w:t>
      </w:r>
      <w:r w:rsidRPr="001931CA">
        <w:rPr>
          <w:rFonts w:cs="Helvetica"/>
          <w:color w:val="000000" w:themeColor="text1"/>
        </w:rPr>
        <w:t xml:space="preserve">un klachten </w:t>
      </w:r>
      <w:r w:rsidR="00F75502" w:rsidRPr="001931CA">
        <w:rPr>
          <w:rFonts w:cs="Helvetica"/>
          <w:color w:val="000000" w:themeColor="text1"/>
        </w:rPr>
        <w:t xml:space="preserve"> niet als een taboe </w:t>
      </w:r>
      <w:r w:rsidRPr="001931CA">
        <w:rPr>
          <w:rFonts w:cs="Helvetica"/>
          <w:color w:val="000000" w:themeColor="text1"/>
        </w:rPr>
        <w:t xml:space="preserve">te </w:t>
      </w:r>
      <w:r w:rsidR="00F75502" w:rsidRPr="001931CA">
        <w:rPr>
          <w:rFonts w:cs="Helvetica"/>
          <w:color w:val="000000" w:themeColor="text1"/>
        </w:rPr>
        <w:t xml:space="preserve">ervaren en hun eigen talenten inzetten om hun </w:t>
      </w:r>
      <w:r w:rsidRPr="001931CA">
        <w:rPr>
          <w:rFonts w:cs="Helvetica"/>
          <w:color w:val="000000" w:themeColor="text1"/>
        </w:rPr>
        <w:t>mentale</w:t>
      </w:r>
      <w:r w:rsidR="00F75502" w:rsidRPr="001931CA">
        <w:rPr>
          <w:rFonts w:cs="Helvetica"/>
          <w:color w:val="000000" w:themeColor="text1"/>
        </w:rPr>
        <w:t xml:space="preserve"> gezondheid op peil te houden</w:t>
      </w:r>
      <w:r w:rsidR="00165BA7" w:rsidRPr="001931CA">
        <w:rPr>
          <w:rFonts w:cs="Helvetica"/>
          <w:color w:val="000000" w:themeColor="text1"/>
        </w:rPr>
        <w:t>;</w:t>
      </w:r>
    </w:p>
    <w:p w:rsidR="005A3E7E" w:rsidRDefault="00165BA7" w:rsidP="00C50845">
      <w:pPr>
        <w:pStyle w:val="Lijstalinea"/>
        <w:numPr>
          <w:ilvl w:val="0"/>
          <w:numId w:val="25"/>
        </w:numPr>
        <w:rPr>
          <w:rFonts w:cs="Helvetica"/>
          <w:color w:val="000000" w:themeColor="text1"/>
        </w:rPr>
      </w:pPr>
      <w:r w:rsidRPr="00A23B8A">
        <w:rPr>
          <w:rFonts w:cs="Helvetica"/>
          <w:color w:val="000000" w:themeColor="text1"/>
        </w:rPr>
        <w:t>er goede voorlichting</w:t>
      </w:r>
      <w:r w:rsidR="009E463B">
        <w:rPr>
          <w:rFonts w:cs="Helvetica"/>
          <w:color w:val="000000" w:themeColor="text1"/>
        </w:rPr>
        <w:t xml:space="preserve"> </w:t>
      </w:r>
      <w:r w:rsidRPr="00A23B8A">
        <w:rPr>
          <w:rFonts w:cs="Helvetica"/>
          <w:color w:val="000000" w:themeColor="text1"/>
        </w:rPr>
        <w:t>is voor mantelzorgers van inwoners met</w:t>
      </w:r>
      <w:r w:rsidR="00A23B8A">
        <w:rPr>
          <w:rFonts w:cs="Helvetica"/>
          <w:color w:val="000000" w:themeColor="text1"/>
        </w:rPr>
        <w:t xml:space="preserve"> mentale problemen en ze ondersteund worden zodat zij zolang mogelijk de hulp kunnen blijven leveren;</w:t>
      </w:r>
      <w:r w:rsidRPr="00A23B8A">
        <w:rPr>
          <w:rFonts w:cs="Helvetica"/>
          <w:color w:val="000000" w:themeColor="text1"/>
        </w:rPr>
        <w:t xml:space="preserve"> </w:t>
      </w:r>
    </w:p>
    <w:p w:rsidR="00A23B8A" w:rsidRDefault="00A23B8A" w:rsidP="00C50845">
      <w:pPr>
        <w:pStyle w:val="Lijstalinea"/>
        <w:numPr>
          <w:ilvl w:val="0"/>
          <w:numId w:val="25"/>
        </w:numPr>
        <w:rPr>
          <w:rFonts w:cs="Helvetica"/>
          <w:color w:val="000000" w:themeColor="text1"/>
        </w:rPr>
      </w:pPr>
      <w:r>
        <w:rPr>
          <w:rFonts w:cs="Helvetica"/>
          <w:color w:val="000000" w:themeColor="text1"/>
        </w:rPr>
        <w:t xml:space="preserve">de overdracht van de begeleiding van mensen uit het beschermd wonen en de maatschappelijke opvang </w:t>
      </w:r>
      <w:r w:rsidR="00B42126">
        <w:rPr>
          <w:rFonts w:cs="Helvetica"/>
          <w:color w:val="000000" w:themeColor="text1"/>
        </w:rPr>
        <w:t>naar de lokale teams</w:t>
      </w:r>
      <w:r w:rsidR="00541F8B">
        <w:rPr>
          <w:rFonts w:cs="Helvetica"/>
          <w:color w:val="000000" w:themeColor="text1"/>
        </w:rPr>
        <w:t xml:space="preserve"> (Sociaal Team, Jeugd- en Gezin</w:t>
      </w:r>
      <w:r w:rsidR="002130DA">
        <w:rPr>
          <w:rFonts w:cs="Helvetica"/>
          <w:color w:val="000000" w:themeColor="text1"/>
        </w:rPr>
        <w:t>s</w:t>
      </w:r>
      <w:r w:rsidR="00541F8B">
        <w:rPr>
          <w:rFonts w:cs="Helvetica"/>
          <w:color w:val="000000" w:themeColor="text1"/>
        </w:rPr>
        <w:t>team)</w:t>
      </w:r>
      <w:r w:rsidR="00B42126">
        <w:rPr>
          <w:rFonts w:cs="Helvetica"/>
          <w:color w:val="000000" w:themeColor="text1"/>
        </w:rPr>
        <w:t xml:space="preserve"> in overleg met de teams en</w:t>
      </w:r>
      <w:r w:rsidR="00C50845">
        <w:rPr>
          <w:rFonts w:cs="Helvetica"/>
          <w:color w:val="000000" w:themeColor="text1"/>
        </w:rPr>
        <w:t xml:space="preserve"> de betrokken</w:t>
      </w:r>
      <w:r w:rsidR="00B42126">
        <w:rPr>
          <w:rFonts w:cs="Helvetica"/>
          <w:color w:val="000000" w:themeColor="text1"/>
        </w:rPr>
        <w:t xml:space="preserve"> inwoners</w:t>
      </w:r>
      <w:r w:rsidR="002615A8">
        <w:rPr>
          <w:rFonts w:cs="Helvetica"/>
          <w:color w:val="000000" w:themeColor="text1"/>
        </w:rPr>
        <w:t xml:space="preserve"> gebeurt</w:t>
      </w:r>
      <w:r w:rsidR="00B42126">
        <w:rPr>
          <w:rFonts w:cs="Helvetica"/>
          <w:color w:val="000000" w:themeColor="text1"/>
        </w:rPr>
        <w:t>;</w:t>
      </w:r>
    </w:p>
    <w:p w:rsidR="009E463B" w:rsidRDefault="00B42126" w:rsidP="00C50845">
      <w:pPr>
        <w:pStyle w:val="Lijstalinea"/>
        <w:numPr>
          <w:ilvl w:val="0"/>
          <w:numId w:val="25"/>
        </w:numPr>
        <w:rPr>
          <w:rFonts w:cs="Helvetica"/>
          <w:color w:val="000000" w:themeColor="text1"/>
        </w:rPr>
      </w:pPr>
      <w:r w:rsidRPr="009E463B">
        <w:rPr>
          <w:rFonts w:cs="Helvetica"/>
          <w:color w:val="000000" w:themeColor="text1"/>
        </w:rPr>
        <w:t>er voor ernstige vormen van zorgmijding en overlastsituaties adequate bemoeizorg</w:t>
      </w:r>
      <w:r w:rsidR="009E463B">
        <w:rPr>
          <w:rStyle w:val="Voetnootmarkering"/>
          <w:rFonts w:cs="Helvetica"/>
          <w:color w:val="000000" w:themeColor="text1"/>
        </w:rPr>
        <w:footnoteReference w:id="7"/>
      </w:r>
      <w:r w:rsidRPr="009E463B">
        <w:rPr>
          <w:rFonts w:cs="Helvetica"/>
          <w:color w:val="000000" w:themeColor="text1"/>
        </w:rPr>
        <w:t xml:space="preserve"> aanwezig is</w:t>
      </w:r>
      <w:r w:rsidR="009E463B">
        <w:rPr>
          <w:rFonts w:cs="Helvetica"/>
          <w:color w:val="000000" w:themeColor="text1"/>
        </w:rPr>
        <w:t>;</w:t>
      </w:r>
    </w:p>
    <w:p w:rsidR="00B42126" w:rsidRPr="009E463B" w:rsidRDefault="00B42126" w:rsidP="00C50845">
      <w:pPr>
        <w:pStyle w:val="Lijstalinea"/>
        <w:numPr>
          <w:ilvl w:val="0"/>
          <w:numId w:val="25"/>
        </w:numPr>
        <w:rPr>
          <w:rFonts w:cs="Helvetica"/>
          <w:color w:val="000000" w:themeColor="text1"/>
        </w:rPr>
      </w:pPr>
      <w:r w:rsidRPr="009E463B">
        <w:rPr>
          <w:rFonts w:cs="Helvetica"/>
          <w:color w:val="000000" w:themeColor="text1"/>
        </w:rPr>
        <w:lastRenderedPageBreak/>
        <w:t>er een passende aanpak is</w:t>
      </w:r>
      <w:r w:rsidR="002615A8" w:rsidRPr="009E463B">
        <w:rPr>
          <w:rFonts w:cs="Helvetica"/>
          <w:color w:val="000000" w:themeColor="text1"/>
        </w:rPr>
        <w:t xml:space="preserve"> voor</w:t>
      </w:r>
      <w:r w:rsidRPr="009E463B">
        <w:rPr>
          <w:rFonts w:cs="Helvetica"/>
          <w:color w:val="000000" w:themeColor="text1"/>
        </w:rPr>
        <w:t xml:space="preserve"> inwoners met verward </w:t>
      </w:r>
      <w:r w:rsidR="006B4F6F">
        <w:rPr>
          <w:rFonts w:cs="Helvetica"/>
          <w:color w:val="000000" w:themeColor="text1"/>
        </w:rPr>
        <w:t>gedrag die overlast veroorzaken;</w:t>
      </w:r>
    </w:p>
    <w:p w:rsidR="008F48AE" w:rsidRPr="00A10FE6" w:rsidRDefault="001931CA" w:rsidP="00C50845">
      <w:pPr>
        <w:pStyle w:val="Lijstalinea"/>
        <w:numPr>
          <w:ilvl w:val="0"/>
          <w:numId w:val="25"/>
        </w:numPr>
      </w:pPr>
      <w:r w:rsidRPr="008F48AE">
        <w:rPr>
          <w:rFonts w:cs="Helvetica"/>
        </w:rPr>
        <w:t>i</w:t>
      </w:r>
      <w:r w:rsidR="005A3E7E" w:rsidRPr="008F48AE">
        <w:rPr>
          <w:rFonts w:cs="Helvetica"/>
        </w:rPr>
        <w:t xml:space="preserve">nwoners met een (risico op) depressie, </w:t>
      </w:r>
      <w:r w:rsidR="00A23B8A" w:rsidRPr="008F48AE">
        <w:rPr>
          <w:rFonts w:cs="Helvetica"/>
        </w:rPr>
        <w:t xml:space="preserve">symptomen van </w:t>
      </w:r>
      <w:r w:rsidR="005A3E7E" w:rsidRPr="008F48AE">
        <w:rPr>
          <w:rFonts w:cs="Helvetica"/>
        </w:rPr>
        <w:t xml:space="preserve">dementie of </w:t>
      </w:r>
      <w:r w:rsidR="002615A8" w:rsidRPr="008F48AE">
        <w:rPr>
          <w:rFonts w:cs="Helvetica"/>
        </w:rPr>
        <w:t xml:space="preserve">angsten worden geaccepteerd en </w:t>
      </w:r>
      <w:r w:rsidR="00AE74BD" w:rsidRPr="008F48AE">
        <w:rPr>
          <w:rFonts w:cs="Helvetica"/>
        </w:rPr>
        <w:t xml:space="preserve">ondersteund </w:t>
      </w:r>
      <w:r w:rsidR="005A3E7E" w:rsidRPr="008F48AE">
        <w:rPr>
          <w:rFonts w:cs="Helvetica"/>
        </w:rPr>
        <w:t xml:space="preserve">in hun sociale netwerk </w:t>
      </w:r>
      <w:r w:rsidR="008F48AE" w:rsidRPr="008F48AE">
        <w:rPr>
          <w:rFonts w:cs="Helvetica"/>
        </w:rPr>
        <w:t>en buurt;</w:t>
      </w:r>
    </w:p>
    <w:p w:rsidR="00A10FE6" w:rsidRPr="008F48AE" w:rsidRDefault="00A10FE6" w:rsidP="00C50845">
      <w:pPr>
        <w:pStyle w:val="Lijstalinea"/>
        <w:numPr>
          <w:ilvl w:val="0"/>
          <w:numId w:val="25"/>
        </w:numPr>
      </w:pPr>
      <w:r>
        <w:rPr>
          <w:rFonts w:cs="Helvetica"/>
        </w:rPr>
        <w:t xml:space="preserve">er in Leiderdorp een dementievriendelijke </w:t>
      </w:r>
      <w:r w:rsidR="00E36878">
        <w:rPr>
          <w:rFonts w:cs="Helvetica"/>
        </w:rPr>
        <w:t>gemeente</w:t>
      </w:r>
      <w:r>
        <w:rPr>
          <w:rFonts w:cs="Helvetica"/>
        </w:rPr>
        <w:t xml:space="preserve"> ontstaat</w:t>
      </w:r>
      <w:r w:rsidR="00E36878">
        <w:rPr>
          <w:rFonts w:cs="Helvetica"/>
        </w:rPr>
        <w:t>;</w:t>
      </w:r>
    </w:p>
    <w:p w:rsidR="008F48AE" w:rsidRDefault="008F48AE" w:rsidP="00C50845">
      <w:pPr>
        <w:pStyle w:val="Lijstalinea"/>
        <w:numPr>
          <w:ilvl w:val="0"/>
          <w:numId w:val="25"/>
        </w:numPr>
      </w:pPr>
      <w:r>
        <w:t>er voldoende passen</w:t>
      </w:r>
      <w:r w:rsidR="002130DA">
        <w:t>de</w:t>
      </w:r>
      <w:r w:rsidR="00C50845">
        <w:t xml:space="preserve"> en geschikte</w:t>
      </w:r>
      <w:r>
        <w:t xml:space="preserve"> woonruimte is voor kwetsbare doelgroepen.</w:t>
      </w:r>
    </w:p>
    <w:p w:rsidR="005A3E7E" w:rsidRPr="00F75502" w:rsidRDefault="005A3E7E" w:rsidP="005A3E7E">
      <w:pPr>
        <w:pStyle w:val="Lijstalinea"/>
        <w:ind w:left="360"/>
        <w:jc w:val="both"/>
        <w:rPr>
          <w:rStyle w:val="Intensievebenadrukking"/>
          <w:rFonts w:cs="Helvetica"/>
          <w:b w:val="0"/>
          <w:bCs w:val="0"/>
          <w:i w:val="0"/>
          <w:iCs w:val="0"/>
          <w:color w:val="000000" w:themeColor="text1"/>
        </w:rPr>
      </w:pPr>
    </w:p>
    <w:p w:rsidR="00652AB6" w:rsidRDefault="00DB2B86" w:rsidP="00652AB6">
      <w:pPr>
        <w:pStyle w:val="Kop2"/>
        <w:spacing w:after="200"/>
      </w:pPr>
      <w:bookmarkStart w:id="24" w:name="_Toc482772610"/>
      <w:r w:rsidRPr="00541F8B">
        <w:t>Samen leven in buurt</w:t>
      </w:r>
      <w:r w:rsidR="0084270D" w:rsidRPr="00541F8B">
        <w:t xml:space="preserve"> </w:t>
      </w:r>
      <w:r w:rsidRPr="00541F8B">
        <w:t>en wijken</w:t>
      </w:r>
      <w:bookmarkEnd w:id="24"/>
    </w:p>
    <w:p w:rsidR="00652AB6" w:rsidRPr="00652AB6" w:rsidRDefault="00652AB6" w:rsidP="00652AB6">
      <w:pPr>
        <w:ind w:left="0"/>
      </w:pPr>
      <w:r>
        <w:rPr>
          <w:noProof/>
          <w:lang w:eastAsia="nl-NL"/>
        </w:rPr>
        <mc:AlternateContent>
          <mc:Choice Requires="wps">
            <w:drawing>
              <wp:inline distT="0" distB="0" distL="0" distR="0" wp14:anchorId="3B105D94" wp14:editId="7DE2BB2C">
                <wp:extent cx="4138367" cy="650449"/>
                <wp:effectExtent l="0" t="0" r="14605" b="16510"/>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367" cy="650449"/>
                        </a:xfrm>
                        <a:prstGeom prst="rect">
                          <a:avLst/>
                        </a:prstGeom>
                        <a:solidFill>
                          <a:srgbClr val="FFFFFF"/>
                        </a:solidFill>
                        <a:ln w="9525">
                          <a:solidFill>
                            <a:srgbClr val="DEB408"/>
                          </a:solidFill>
                          <a:miter lim="800000"/>
                          <a:headEnd/>
                          <a:tailEnd/>
                        </a:ln>
                      </wps:spPr>
                      <wps:txbx>
                        <w:txbxContent>
                          <w:p w:rsidR="007A270A" w:rsidRPr="0047205D" w:rsidRDefault="007A270A" w:rsidP="00652AB6">
                            <w:pPr>
                              <w:pStyle w:val="Geenafstand"/>
                              <w:rPr>
                                <w:b/>
                              </w:rPr>
                            </w:pPr>
                            <w:r w:rsidRPr="0047205D">
                              <w:rPr>
                                <w:rStyle w:val="Kop4Char"/>
                                <w:b w:val="0"/>
                              </w:rPr>
                              <w:t>Maatschappelijke opgave:</w:t>
                            </w:r>
                            <w:r w:rsidRPr="0047205D">
                              <w:rPr>
                                <w:b/>
                              </w:rPr>
                              <w:t xml:space="preserve"> </w:t>
                            </w:r>
                          </w:p>
                          <w:p w:rsidR="007A270A" w:rsidRPr="00652AB6" w:rsidRDefault="007A270A" w:rsidP="00652AB6">
                            <w:pPr>
                              <w:spacing w:after="0" w:line="240" w:lineRule="auto"/>
                              <w:ind w:left="0"/>
                              <w:rPr>
                                <w:color w:val="7E8083"/>
                              </w:rPr>
                            </w:pPr>
                            <w:r w:rsidRPr="00652AB6">
                              <w:rPr>
                                <w:color w:val="7E8083"/>
                              </w:rPr>
                              <w:t>Inwoners ondersteunen en helpen elkaar en zetten zich actief in voor een veilige en leefbare omgeving.</w:t>
                            </w:r>
                          </w:p>
                          <w:p w:rsidR="007A270A" w:rsidRPr="0047205D" w:rsidRDefault="007A270A" w:rsidP="00652AB6">
                            <w:pPr>
                              <w:pStyle w:val="Geenafstand"/>
                              <w:rPr>
                                <w:b/>
                              </w:rPr>
                            </w:pPr>
                          </w:p>
                        </w:txbxContent>
                      </wps:txbx>
                      <wps:bodyPr rot="0" vert="horz" wrap="square" lIns="91440" tIns="45720" rIns="91440" bIns="45720" anchor="t" anchorCtr="0">
                        <a:noAutofit/>
                      </wps:bodyPr>
                    </wps:wsp>
                  </a:graphicData>
                </a:graphic>
              </wp:inline>
            </w:drawing>
          </mc:Choice>
          <mc:Fallback>
            <w:pict>
              <v:shape id="_x0000_s1052" type="#_x0000_t202" style="width:325.85pt;height:5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" strokecolor="#deb408">
                <v:textbox>
                  <w:txbxContent>
                    <w:p w:rsidR="007A270A" w:rsidRPr="0047205D" w:rsidRDefault="007A270A" w:rsidP="00652AB6">
                      <w:pPr>
                        <w:pStyle w:val="Geenafstand"/>
                        <w:rPr>
                          <w:b/>
                        </w:rPr>
                      </w:pPr>
                      <w:r w:rsidRPr="0047205D">
                        <w:rPr>
                          <w:rStyle w:val="Kop4Char"/>
                          <w:b w:val="0"/>
                        </w:rPr>
                        <w:t>Maatschappelijke opgave:</w:t>
                      </w:r>
                      <w:r w:rsidRPr="0047205D">
                        <w:rPr>
                          <w:b/>
                        </w:rPr>
                        <w:t xml:space="preserve"> </w:t>
                      </w:r>
                    </w:p>
                    <w:p w:rsidR="007A270A" w:rsidRPr="00652AB6" w:rsidRDefault="007A270A" w:rsidP="00652AB6">
                      <w:pPr>
                        <w:spacing w:after="0" w:line="240" w:lineRule="auto"/>
                        <w:ind w:left="0"/>
                        <w:rPr>
                          <w:color w:val="7E8083"/>
                        </w:rPr>
                      </w:pPr>
                      <w:r w:rsidRPr="00652AB6">
                        <w:rPr>
                          <w:color w:val="7E8083"/>
                        </w:rPr>
                        <w:t>Inwoners ondersteunen en helpen elkaar en zetten zich actief in voor een veilige en leefbare omgeving.</w:t>
                      </w:r>
                    </w:p>
                    <w:p w:rsidR="007A270A" w:rsidRPr="0047205D" w:rsidRDefault="007A270A" w:rsidP="00652AB6">
                      <w:pPr>
                        <w:pStyle w:val="Geenafstand"/>
                        <w:rPr>
                          <w:b/>
                        </w:rPr>
                      </w:pPr>
                    </w:p>
                  </w:txbxContent>
                </v:textbox>
                <w10:anchorlock/>
              </v:shape>
            </w:pict>
          </mc:Fallback>
        </mc:AlternateContent>
      </w:r>
    </w:p>
    <w:p w:rsidR="00480D6D" w:rsidRPr="00480D6D" w:rsidRDefault="00480D6D" w:rsidP="00480D6D">
      <w:pPr>
        <w:ind w:left="0"/>
      </w:pPr>
      <w:r w:rsidRPr="00480D6D">
        <w:t>Iedereen wil een betekenisvol</w:t>
      </w:r>
      <w:r w:rsidR="00B90CE5">
        <w:t>le</w:t>
      </w:r>
      <w:r w:rsidRPr="00480D6D">
        <w:t xml:space="preserve"> en goede kwaliteit van leven. D</w:t>
      </w:r>
      <w:r w:rsidR="00D51466">
        <w:t>it bereik je niet alleen, maar met elkaar. Daarom</w:t>
      </w:r>
      <w:r w:rsidRPr="00480D6D">
        <w:t xml:space="preserve"> vraagt</w:t>
      </w:r>
      <w:r w:rsidR="00D51466">
        <w:t xml:space="preserve"> het</w:t>
      </w:r>
      <w:r w:rsidRPr="00480D6D">
        <w:t xml:space="preserve"> iets van </w:t>
      </w:r>
      <w:r w:rsidR="00E36878">
        <w:t>alle inwoners</w:t>
      </w:r>
      <w:r w:rsidRPr="00480D6D">
        <w:t xml:space="preserve">. </w:t>
      </w:r>
      <w:r w:rsidR="001045F1">
        <w:t xml:space="preserve">We vragen inwoners op elkaar te letten </w:t>
      </w:r>
      <w:r w:rsidR="00597BC0">
        <w:t>en elkaar te helpen als dat kan.</w:t>
      </w:r>
      <w:r w:rsidR="001045F1">
        <w:t xml:space="preserve"> </w:t>
      </w:r>
      <w:r w:rsidRPr="00480D6D">
        <w:t xml:space="preserve">Tegelijkertijd zien we dat </w:t>
      </w:r>
      <w:r w:rsidR="006D2A1C">
        <w:t>inwoners het druk hebben. Ze hebben</w:t>
      </w:r>
      <w:r w:rsidRPr="00480D6D">
        <w:t xml:space="preserve"> werk, </w:t>
      </w:r>
      <w:r w:rsidR="006D2A1C">
        <w:t xml:space="preserve">een </w:t>
      </w:r>
      <w:r w:rsidRPr="00480D6D">
        <w:t xml:space="preserve">gezin, hun eigen leven. Zij dragen vaak </w:t>
      </w:r>
      <w:r w:rsidR="00DA780B">
        <w:t>al</w:t>
      </w:r>
      <w:r w:rsidR="00DA780B" w:rsidRPr="00480D6D">
        <w:t xml:space="preserve"> </w:t>
      </w:r>
      <w:r w:rsidRPr="00480D6D">
        <w:t>bij in hun directe omgeving (school, sportverenigingen), maar de ontmoeting in de straat of wijk staat onder druk. Maatschappelijke ontwikkelingen</w:t>
      </w:r>
      <w:r w:rsidR="006D2A1C">
        <w:t xml:space="preserve"> (zoals vergrijzing)</w:t>
      </w:r>
      <w:r w:rsidRPr="00480D6D">
        <w:t xml:space="preserve"> zullen ertoe leiden dat er steeds meer wordt gevraagd </w:t>
      </w:r>
      <w:r w:rsidR="00C50845">
        <w:t>om elkaar te helpen,</w:t>
      </w:r>
      <w:r w:rsidRPr="00480D6D">
        <w:t xml:space="preserve"> maar </w:t>
      </w:r>
      <w:r w:rsidR="00C50845">
        <w:t>ook begrip voor anderen op te brengen</w:t>
      </w:r>
      <w:r w:rsidRPr="00480D6D">
        <w:t>. Het samenleven in straten, buurten en wijken vraagt berei</w:t>
      </w:r>
      <w:r w:rsidR="00597BC0">
        <w:t>dheid echt mét elkaar te leven</w:t>
      </w:r>
      <w:r w:rsidR="00A17D68">
        <w:t xml:space="preserve">, zodat eenzaamheid wordt tegengegaan. </w:t>
      </w:r>
    </w:p>
    <w:p w:rsidR="00480D6D" w:rsidRPr="00480D6D" w:rsidRDefault="00480D6D" w:rsidP="00D5117F">
      <w:pPr>
        <w:pStyle w:val="Kop3"/>
      </w:pPr>
      <w:r w:rsidRPr="00480D6D">
        <w:lastRenderedPageBreak/>
        <w:t>Vrijwilligerswerk</w:t>
      </w:r>
    </w:p>
    <w:p w:rsidR="00480D6D" w:rsidRPr="00480D6D" w:rsidRDefault="00480D6D" w:rsidP="00480D6D">
      <w:pPr>
        <w:ind w:left="0"/>
      </w:pPr>
      <w:r w:rsidRPr="00480D6D">
        <w:t xml:space="preserve">Veel </w:t>
      </w:r>
      <w:r w:rsidR="00D5117F">
        <w:t>inwoners</w:t>
      </w:r>
      <w:r w:rsidRPr="00480D6D">
        <w:t xml:space="preserve"> staan voor elkaar klaar en helpen daar waar dat nodig is. </w:t>
      </w:r>
      <w:r w:rsidR="009B31AB">
        <w:t xml:space="preserve">Één </w:t>
      </w:r>
      <w:r w:rsidRPr="00480D6D">
        <w:rPr>
          <w:rFonts w:cs="Helvetica"/>
        </w:rPr>
        <w:t>op de drie inwoners doet vrijwilligerswerk.</w:t>
      </w:r>
      <w:r w:rsidRPr="00480D6D">
        <w:t xml:space="preserve"> Zolang </w:t>
      </w:r>
      <w:r w:rsidR="00E36878">
        <w:t>z</w:t>
      </w:r>
      <w:r w:rsidRPr="00480D6D">
        <w:t>e een goede balans weten te vinden</w:t>
      </w:r>
      <w:r w:rsidR="009A7941">
        <w:t xml:space="preserve"> tussen</w:t>
      </w:r>
      <w:r w:rsidRPr="00480D6D">
        <w:t xml:space="preserve"> werk</w:t>
      </w:r>
      <w:r w:rsidR="009A7941">
        <w:t>,</w:t>
      </w:r>
      <w:r w:rsidRPr="00480D6D">
        <w:t xml:space="preserve"> gezin, vrienden en vrije tijd hebben </w:t>
      </w:r>
      <w:r w:rsidR="00E36878">
        <w:t>z</w:t>
      </w:r>
      <w:r w:rsidRPr="00480D6D">
        <w:t xml:space="preserve">e tijd en energie om op school te helpen, vrijwilligerswerk te doen en, als het ons overkomt, om mantelzorg te verlenen. </w:t>
      </w:r>
      <w:r w:rsidRPr="00480D6D">
        <w:rPr>
          <w:rFonts w:cs="Helvetica"/>
        </w:rPr>
        <w:t xml:space="preserve">Vrijwillige inzet is van grote waarde in onze samenleving. Het levert een bijdrage aan het welzijn van inwoners. Het geeft </w:t>
      </w:r>
      <w:r w:rsidR="00E36878">
        <w:rPr>
          <w:rFonts w:cs="Helvetica"/>
        </w:rPr>
        <w:t xml:space="preserve">ook </w:t>
      </w:r>
      <w:r w:rsidRPr="00480D6D">
        <w:rPr>
          <w:rFonts w:cs="Helvetica"/>
        </w:rPr>
        <w:t xml:space="preserve">voldoening en zingeving. </w:t>
      </w:r>
    </w:p>
    <w:p w:rsidR="00480D6D" w:rsidRPr="00480D6D" w:rsidRDefault="00480D6D" w:rsidP="00C02172">
      <w:pPr>
        <w:pStyle w:val="Kop3"/>
      </w:pPr>
      <w:r w:rsidRPr="00480D6D">
        <w:t>Mantelzorg</w:t>
      </w:r>
    </w:p>
    <w:p w:rsidR="00480D6D" w:rsidRPr="00480D6D" w:rsidRDefault="00480D6D" w:rsidP="00480D6D">
      <w:pPr>
        <w:ind w:left="0"/>
      </w:pPr>
      <w:r w:rsidRPr="00480D6D">
        <w:t xml:space="preserve">Het leveren van mantelzorg is niet altijd een bewuste keus. Het overkomt je. </w:t>
      </w:r>
      <w:r w:rsidR="009A7941">
        <w:t>D</w:t>
      </w:r>
      <w:r w:rsidRPr="00480D6D">
        <w:t xml:space="preserve">e zwaardere zorgvragen en het niet (h)erkennen van de rol als mantelzorger maakt dat mensen steeds vaker overbelast raken. Mantelzorgers vervullen een belangrijke </w:t>
      </w:r>
      <w:r w:rsidR="009A7941">
        <w:t>rol</w:t>
      </w:r>
      <w:r w:rsidRPr="00480D6D">
        <w:t xml:space="preserve"> en we willen dat de draagkracht en -last van mantelzorgers in balans </w:t>
      </w:r>
      <w:r w:rsidR="005A485B">
        <w:t>zijn</w:t>
      </w:r>
      <w:r w:rsidRPr="00480D6D">
        <w:t>. Zodat zij hun eigen leven kunnen combineren met het bieden van mantelzorg en zich gewaardeerd en gesteund voelen.</w:t>
      </w:r>
    </w:p>
    <w:p w:rsidR="00480D6D" w:rsidRPr="00480D6D" w:rsidRDefault="00480D6D" w:rsidP="004C4B51">
      <w:pPr>
        <w:pStyle w:val="Kop3"/>
      </w:pPr>
      <w:r w:rsidRPr="00480D6D">
        <w:t xml:space="preserve">Buurten en wijken leefbaar </w:t>
      </w:r>
      <w:r w:rsidR="004C4B51">
        <w:t>en toegankelijk</w:t>
      </w:r>
    </w:p>
    <w:p w:rsidR="003A650A" w:rsidRPr="00480D6D" w:rsidRDefault="00480D6D" w:rsidP="00480D6D">
      <w:pPr>
        <w:spacing w:after="0"/>
        <w:ind w:left="0"/>
        <w:rPr>
          <w:rFonts w:cs="Helvetica"/>
        </w:rPr>
      </w:pPr>
      <w:r w:rsidRPr="00480D6D">
        <w:t>Een prettige leefomgevin</w:t>
      </w:r>
      <w:r w:rsidR="00C6101A">
        <w:t>g is belangrijk voor iedereen. Ook de toegankelijkheid van de openbare ruimte is belangrijk</w:t>
      </w:r>
      <w:r w:rsidRPr="00480D6D">
        <w:t>. Zo kunnen goed begaanbare voetpaden bijdragen aan mogelijkheden voor ouderen om langer thuis te blijven wonen, zelfstandig hun boodschappen te doen of bezoek af te leggen of te ontvangen.</w:t>
      </w:r>
      <w:r w:rsidR="00134937">
        <w:t xml:space="preserve"> V</w:t>
      </w:r>
      <w:r w:rsidRPr="00480D6D">
        <w:rPr>
          <w:rFonts w:cs="Helvetica"/>
        </w:rPr>
        <w:t>oldoende toegankelijke</w:t>
      </w:r>
      <w:r w:rsidR="00134937">
        <w:rPr>
          <w:rFonts w:cs="Helvetica"/>
        </w:rPr>
        <w:t xml:space="preserve"> en uitdagende</w:t>
      </w:r>
      <w:r w:rsidRPr="00480D6D">
        <w:rPr>
          <w:rFonts w:cs="Helvetica"/>
        </w:rPr>
        <w:t xml:space="preserve"> speelruimte </w:t>
      </w:r>
      <w:r w:rsidR="00134937">
        <w:rPr>
          <w:rFonts w:cs="Helvetica"/>
        </w:rPr>
        <w:t xml:space="preserve">kan </w:t>
      </w:r>
      <w:r w:rsidRPr="00480D6D">
        <w:rPr>
          <w:rFonts w:cs="Helvetica"/>
        </w:rPr>
        <w:t xml:space="preserve">bijdragen aan de ontwikkeling van kinderen door te spelen, maar ook aan </w:t>
      </w:r>
      <w:r w:rsidR="00FB1554">
        <w:rPr>
          <w:rFonts w:cs="Helvetica"/>
        </w:rPr>
        <w:t xml:space="preserve">het leggen van </w:t>
      </w:r>
      <w:r w:rsidR="00CE145D">
        <w:rPr>
          <w:rFonts w:cs="Helvetica"/>
        </w:rPr>
        <w:t>contact</w:t>
      </w:r>
      <w:r w:rsidR="00FB1554">
        <w:rPr>
          <w:rFonts w:cs="Helvetica"/>
        </w:rPr>
        <w:t>en</w:t>
      </w:r>
      <w:r w:rsidR="00CE145D">
        <w:rPr>
          <w:rFonts w:cs="Helvetica"/>
        </w:rPr>
        <w:t xml:space="preserve"> tussen </w:t>
      </w:r>
      <w:r w:rsidRPr="00480D6D">
        <w:rPr>
          <w:rFonts w:cs="Helvetica"/>
        </w:rPr>
        <w:t xml:space="preserve">buurtbewoners onderling. </w:t>
      </w:r>
      <w:r w:rsidR="003A650A">
        <w:rPr>
          <w:rFonts w:cs="Helvetica"/>
        </w:rPr>
        <w:t xml:space="preserve">Hierdoor wordt </w:t>
      </w:r>
      <w:r w:rsidR="00FB1554">
        <w:rPr>
          <w:rFonts w:cs="Helvetica"/>
        </w:rPr>
        <w:t>de</w:t>
      </w:r>
      <w:r w:rsidR="003A650A">
        <w:rPr>
          <w:rFonts w:cs="Helvetica"/>
        </w:rPr>
        <w:t xml:space="preserve"> betrokkenheid </w:t>
      </w:r>
      <w:r w:rsidR="00FB1554">
        <w:rPr>
          <w:rFonts w:cs="Helvetica"/>
        </w:rPr>
        <w:t>van buren, vrienden en</w:t>
      </w:r>
      <w:r w:rsidR="003A650A" w:rsidRPr="009C6DD4">
        <w:rPr>
          <w:rFonts w:cs="Helvetica"/>
        </w:rPr>
        <w:t xml:space="preserve"> andere ouders</w:t>
      </w:r>
      <w:r w:rsidR="003A650A">
        <w:rPr>
          <w:rFonts w:cs="Helvetica"/>
        </w:rPr>
        <w:t xml:space="preserve"> vergroot en bevorderen we </w:t>
      </w:r>
      <w:r w:rsidR="003A650A" w:rsidRPr="009C6DD4">
        <w:rPr>
          <w:rFonts w:cs="Helvetica"/>
        </w:rPr>
        <w:t xml:space="preserve">initiatieven </w:t>
      </w:r>
      <w:r w:rsidR="009A7941">
        <w:rPr>
          <w:rFonts w:cs="Helvetica"/>
        </w:rPr>
        <w:t>in de wijk</w:t>
      </w:r>
      <w:r w:rsidR="00C6101A">
        <w:rPr>
          <w:rFonts w:cs="Helvetica"/>
        </w:rPr>
        <w:t xml:space="preserve">. </w:t>
      </w:r>
    </w:p>
    <w:p w:rsidR="00480D6D" w:rsidRPr="00480D6D" w:rsidRDefault="00480D6D" w:rsidP="00B01743">
      <w:pPr>
        <w:pStyle w:val="Kop3"/>
      </w:pPr>
      <w:r w:rsidRPr="00480D6D">
        <w:lastRenderedPageBreak/>
        <w:t>Buurten en wijken veilig</w:t>
      </w:r>
    </w:p>
    <w:p w:rsidR="00B01743" w:rsidRDefault="00134937" w:rsidP="00B01743">
      <w:pPr>
        <w:ind w:left="0"/>
      </w:pPr>
      <w:r>
        <w:t>M</w:t>
      </w:r>
      <w:r w:rsidR="00403531">
        <w:t>et de politie</w:t>
      </w:r>
      <w:r w:rsidR="00480D6D" w:rsidRPr="00480D6D">
        <w:t xml:space="preserve"> hebben </w:t>
      </w:r>
      <w:r w:rsidR="00403531">
        <w:t xml:space="preserve">wij </w:t>
      </w:r>
      <w:r w:rsidR="00480D6D" w:rsidRPr="00480D6D">
        <w:t xml:space="preserve">inwoners nodig om de veiligheid </w:t>
      </w:r>
      <w:r w:rsidR="0008376E">
        <w:t xml:space="preserve">en het veiligheidsgevoel in de wijk </w:t>
      </w:r>
      <w:r w:rsidR="00480D6D" w:rsidRPr="00480D6D">
        <w:t xml:space="preserve">te vergroten. Inwoners </w:t>
      </w:r>
      <w:r w:rsidR="009A7941">
        <w:t>zijn</w:t>
      </w:r>
      <w:r w:rsidR="00480D6D" w:rsidRPr="00480D6D">
        <w:t xml:space="preserve"> steeds </w:t>
      </w:r>
      <w:r w:rsidR="009A7941">
        <w:t>meer</w:t>
      </w:r>
      <w:r w:rsidR="00480D6D" w:rsidRPr="00480D6D">
        <w:t xml:space="preserve"> betrokken bij de veiligheid in hun eigen wijk door het gebruik van moderne comm</w:t>
      </w:r>
      <w:r w:rsidR="00C23A5C">
        <w:t xml:space="preserve">unicatiemiddelen zoals </w:t>
      </w:r>
      <w:r w:rsidR="005700D1">
        <w:t>WhatsApp</w:t>
      </w:r>
      <w:r w:rsidR="00C23A5C">
        <w:t xml:space="preserve"> buurtgroepen en Burgernet. Als we </w:t>
      </w:r>
      <w:r w:rsidR="00480D6D" w:rsidRPr="00480D6D">
        <w:t>samenwerken worden buurten en wijken veiliger: verdachte personen kunnen eerder worden gesignaleerd, daders eerder en vaker worden opgepakt en v</w:t>
      </w:r>
      <w:r w:rsidR="00B01743">
        <w:t>ermiste personen sneller worden</w:t>
      </w:r>
      <w:r w:rsidR="00CE145D">
        <w:t xml:space="preserve"> gevonden</w:t>
      </w:r>
      <w:r w:rsidR="00B01743">
        <w:t>.</w:t>
      </w:r>
      <w:r w:rsidR="00C23A5C">
        <w:t xml:space="preserve"> </w:t>
      </w:r>
    </w:p>
    <w:p w:rsidR="008617D5" w:rsidRDefault="009A7941" w:rsidP="00E36878">
      <w:pPr>
        <w:ind w:left="0"/>
      </w:pPr>
      <w:r>
        <w:t>Als</w:t>
      </w:r>
      <w:r w:rsidR="00264F66">
        <w:t xml:space="preserve"> inwoners een vermoeden hebben dat het niet goed </w:t>
      </w:r>
      <w:r w:rsidR="00CE145D">
        <w:t xml:space="preserve">gaat </w:t>
      </w:r>
      <w:r w:rsidR="00264F66">
        <w:t>met buurtgenoten en zij zich zorgen maken over de veiligheid van iemand in de buurt kunnen zij terecht bij Veilig Thuis. Dat is het meldpunt voor huiselijk geweld, kindermishandeling en ouderenmishandeling.</w:t>
      </w:r>
    </w:p>
    <w:p w:rsidR="00B01743" w:rsidRDefault="00B01743" w:rsidP="007E5389">
      <w:pPr>
        <w:pStyle w:val="Kop2"/>
        <w:spacing w:after="200"/>
      </w:pPr>
      <w:bookmarkStart w:id="25" w:name="_Toc482772611"/>
      <w:r>
        <w:t>Doelen samen leven in buurten en wijken</w:t>
      </w:r>
      <w:bookmarkEnd w:id="25"/>
    </w:p>
    <w:p w:rsidR="007E5389" w:rsidRPr="007E5389" w:rsidRDefault="00FD0061" w:rsidP="007E5389">
      <w:pPr>
        <w:ind w:left="0"/>
      </w:pPr>
      <w:r>
        <w:rPr>
          <w:noProof/>
          <w:lang w:eastAsia="nl-NL"/>
        </w:rPr>
        <mc:AlternateContent>
          <mc:Choice Requires="wps">
            <w:drawing>
              <wp:inline distT="0" distB="0" distL="0" distR="0" wp14:anchorId="7E3380F7" wp14:editId="18E778D9">
                <wp:extent cx="4081806" cy="358218"/>
                <wp:effectExtent l="0" t="0" r="13970" b="22860"/>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806" cy="358218"/>
                        </a:xfrm>
                        <a:prstGeom prst="rect">
                          <a:avLst/>
                        </a:prstGeom>
                        <a:solidFill>
                          <a:srgbClr val="FFFFFF"/>
                        </a:solidFill>
                        <a:ln w="9525">
                          <a:solidFill>
                            <a:srgbClr val="7E8083"/>
                          </a:solidFill>
                          <a:miter lim="800000"/>
                          <a:headEnd/>
                          <a:tailEnd/>
                        </a:ln>
                      </wps:spPr>
                      <wps:txbx>
                        <w:txbxContent>
                          <w:p w:rsidR="007A270A" w:rsidRPr="00FD0061" w:rsidRDefault="007A270A" w:rsidP="00FD0061">
                            <w:pPr>
                              <w:ind w:left="142" w:hanging="142"/>
                            </w:pPr>
                            <w:r w:rsidRPr="00FD0061">
                              <w:rPr>
                                <w:bCs/>
                                <w:i/>
                                <w:iCs/>
                                <w:color w:val="DEB408"/>
                              </w:rPr>
                              <w:t>Meer mensen kunnen en willen elkaar helpen.</w:t>
                            </w:r>
                          </w:p>
                        </w:txbxContent>
                      </wps:txbx>
                      <wps:bodyPr rot="0" vert="horz" wrap="square" lIns="91440" tIns="45720" rIns="91440" bIns="45720" anchor="t" anchorCtr="0">
                        <a:noAutofit/>
                      </wps:bodyPr>
                    </wps:wsp>
                  </a:graphicData>
                </a:graphic>
              </wp:inline>
            </w:drawing>
          </mc:Choice>
          <mc:Fallback>
            <w:pict>
              <v:shape id="_x0000_s1053" type="#_x0000_t202" style="width:321.4pt;height: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" strokecolor="#7e8083">
                <v:textbox>
                  <w:txbxContent>
                    <w:p w:rsidR="007A270A" w:rsidRPr="00FD0061" w:rsidRDefault="007A270A" w:rsidP="00FD0061">
                      <w:pPr>
                        <w:ind w:left="142" w:hanging="142"/>
                      </w:pPr>
                      <w:r w:rsidRPr="00FD0061">
                        <w:rPr>
                          <w:bCs/>
                          <w:i/>
                          <w:iCs/>
                          <w:color w:val="DEB408"/>
                        </w:rPr>
                        <w:t>Meer mensen kunnen en willen elkaar helpen.</w:t>
                      </w:r>
                    </w:p>
                  </w:txbxContent>
                </v:textbox>
                <w10:anchorlock/>
              </v:shape>
            </w:pict>
          </mc:Fallback>
        </mc:AlternateContent>
      </w:r>
    </w:p>
    <w:p w:rsidR="00480D6D" w:rsidRPr="00480D6D" w:rsidRDefault="00480D6D" w:rsidP="00FD0061">
      <w:pPr>
        <w:spacing w:after="0"/>
        <w:ind w:left="0"/>
        <w:rPr>
          <w:b/>
          <w:color w:val="7E8083"/>
        </w:rPr>
      </w:pPr>
      <w:r w:rsidRPr="00480D6D">
        <w:t xml:space="preserve"> </w:t>
      </w:r>
      <w:r w:rsidRPr="00480D6D">
        <w:rPr>
          <w:b/>
          <w:color w:val="7E8083"/>
        </w:rPr>
        <w:t>We willen bereiken dat:</w:t>
      </w:r>
    </w:p>
    <w:p w:rsidR="00480D6D" w:rsidRDefault="00FD0061" w:rsidP="00480D6D">
      <w:pPr>
        <w:numPr>
          <w:ilvl w:val="0"/>
          <w:numId w:val="27"/>
        </w:numPr>
        <w:spacing w:after="0" w:line="240" w:lineRule="auto"/>
        <w:ind w:left="426" w:hanging="426"/>
        <w:contextualSpacing/>
      </w:pPr>
      <w:r>
        <w:t>m</w:t>
      </w:r>
      <w:r w:rsidR="00480D6D" w:rsidRPr="00480D6D">
        <w:t xml:space="preserve">antelzorgers </w:t>
      </w:r>
      <w:r>
        <w:t>actuele en toegankelijke informatie en ondersteuning</w:t>
      </w:r>
      <w:r w:rsidR="00480D6D" w:rsidRPr="00480D6D">
        <w:t xml:space="preserve"> ontvang</w:t>
      </w:r>
      <w:r>
        <w:t>en die aansluit op hun situatie;</w:t>
      </w:r>
    </w:p>
    <w:p w:rsidR="00480D6D" w:rsidRPr="00480D6D" w:rsidRDefault="00FD0061" w:rsidP="00480D6D">
      <w:pPr>
        <w:numPr>
          <w:ilvl w:val="0"/>
          <w:numId w:val="27"/>
        </w:numPr>
        <w:spacing w:after="0" w:line="240" w:lineRule="auto"/>
        <w:ind w:left="426" w:hanging="426"/>
        <w:contextualSpacing/>
      </w:pPr>
      <w:r>
        <w:t>m</w:t>
      </w:r>
      <w:r w:rsidR="00480D6D" w:rsidRPr="00480D6D">
        <w:t>antelzorgers een balans voelen tussen hun</w:t>
      </w:r>
      <w:r w:rsidR="00480D6D">
        <w:t xml:space="preserve"> eigen leven</w:t>
      </w:r>
      <w:r w:rsidR="00023E8A">
        <w:t xml:space="preserve"> en</w:t>
      </w:r>
      <w:r w:rsidR="00480D6D">
        <w:t xml:space="preserve"> </w:t>
      </w:r>
      <w:r>
        <w:t>het bieden van mantelzorg</w:t>
      </w:r>
      <w:r w:rsidR="00480D6D">
        <w:t xml:space="preserve">. </w:t>
      </w:r>
      <w:r>
        <w:t>Zij bewaken</w:t>
      </w:r>
      <w:r w:rsidR="00480D6D">
        <w:t xml:space="preserve"> hun grenzen </w:t>
      </w:r>
      <w:r>
        <w:t>en trekken tijdig aan de bel</w:t>
      </w:r>
      <w:r w:rsidR="00480D6D">
        <w:t>;</w:t>
      </w:r>
    </w:p>
    <w:p w:rsidR="00480D6D" w:rsidRPr="00480D6D" w:rsidRDefault="00FD0061" w:rsidP="00480D6D">
      <w:pPr>
        <w:numPr>
          <w:ilvl w:val="0"/>
          <w:numId w:val="27"/>
        </w:numPr>
        <w:spacing w:after="0" w:line="240" w:lineRule="auto"/>
        <w:ind w:left="426" w:hanging="426"/>
        <w:contextualSpacing/>
      </w:pPr>
      <w:r>
        <w:t>v</w:t>
      </w:r>
      <w:r w:rsidR="00480D6D" w:rsidRPr="00480D6D">
        <w:t>rijwilligersorganisaties,</w:t>
      </w:r>
      <w:r w:rsidR="00717CAD">
        <w:t xml:space="preserve"> deskundigen</w:t>
      </w:r>
      <w:r w:rsidR="00480D6D" w:rsidRPr="00480D6D">
        <w:t xml:space="preserve"> en werkgevers oog hebben voor mantelzorgers en hun situatie</w:t>
      </w:r>
      <w:r w:rsidR="00134937">
        <w:t>. Wij stimuleren maatschappelijke partners om zich in te zetten voor een mantelzorgvriendelijk personeelsbeleid</w:t>
      </w:r>
      <w:r>
        <w:t>;</w:t>
      </w:r>
    </w:p>
    <w:p w:rsidR="00480D6D" w:rsidRPr="00480D6D" w:rsidRDefault="00FD0061" w:rsidP="00480D6D">
      <w:pPr>
        <w:numPr>
          <w:ilvl w:val="0"/>
          <w:numId w:val="27"/>
        </w:numPr>
        <w:spacing w:after="0" w:line="240" w:lineRule="auto"/>
        <w:ind w:left="426" w:hanging="426"/>
        <w:contextualSpacing/>
      </w:pPr>
      <w:r>
        <w:t>m</w:t>
      </w:r>
      <w:r w:rsidR="00480D6D" w:rsidRPr="00480D6D">
        <w:t>antelzorgers zich gewaardeerd voelen e</w:t>
      </w:r>
      <w:r>
        <w:t>n er begrip is voor hun situatie;</w:t>
      </w:r>
    </w:p>
    <w:p w:rsidR="00480D6D" w:rsidRPr="00480D6D" w:rsidRDefault="00FD0061" w:rsidP="00480D6D">
      <w:pPr>
        <w:numPr>
          <w:ilvl w:val="0"/>
          <w:numId w:val="27"/>
        </w:numPr>
        <w:ind w:left="426" w:hanging="426"/>
        <w:contextualSpacing/>
        <w:rPr>
          <w:rFonts w:cs="Helvetica"/>
          <w:color w:val="000000" w:themeColor="text1"/>
        </w:rPr>
      </w:pPr>
      <w:r>
        <w:rPr>
          <w:rFonts w:cs="Helvetica"/>
          <w:color w:val="000000" w:themeColor="text1"/>
        </w:rPr>
        <w:lastRenderedPageBreak/>
        <w:t>v</w:t>
      </w:r>
      <w:r w:rsidR="00480D6D" w:rsidRPr="00480D6D">
        <w:rPr>
          <w:rFonts w:cs="Helvetica"/>
          <w:color w:val="000000" w:themeColor="text1"/>
        </w:rPr>
        <w:t xml:space="preserve">rijwilligers en </w:t>
      </w:r>
      <w:r w:rsidR="00717CAD">
        <w:rPr>
          <w:rFonts w:cs="Helvetica"/>
          <w:color w:val="000000" w:themeColor="text1"/>
        </w:rPr>
        <w:t xml:space="preserve">deskundigen </w:t>
      </w:r>
      <w:r w:rsidR="00480D6D" w:rsidRPr="00480D6D">
        <w:rPr>
          <w:rFonts w:cs="Helvetica"/>
          <w:color w:val="000000" w:themeColor="text1"/>
        </w:rPr>
        <w:t xml:space="preserve">elkaar versterken </w:t>
      </w:r>
      <w:r>
        <w:rPr>
          <w:rFonts w:cs="Helvetica"/>
          <w:color w:val="000000" w:themeColor="text1"/>
        </w:rPr>
        <w:t>bij het ondersteunen van inwoners;</w:t>
      </w:r>
    </w:p>
    <w:p w:rsidR="00480D6D" w:rsidRDefault="00B13FA6" w:rsidP="00480D6D">
      <w:pPr>
        <w:numPr>
          <w:ilvl w:val="0"/>
          <w:numId w:val="27"/>
        </w:numPr>
        <w:ind w:left="426" w:hanging="426"/>
        <w:contextualSpacing/>
        <w:rPr>
          <w:rFonts w:cs="Helvetica"/>
          <w:color w:val="000000" w:themeColor="text1"/>
        </w:rPr>
      </w:pPr>
      <w:r>
        <w:rPr>
          <w:rFonts w:cs="Helvetica"/>
          <w:color w:val="000000" w:themeColor="text1"/>
        </w:rPr>
        <w:t>v</w:t>
      </w:r>
      <w:r w:rsidR="00480D6D">
        <w:rPr>
          <w:rFonts w:cs="Helvetica"/>
          <w:color w:val="000000" w:themeColor="text1"/>
        </w:rPr>
        <w:t xml:space="preserve">rijwilligers </w:t>
      </w:r>
      <w:r w:rsidR="00480D6D" w:rsidRPr="00480D6D">
        <w:rPr>
          <w:rFonts w:cs="Helvetica"/>
          <w:color w:val="000000" w:themeColor="text1"/>
        </w:rPr>
        <w:t>info</w:t>
      </w:r>
      <w:r w:rsidR="00480D6D">
        <w:rPr>
          <w:rFonts w:cs="Helvetica"/>
          <w:color w:val="000000" w:themeColor="text1"/>
        </w:rPr>
        <w:t xml:space="preserve">rmatie en ondersteuning kunnen krijgen </w:t>
      </w:r>
      <w:r>
        <w:rPr>
          <w:rFonts w:cs="Helvetica"/>
          <w:color w:val="000000" w:themeColor="text1"/>
        </w:rPr>
        <w:t>en zich gewaardeerd voelen.</w:t>
      </w:r>
    </w:p>
    <w:p w:rsidR="00B13FA6" w:rsidRDefault="00B13FA6" w:rsidP="00B13FA6">
      <w:pPr>
        <w:ind w:left="0"/>
        <w:contextualSpacing/>
        <w:rPr>
          <w:rFonts w:cs="Helvetica"/>
          <w:color w:val="000000" w:themeColor="text1"/>
        </w:rPr>
      </w:pPr>
    </w:p>
    <w:p w:rsidR="00B13FA6" w:rsidRPr="00480D6D" w:rsidRDefault="00B13FA6" w:rsidP="00B13FA6">
      <w:pPr>
        <w:ind w:left="0"/>
        <w:contextualSpacing/>
        <w:rPr>
          <w:rFonts w:cs="Helvetica"/>
          <w:color w:val="000000" w:themeColor="text1"/>
        </w:rPr>
      </w:pPr>
      <w:r>
        <w:rPr>
          <w:noProof/>
          <w:lang w:eastAsia="nl-NL"/>
        </w:rPr>
        <mc:AlternateContent>
          <mc:Choice Requires="wps">
            <w:drawing>
              <wp:inline distT="0" distB="0" distL="0" distR="0" wp14:anchorId="0313CCB7" wp14:editId="29A13E95">
                <wp:extent cx="4081806" cy="358218"/>
                <wp:effectExtent l="0" t="0" r="13970" b="22860"/>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806" cy="358218"/>
                        </a:xfrm>
                        <a:prstGeom prst="rect">
                          <a:avLst/>
                        </a:prstGeom>
                        <a:solidFill>
                          <a:srgbClr val="FFFFFF"/>
                        </a:solidFill>
                        <a:ln w="9525">
                          <a:solidFill>
                            <a:srgbClr val="7E8083"/>
                          </a:solidFill>
                          <a:miter lim="800000"/>
                          <a:headEnd/>
                          <a:tailEnd/>
                        </a:ln>
                      </wps:spPr>
                      <wps:txbx>
                        <w:txbxContent>
                          <w:p w:rsidR="007A270A" w:rsidRPr="00B13FA6" w:rsidRDefault="007A270A" w:rsidP="00B13FA6">
                            <w:pPr>
                              <w:ind w:left="0"/>
                              <w:rPr>
                                <w:bCs/>
                                <w:i/>
                                <w:iCs/>
                                <w:color w:val="DEB408"/>
                              </w:rPr>
                            </w:pPr>
                            <w:r w:rsidRPr="00B13FA6">
                              <w:rPr>
                                <w:bCs/>
                                <w:i/>
                                <w:iCs/>
                                <w:color w:val="DEB408"/>
                              </w:rPr>
                              <w:t>Minder geweld in afhankelijkheidsrelaties.</w:t>
                            </w:r>
                          </w:p>
                          <w:p w:rsidR="007A270A" w:rsidRPr="00FD0061" w:rsidRDefault="007A270A" w:rsidP="00B13FA6">
                            <w:pPr>
                              <w:ind w:left="142" w:hanging="142"/>
                            </w:pPr>
                          </w:p>
                        </w:txbxContent>
                      </wps:txbx>
                      <wps:bodyPr rot="0" vert="horz" wrap="square" lIns="91440" tIns="45720" rIns="91440" bIns="45720" anchor="t" anchorCtr="0">
                        <a:noAutofit/>
                      </wps:bodyPr>
                    </wps:wsp>
                  </a:graphicData>
                </a:graphic>
              </wp:inline>
            </w:drawing>
          </mc:Choice>
          <mc:Fallback>
            <w:pict>
              <v:shape id="_x0000_s1054" type="#_x0000_t202" style="width:321.4pt;height: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" strokecolor="#7e8083">
                <v:textbox>
                  <w:txbxContent>
                    <w:p w:rsidR="007A270A" w:rsidRPr="00B13FA6" w:rsidRDefault="007A270A" w:rsidP="00B13FA6">
                      <w:pPr>
                        <w:ind w:left="0"/>
                        <w:rPr>
                          <w:bCs/>
                          <w:i/>
                          <w:iCs/>
                          <w:color w:val="DEB408"/>
                        </w:rPr>
                      </w:pPr>
                      <w:r w:rsidRPr="00B13FA6">
                        <w:rPr>
                          <w:bCs/>
                          <w:i/>
                          <w:iCs/>
                          <w:color w:val="DEB408"/>
                        </w:rPr>
                        <w:t>Minder geweld in afhankelijkheidsrelaties.</w:t>
                      </w:r>
                    </w:p>
                    <w:p w:rsidR="007A270A" w:rsidRPr="00FD0061" w:rsidRDefault="007A270A" w:rsidP="00B13FA6">
                      <w:pPr>
                        <w:ind w:left="142" w:hanging="142"/>
                      </w:pPr>
                    </w:p>
                  </w:txbxContent>
                </v:textbox>
                <w10:anchorlock/>
              </v:shape>
            </w:pict>
          </mc:Fallback>
        </mc:AlternateContent>
      </w:r>
    </w:p>
    <w:p w:rsidR="00480D6D" w:rsidRPr="00480D6D" w:rsidRDefault="00480D6D" w:rsidP="00480D6D">
      <w:pPr>
        <w:spacing w:after="0" w:line="240" w:lineRule="auto"/>
        <w:ind w:left="0"/>
        <w:contextualSpacing/>
      </w:pPr>
    </w:p>
    <w:p w:rsidR="00480D6D" w:rsidRPr="00480D6D" w:rsidRDefault="00480D6D" w:rsidP="00480D6D">
      <w:pPr>
        <w:spacing w:after="0" w:line="240" w:lineRule="auto"/>
        <w:ind w:left="0"/>
        <w:rPr>
          <w:b/>
          <w:color w:val="7E8083"/>
        </w:rPr>
      </w:pPr>
      <w:r w:rsidRPr="00480D6D">
        <w:rPr>
          <w:b/>
          <w:color w:val="7E8083"/>
        </w:rPr>
        <w:t>We willen bereiken dat:</w:t>
      </w:r>
    </w:p>
    <w:p w:rsidR="00480D6D" w:rsidRPr="00480D6D" w:rsidRDefault="00480D6D" w:rsidP="00480D6D">
      <w:pPr>
        <w:numPr>
          <w:ilvl w:val="0"/>
          <w:numId w:val="27"/>
        </w:numPr>
        <w:ind w:left="426" w:hanging="426"/>
        <w:contextualSpacing/>
        <w:rPr>
          <w:rFonts w:cs="Helvetica"/>
          <w:color w:val="000000" w:themeColor="text1"/>
        </w:rPr>
      </w:pPr>
      <w:r w:rsidRPr="00480D6D">
        <w:rPr>
          <w:rFonts w:cs="Helvetica"/>
          <w:color w:val="000000" w:themeColor="text1"/>
        </w:rPr>
        <w:t>inwoners van alle leeftijden zich veilig voelen</w:t>
      </w:r>
      <w:r w:rsidR="00134937">
        <w:rPr>
          <w:rFonts w:cs="Helvetica"/>
          <w:color w:val="000000" w:themeColor="text1"/>
        </w:rPr>
        <w:t xml:space="preserve"> </w:t>
      </w:r>
      <w:r w:rsidRPr="00480D6D">
        <w:rPr>
          <w:rFonts w:cs="Helvetica"/>
          <w:color w:val="000000" w:themeColor="text1"/>
        </w:rPr>
        <w:t>in h</w:t>
      </w:r>
      <w:r w:rsidR="00527BDC">
        <w:rPr>
          <w:rFonts w:cs="Helvetica"/>
          <w:color w:val="000000" w:themeColor="text1"/>
        </w:rPr>
        <w:t>un woon-, werk- en leefomgeving;</w:t>
      </w:r>
    </w:p>
    <w:p w:rsidR="00480D6D" w:rsidRDefault="00480D6D" w:rsidP="00480D6D">
      <w:pPr>
        <w:numPr>
          <w:ilvl w:val="0"/>
          <w:numId w:val="27"/>
        </w:numPr>
        <w:ind w:left="426" w:hanging="426"/>
        <w:contextualSpacing/>
        <w:rPr>
          <w:rFonts w:cs="Helvetica"/>
          <w:color w:val="000000" w:themeColor="text1"/>
        </w:rPr>
      </w:pPr>
      <w:r w:rsidRPr="00480D6D">
        <w:rPr>
          <w:rFonts w:cs="Helvetica"/>
          <w:color w:val="000000" w:themeColor="text1"/>
        </w:rPr>
        <w:t xml:space="preserve">inwoners en </w:t>
      </w:r>
      <w:r w:rsidR="00761E0E">
        <w:rPr>
          <w:rFonts w:cs="Helvetica"/>
          <w:color w:val="000000" w:themeColor="text1"/>
        </w:rPr>
        <w:t>deskundigen</w:t>
      </w:r>
      <w:r w:rsidRPr="00480D6D">
        <w:rPr>
          <w:rFonts w:cs="Helvetica"/>
          <w:color w:val="000000" w:themeColor="text1"/>
        </w:rPr>
        <w:t xml:space="preserve"> tijdig geweld</w:t>
      </w:r>
      <w:r w:rsidR="00527BDC">
        <w:rPr>
          <w:rFonts w:cs="Helvetica"/>
          <w:color w:val="000000" w:themeColor="text1"/>
        </w:rPr>
        <w:t xml:space="preserve"> </w:t>
      </w:r>
      <w:r w:rsidRPr="00480D6D">
        <w:rPr>
          <w:rFonts w:cs="Helvetica"/>
          <w:color w:val="000000" w:themeColor="text1"/>
        </w:rPr>
        <w:t>in de huiselijke kring</w:t>
      </w:r>
      <w:r w:rsidR="00134937">
        <w:rPr>
          <w:rFonts w:cs="Helvetica"/>
          <w:color w:val="000000" w:themeColor="text1"/>
        </w:rPr>
        <w:t xml:space="preserve"> herkennen</w:t>
      </w:r>
      <w:r w:rsidRPr="00480D6D">
        <w:rPr>
          <w:rFonts w:cs="Helvetica"/>
          <w:color w:val="000000" w:themeColor="text1"/>
        </w:rPr>
        <w:t>. Zij weten waar zij terecht kunnen met hun signalen, deze signalen</w:t>
      </w:r>
      <w:r w:rsidR="00527BDC">
        <w:rPr>
          <w:rFonts w:cs="Helvetica"/>
          <w:color w:val="000000" w:themeColor="text1"/>
        </w:rPr>
        <w:t xml:space="preserve"> bespreekbaar maken en </w:t>
      </w:r>
      <w:r w:rsidRPr="00480D6D">
        <w:rPr>
          <w:rFonts w:cs="Helvetica"/>
          <w:color w:val="000000" w:themeColor="text1"/>
        </w:rPr>
        <w:t xml:space="preserve">melden bij </w:t>
      </w:r>
      <w:r w:rsidR="00527BDC">
        <w:rPr>
          <w:rFonts w:cs="Helvetica"/>
          <w:color w:val="000000" w:themeColor="text1"/>
        </w:rPr>
        <w:t>Veilig Thuis</w:t>
      </w:r>
      <w:r w:rsidRPr="00480D6D">
        <w:rPr>
          <w:rFonts w:cs="Helvetica"/>
          <w:color w:val="000000" w:themeColor="text1"/>
        </w:rPr>
        <w:t xml:space="preserve">. </w:t>
      </w:r>
    </w:p>
    <w:p w:rsidR="00527BDC" w:rsidRDefault="00527BDC" w:rsidP="00527BDC">
      <w:pPr>
        <w:ind w:left="0"/>
        <w:rPr>
          <w:rFonts w:cs="Helvetica"/>
          <w:color w:val="000000" w:themeColor="text1"/>
        </w:rPr>
      </w:pPr>
    </w:p>
    <w:p w:rsidR="00527BDC" w:rsidRPr="00480D6D" w:rsidRDefault="00527BDC" w:rsidP="00527BDC">
      <w:pPr>
        <w:ind w:left="0"/>
        <w:contextualSpacing/>
        <w:rPr>
          <w:rFonts w:cs="Helvetica"/>
          <w:color w:val="000000" w:themeColor="text1"/>
        </w:rPr>
      </w:pPr>
      <w:r>
        <w:rPr>
          <w:noProof/>
          <w:lang w:eastAsia="nl-NL"/>
        </w:rPr>
        <mc:AlternateContent>
          <mc:Choice Requires="wps">
            <w:drawing>
              <wp:inline distT="0" distB="0" distL="0" distR="0" wp14:anchorId="29EA9327" wp14:editId="271C126A">
                <wp:extent cx="4081806" cy="471341"/>
                <wp:effectExtent l="0" t="0" r="13970" b="24130"/>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806" cy="471341"/>
                        </a:xfrm>
                        <a:prstGeom prst="rect">
                          <a:avLst/>
                        </a:prstGeom>
                        <a:solidFill>
                          <a:srgbClr val="FFFFFF"/>
                        </a:solidFill>
                        <a:ln w="9525">
                          <a:solidFill>
                            <a:srgbClr val="7E8083"/>
                          </a:solidFill>
                          <a:miter lim="800000"/>
                          <a:headEnd/>
                          <a:tailEnd/>
                        </a:ln>
                      </wps:spPr>
                      <wps:txbx>
                        <w:txbxContent>
                          <w:p w:rsidR="007A270A" w:rsidRPr="00527BDC" w:rsidRDefault="007A270A" w:rsidP="00527BDC">
                            <w:pPr>
                              <w:ind w:left="0"/>
                              <w:rPr>
                                <w:bCs/>
                                <w:i/>
                                <w:iCs/>
                                <w:color w:val="DEB408"/>
                              </w:rPr>
                            </w:pPr>
                            <w:r w:rsidRPr="00527BDC">
                              <w:rPr>
                                <w:bCs/>
                                <w:i/>
                                <w:iCs/>
                                <w:color w:val="DEB408"/>
                              </w:rPr>
                              <w:t xml:space="preserve">Meer inwoners en bedrijven zetten zich in voor het dorp, hun buurt, wijk of straat. </w:t>
                            </w:r>
                          </w:p>
                          <w:p w:rsidR="007A270A" w:rsidRPr="00FD0061" w:rsidRDefault="007A270A" w:rsidP="00527BDC">
                            <w:pPr>
                              <w:ind w:left="142" w:hanging="142"/>
                            </w:pPr>
                          </w:p>
                        </w:txbxContent>
                      </wps:txbx>
                      <wps:bodyPr rot="0" vert="horz" wrap="square" lIns="91440" tIns="45720" rIns="91440" bIns="45720" anchor="t" anchorCtr="0">
                        <a:noAutofit/>
                      </wps:bodyPr>
                    </wps:wsp>
                  </a:graphicData>
                </a:graphic>
              </wp:inline>
            </w:drawing>
          </mc:Choice>
          <mc:Fallback>
            <w:pict>
              <v:shape id="_x0000_s1055" type="#_x0000_t202" style="width:321.4pt;height:3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" strokecolor="#7e8083">
                <v:textbox>
                  <w:txbxContent>
                    <w:p w:rsidR="007A270A" w:rsidRPr="00527BDC" w:rsidRDefault="007A270A" w:rsidP="00527BDC">
                      <w:pPr>
                        <w:ind w:left="0"/>
                        <w:rPr>
                          <w:bCs/>
                          <w:i/>
                          <w:iCs/>
                          <w:color w:val="DEB408"/>
                        </w:rPr>
                      </w:pPr>
                      <w:r w:rsidRPr="00527BDC">
                        <w:rPr>
                          <w:bCs/>
                          <w:i/>
                          <w:iCs/>
                          <w:color w:val="DEB408"/>
                        </w:rPr>
                        <w:t xml:space="preserve">Meer inwoners en bedrijven zetten zich in voor het dorp, hun buurt, wijk of straat. </w:t>
                      </w:r>
                    </w:p>
                    <w:p w:rsidR="007A270A" w:rsidRPr="00FD0061" w:rsidRDefault="007A270A" w:rsidP="00527BDC">
                      <w:pPr>
                        <w:ind w:left="142" w:hanging="142"/>
                      </w:pPr>
                    </w:p>
                  </w:txbxContent>
                </v:textbox>
                <w10:anchorlock/>
              </v:shape>
            </w:pict>
          </mc:Fallback>
        </mc:AlternateContent>
      </w:r>
    </w:p>
    <w:p w:rsidR="00480D6D" w:rsidRPr="00480D6D" w:rsidRDefault="00480D6D" w:rsidP="00480D6D">
      <w:pPr>
        <w:spacing w:after="0" w:line="240" w:lineRule="auto"/>
        <w:ind w:left="0"/>
        <w:rPr>
          <w:b/>
          <w:color w:val="7E8083"/>
        </w:rPr>
      </w:pPr>
    </w:p>
    <w:p w:rsidR="00480D6D" w:rsidRPr="00480D6D" w:rsidRDefault="00480D6D" w:rsidP="00480D6D">
      <w:pPr>
        <w:spacing w:after="0" w:line="240" w:lineRule="auto"/>
        <w:ind w:left="0"/>
        <w:rPr>
          <w:b/>
          <w:color w:val="7E8083"/>
        </w:rPr>
      </w:pPr>
      <w:r w:rsidRPr="00480D6D">
        <w:rPr>
          <w:b/>
          <w:color w:val="7E8083"/>
        </w:rPr>
        <w:t>We willen bereiken dat:</w:t>
      </w:r>
    </w:p>
    <w:p w:rsidR="00480D6D" w:rsidRPr="00480D6D" w:rsidRDefault="00D67371" w:rsidP="00480D6D">
      <w:pPr>
        <w:numPr>
          <w:ilvl w:val="0"/>
          <w:numId w:val="42"/>
        </w:numPr>
        <w:contextualSpacing/>
        <w:rPr>
          <w:bCs/>
          <w:iCs/>
        </w:rPr>
      </w:pPr>
      <w:r>
        <w:rPr>
          <w:bCs/>
          <w:iCs/>
        </w:rPr>
        <w:t>inwoners bekend zijn met WhatsA</w:t>
      </w:r>
      <w:r w:rsidR="00480D6D" w:rsidRPr="00480D6D">
        <w:rPr>
          <w:bCs/>
          <w:iCs/>
        </w:rPr>
        <w:t>pp buurtpreventie</w:t>
      </w:r>
      <w:r w:rsidR="00023E8A">
        <w:rPr>
          <w:bCs/>
          <w:iCs/>
        </w:rPr>
        <w:t xml:space="preserve"> en Burgernet</w:t>
      </w:r>
      <w:r w:rsidR="00480D6D" w:rsidRPr="00480D6D">
        <w:rPr>
          <w:bCs/>
          <w:iCs/>
        </w:rPr>
        <w:t xml:space="preserve"> en het gebruik ervan verder toeneemt;</w:t>
      </w:r>
    </w:p>
    <w:p w:rsidR="00761E0E" w:rsidRPr="00761E0E" w:rsidRDefault="00DD7680" w:rsidP="00DD7680">
      <w:pPr>
        <w:numPr>
          <w:ilvl w:val="0"/>
          <w:numId w:val="42"/>
        </w:numPr>
        <w:spacing w:after="0" w:line="240" w:lineRule="auto"/>
        <w:contextualSpacing/>
        <w:rPr>
          <w:rFonts w:cs="Helvetica"/>
        </w:rPr>
      </w:pPr>
      <w:r w:rsidRPr="00761E0E">
        <w:rPr>
          <w:bCs/>
          <w:iCs/>
        </w:rPr>
        <w:t xml:space="preserve">inwoners initiatieven ontwikkelen om bij te dragen aan hun eigen </w:t>
      </w:r>
      <w:r w:rsidR="00761E0E" w:rsidRPr="00761E0E">
        <w:rPr>
          <w:bCs/>
          <w:iCs/>
        </w:rPr>
        <w:t>b</w:t>
      </w:r>
      <w:r w:rsidRPr="00761E0E">
        <w:rPr>
          <w:bCs/>
          <w:iCs/>
        </w:rPr>
        <w:t>uurt of wijk</w:t>
      </w:r>
      <w:r w:rsidR="00C505F5">
        <w:rPr>
          <w:bCs/>
          <w:iCs/>
        </w:rPr>
        <w:t xml:space="preserve"> en dat het aantal wijkinitiatieven toeneemt</w:t>
      </w:r>
      <w:r w:rsidR="00E36878">
        <w:rPr>
          <w:bCs/>
          <w:iCs/>
        </w:rPr>
        <w:t>, hierbij maken ze ook gebruik van het ‘Right to Challenge’</w:t>
      </w:r>
      <w:r w:rsidR="00761E0E" w:rsidRPr="00761E0E">
        <w:rPr>
          <w:bCs/>
          <w:iCs/>
        </w:rPr>
        <w:t>;</w:t>
      </w:r>
    </w:p>
    <w:p w:rsidR="00DD7680" w:rsidRPr="00761E0E" w:rsidRDefault="00761E0E" w:rsidP="00761E0E">
      <w:pPr>
        <w:numPr>
          <w:ilvl w:val="0"/>
          <w:numId w:val="42"/>
        </w:numPr>
        <w:spacing w:after="0" w:line="240" w:lineRule="auto"/>
        <w:contextualSpacing/>
        <w:rPr>
          <w:rFonts w:cs="Helvetica"/>
        </w:rPr>
      </w:pPr>
      <w:r>
        <w:rPr>
          <w:rFonts w:cs="Helvetica"/>
        </w:rPr>
        <w:t>e</w:t>
      </w:r>
      <w:r w:rsidR="00DD7680" w:rsidRPr="00761E0E">
        <w:rPr>
          <w:rFonts w:cs="Helvetica"/>
        </w:rPr>
        <w:t>r voldoende, toegankelijke formele en informele speelruimte is die passend is ingericht zodat ieder kind op zijn of haar ‘eigen wijze’ veilig buiten kan spelen i</w:t>
      </w:r>
      <w:r>
        <w:rPr>
          <w:rFonts w:cs="Helvetica"/>
        </w:rPr>
        <w:t>n de wijk waar hij of zij woont;</w:t>
      </w:r>
      <w:r w:rsidR="00DD7680" w:rsidRPr="00761E0E">
        <w:rPr>
          <w:rFonts w:cs="Helvetica"/>
        </w:rPr>
        <w:t xml:space="preserve">   </w:t>
      </w:r>
    </w:p>
    <w:p w:rsidR="00585A7E" w:rsidRPr="00023E8A" w:rsidRDefault="00521E48" w:rsidP="00EB6857">
      <w:pPr>
        <w:pStyle w:val="Lijstalinea"/>
        <w:numPr>
          <w:ilvl w:val="0"/>
          <w:numId w:val="42"/>
        </w:numPr>
        <w:rPr>
          <w:rFonts w:cs="Helvetica"/>
          <w:color w:val="000000" w:themeColor="text1"/>
        </w:rPr>
      </w:pPr>
      <w:r w:rsidRPr="00023E8A">
        <w:rPr>
          <w:rFonts w:cs="Helvetica"/>
        </w:rPr>
        <w:t>de openbare ruimte toegankelijk en veilig is voor zoveel mogelijk inwoners</w:t>
      </w:r>
      <w:r w:rsidR="00023E8A" w:rsidRPr="00023E8A">
        <w:rPr>
          <w:rFonts w:cs="Helvetica"/>
        </w:rPr>
        <w:t>.</w:t>
      </w:r>
      <w:r w:rsidR="00023E8A">
        <w:rPr>
          <w:rFonts w:cs="Helvetica"/>
        </w:rPr>
        <w:t xml:space="preserve"> I</w:t>
      </w:r>
      <w:r w:rsidR="00585A7E">
        <w:t xml:space="preserve">nwoners zo min mogelijk belemmeringen ervaren in de openbare ruimte. </w:t>
      </w:r>
      <w:r w:rsidR="00023E8A">
        <w:t>Waar ontmoeting tussen</w:t>
      </w:r>
      <w:r w:rsidR="00585A7E">
        <w:t xml:space="preserve"> </w:t>
      </w:r>
      <w:r w:rsidR="00585A7E">
        <w:lastRenderedPageBreak/>
        <w:t xml:space="preserve">kinderen, jongeren en ouderen </w:t>
      </w:r>
      <w:r w:rsidR="00023E8A">
        <w:t>mogelijk is.</w:t>
      </w:r>
      <w:r w:rsidR="00585A7E">
        <w:t xml:space="preserve"> </w:t>
      </w:r>
    </w:p>
    <w:p w:rsidR="00DE5F2F" w:rsidRPr="00EB6857" w:rsidRDefault="00DE5F2F" w:rsidP="00DE5F2F">
      <w:pPr>
        <w:pStyle w:val="Lijstalinea"/>
        <w:ind w:left="360"/>
        <w:rPr>
          <w:rFonts w:cs="Helvetica"/>
          <w:color w:val="000000" w:themeColor="text1"/>
        </w:rPr>
      </w:pPr>
    </w:p>
    <w:p w:rsidR="00597BC0" w:rsidRDefault="00597BC0" w:rsidP="00480D6D">
      <w:pPr>
        <w:ind w:left="0"/>
        <w:rPr>
          <w:b/>
          <w:bCs/>
          <w:i/>
          <w:iCs/>
          <w:color w:val="DEB408"/>
        </w:rPr>
      </w:pPr>
      <w:r>
        <w:rPr>
          <w:noProof/>
          <w:lang w:eastAsia="nl-NL"/>
        </w:rPr>
        <mc:AlternateContent>
          <mc:Choice Requires="wps">
            <w:drawing>
              <wp:inline distT="0" distB="0" distL="0" distR="0" wp14:anchorId="6188E9BB" wp14:editId="5C7B9255">
                <wp:extent cx="4081806" cy="348792"/>
                <wp:effectExtent l="0" t="0" r="13970" b="13335"/>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806" cy="348792"/>
                        </a:xfrm>
                        <a:prstGeom prst="rect">
                          <a:avLst/>
                        </a:prstGeom>
                        <a:solidFill>
                          <a:srgbClr val="FFFFFF"/>
                        </a:solidFill>
                        <a:ln w="9525">
                          <a:solidFill>
                            <a:srgbClr val="7E8083"/>
                          </a:solidFill>
                          <a:miter lim="800000"/>
                          <a:headEnd/>
                          <a:tailEnd/>
                        </a:ln>
                      </wps:spPr>
                      <wps:txbx>
                        <w:txbxContent>
                          <w:p w:rsidR="007A270A" w:rsidRPr="00597BC0" w:rsidRDefault="007A270A" w:rsidP="00597BC0">
                            <w:pPr>
                              <w:ind w:left="0"/>
                              <w:rPr>
                                <w:bCs/>
                                <w:i/>
                                <w:iCs/>
                                <w:color w:val="DEB408"/>
                              </w:rPr>
                            </w:pPr>
                            <w:r w:rsidRPr="00597BC0">
                              <w:rPr>
                                <w:bCs/>
                                <w:i/>
                                <w:iCs/>
                                <w:color w:val="DEB408"/>
                              </w:rPr>
                              <w:t xml:space="preserve">Minder inwoners zijn eenzaam </w:t>
                            </w:r>
                          </w:p>
                          <w:p w:rsidR="007A270A" w:rsidRPr="00FD0061" w:rsidRDefault="007A270A" w:rsidP="00597BC0">
                            <w:pPr>
                              <w:ind w:left="142" w:hanging="142"/>
                            </w:pPr>
                          </w:p>
                        </w:txbxContent>
                      </wps:txbx>
                      <wps:bodyPr rot="0" vert="horz" wrap="square" lIns="91440" tIns="45720" rIns="91440" bIns="45720" anchor="t" anchorCtr="0">
                        <a:noAutofit/>
                      </wps:bodyPr>
                    </wps:wsp>
                  </a:graphicData>
                </a:graphic>
              </wp:inline>
            </w:drawing>
          </mc:Choice>
          <mc:Fallback>
            <w:pict>
              <v:shape id="_x0000_s1056" type="#_x0000_t202" style="width:321.4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" strokecolor="#7e8083">
                <v:textbox>
                  <w:txbxContent>
                    <w:p w:rsidR="007A270A" w:rsidRPr="00597BC0" w:rsidRDefault="007A270A" w:rsidP="00597BC0">
                      <w:pPr>
                        <w:ind w:left="0"/>
                        <w:rPr>
                          <w:bCs/>
                          <w:i/>
                          <w:iCs/>
                          <w:color w:val="DEB408"/>
                        </w:rPr>
                      </w:pPr>
                      <w:r w:rsidRPr="00597BC0">
                        <w:rPr>
                          <w:bCs/>
                          <w:i/>
                          <w:iCs/>
                          <w:color w:val="DEB408"/>
                        </w:rPr>
                        <w:t xml:space="preserve">Minder inwoners zijn eenzaam </w:t>
                      </w:r>
                    </w:p>
                    <w:p w:rsidR="007A270A" w:rsidRPr="00FD0061" w:rsidRDefault="007A270A" w:rsidP="00597BC0">
                      <w:pPr>
                        <w:ind w:left="142" w:hanging="142"/>
                      </w:pPr>
                    </w:p>
                  </w:txbxContent>
                </v:textbox>
                <w10:anchorlock/>
              </v:shape>
            </w:pict>
          </mc:Fallback>
        </mc:AlternateContent>
      </w:r>
    </w:p>
    <w:p w:rsidR="00480D6D" w:rsidRPr="00480D6D" w:rsidRDefault="00480D6D" w:rsidP="00480D6D">
      <w:pPr>
        <w:spacing w:after="0" w:line="240" w:lineRule="auto"/>
        <w:ind w:left="0"/>
        <w:rPr>
          <w:b/>
          <w:color w:val="7E8083"/>
        </w:rPr>
      </w:pPr>
      <w:r w:rsidRPr="00480D6D">
        <w:rPr>
          <w:b/>
          <w:color w:val="7E8083"/>
        </w:rPr>
        <w:t>We willen bereiken dat:</w:t>
      </w:r>
    </w:p>
    <w:p w:rsidR="00480D6D" w:rsidRPr="00480D6D" w:rsidRDefault="00480D6D" w:rsidP="00480D6D">
      <w:pPr>
        <w:numPr>
          <w:ilvl w:val="4"/>
          <w:numId w:val="1"/>
        </w:numPr>
        <w:ind w:left="426" w:hanging="426"/>
        <w:contextualSpacing/>
      </w:pPr>
      <w:r w:rsidRPr="00480D6D">
        <w:t>inwoners alert zijn op (dreigende) eenzaamheid bij</w:t>
      </w:r>
      <w:r w:rsidR="00761E0E">
        <w:t xml:space="preserve"> andere</w:t>
      </w:r>
      <w:r w:rsidRPr="00480D6D">
        <w:t xml:space="preserve"> inwoners in hun omgeving, dit bespreekbaar durven maken en initiatief nemen om eenzaamheid tegen te gaan</w:t>
      </w:r>
      <w:r w:rsidR="00761E0E">
        <w:t>;</w:t>
      </w:r>
    </w:p>
    <w:p w:rsidR="00DD068F" w:rsidRPr="00DE5F2F" w:rsidRDefault="00761E0E" w:rsidP="00DE5F2F">
      <w:pPr>
        <w:numPr>
          <w:ilvl w:val="4"/>
          <w:numId w:val="1"/>
        </w:numPr>
        <w:ind w:left="426" w:hanging="426"/>
        <w:contextualSpacing/>
      </w:pPr>
      <w:r>
        <w:t>deskundigen</w:t>
      </w:r>
      <w:r w:rsidR="00480D6D" w:rsidRPr="00480D6D">
        <w:t xml:space="preserve"> alert </w:t>
      </w:r>
      <w:r w:rsidR="00DE5F2F">
        <w:t>zijn op signalen van eenzaamheid</w:t>
      </w:r>
      <w:r>
        <w:t>.</w:t>
      </w:r>
      <w:r w:rsidR="00480D6D" w:rsidRPr="00480D6D">
        <w:rPr>
          <w:rFonts w:cs="Helvetica"/>
          <w:color w:val="000000" w:themeColor="text1"/>
        </w:rPr>
        <w:t xml:space="preserve"> </w:t>
      </w:r>
    </w:p>
    <w:p w:rsidR="00F35656" w:rsidRDefault="005D0F3F" w:rsidP="005D0F3F">
      <w:pPr>
        <w:pStyle w:val="Kop1"/>
      </w:pPr>
      <w:bookmarkStart w:id="26" w:name="_Toc482772612"/>
      <w:r>
        <w:lastRenderedPageBreak/>
        <w:t>TOT SLOT: HOE VERDER?</w:t>
      </w:r>
      <w:bookmarkEnd w:id="26"/>
    </w:p>
    <w:p w:rsidR="005D0F3F" w:rsidRDefault="005D0F3F" w:rsidP="005D0F3F">
      <w:pPr>
        <w:spacing w:after="0"/>
        <w:ind w:left="0"/>
      </w:pPr>
    </w:p>
    <w:p w:rsidR="005D0F3F" w:rsidRDefault="005D0F3F" w:rsidP="005D0F3F">
      <w:pPr>
        <w:spacing w:after="0"/>
        <w:ind w:left="0"/>
        <w:rPr>
          <w:b/>
        </w:rPr>
      </w:pPr>
      <w:r w:rsidRPr="00692D74">
        <w:rPr>
          <w:b/>
        </w:rPr>
        <w:t xml:space="preserve">De </w:t>
      </w:r>
      <w:r w:rsidR="00692D74" w:rsidRPr="00692D74">
        <w:rPr>
          <w:b/>
        </w:rPr>
        <w:t>Sociale Agenda</w:t>
      </w:r>
      <w:r w:rsidRPr="00692D74">
        <w:rPr>
          <w:b/>
        </w:rPr>
        <w:t xml:space="preserve"> </w:t>
      </w:r>
      <w:r w:rsidR="00DD7680">
        <w:rPr>
          <w:b/>
        </w:rPr>
        <w:t xml:space="preserve">is een vertrekpunt en </w:t>
      </w:r>
      <w:r w:rsidRPr="00692D74">
        <w:rPr>
          <w:b/>
        </w:rPr>
        <w:t xml:space="preserve">geeft de kaders voor </w:t>
      </w:r>
      <w:r w:rsidR="00A10E5B">
        <w:rPr>
          <w:b/>
        </w:rPr>
        <w:t xml:space="preserve">de ontwikkeling van </w:t>
      </w:r>
      <w:r w:rsidRPr="00692D74">
        <w:rPr>
          <w:b/>
        </w:rPr>
        <w:t>het sociaal domein de komende jaren in Leiderdorp. Daarmee is het niet klaar, maar hebben we een leidraad die ruimte geeft voor verdere invulling.</w:t>
      </w:r>
      <w:r w:rsidR="00945F01">
        <w:rPr>
          <w:b/>
        </w:rPr>
        <w:t xml:space="preserve"> We doen daarvoor een beroep op bestaand</w:t>
      </w:r>
      <w:r w:rsidR="00C13289">
        <w:rPr>
          <w:b/>
        </w:rPr>
        <w:t>e</w:t>
      </w:r>
      <w:r w:rsidR="00945F01">
        <w:rPr>
          <w:b/>
        </w:rPr>
        <w:t xml:space="preserve"> partners, maar kijken ook naar mogelijke nieuwe partners. We roepen inwoners en partners op om</w:t>
      </w:r>
      <w:r w:rsidR="00C13289">
        <w:rPr>
          <w:b/>
        </w:rPr>
        <w:t xml:space="preserve"> mee te denken, </w:t>
      </w:r>
      <w:r w:rsidR="00945F01">
        <w:rPr>
          <w:b/>
        </w:rPr>
        <w:t xml:space="preserve"> ons uit te dagen en ‘</w:t>
      </w:r>
      <w:r w:rsidR="00C13289">
        <w:rPr>
          <w:b/>
        </w:rPr>
        <w:t xml:space="preserve">out </w:t>
      </w:r>
      <w:r w:rsidR="00945F01">
        <w:rPr>
          <w:b/>
        </w:rPr>
        <w:t xml:space="preserve">off the box’ te </w:t>
      </w:r>
      <w:r w:rsidR="00E25717">
        <w:rPr>
          <w:b/>
        </w:rPr>
        <w:t>denken</w:t>
      </w:r>
      <w:r w:rsidR="00C13289">
        <w:rPr>
          <w:b/>
        </w:rPr>
        <w:t>.</w:t>
      </w:r>
      <w:r w:rsidR="00A10E5B">
        <w:rPr>
          <w:b/>
        </w:rPr>
        <w:t xml:space="preserve"> Andersom willen wij ook partners en inwoners uitdagen.</w:t>
      </w:r>
    </w:p>
    <w:p w:rsidR="00692D74" w:rsidRDefault="00692D74" w:rsidP="005D0F3F">
      <w:pPr>
        <w:spacing w:after="0"/>
        <w:ind w:left="0"/>
        <w:rPr>
          <w:b/>
        </w:rPr>
      </w:pPr>
    </w:p>
    <w:p w:rsidR="00E55292" w:rsidRDefault="00A10E5B" w:rsidP="005D0F3F">
      <w:pPr>
        <w:spacing w:after="0"/>
        <w:ind w:left="0"/>
      </w:pPr>
      <w:r>
        <w:t xml:space="preserve">De volgende stap is binnen de kaders concreet invulling en uitvoering te geven aan de doelen.  </w:t>
      </w:r>
      <w:r w:rsidR="00E55292" w:rsidRPr="00E55292">
        <w:t>De doelen vormen het uitgangspunt voor de te leveren activiteiten.</w:t>
      </w:r>
      <w:r w:rsidR="00E55292">
        <w:t xml:space="preserve"> Dat betekent dat we de doelen</w:t>
      </w:r>
      <w:r w:rsidR="00F83A8B">
        <w:t xml:space="preserve"> willen</w:t>
      </w:r>
      <w:r w:rsidR="00E55292">
        <w:t xml:space="preserve"> voorleggen aan inwoners en partners en niet</w:t>
      </w:r>
      <w:r w:rsidR="00F83A8B">
        <w:t xml:space="preserve"> (op voorhand)</w:t>
      </w:r>
      <w:r w:rsidR="00E55292">
        <w:t xml:space="preserve"> vragen om een specifiek product. Het uitvoeringsniveau van de doelen moet nog worden bepaald en zal gedifferentieerd zijn: lokaal, subregionaal en regionaal. </w:t>
      </w:r>
    </w:p>
    <w:p w:rsidR="00E55292" w:rsidRDefault="00E55292" w:rsidP="005D0F3F">
      <w:pPr>
        <w:spacing w:after="0"/>
        <w:ind w:left="0"/>
      </w:pPr>
    </w:p>
    <w:p w:rsidR="00023E8A" w:rsidRDefault="00A10E5B" w:rsidP="005D0F3F">
      <w:pPr>
        <w:spacing w:after="0"/>
        <w:ind w:left="0"/>
      </w:pPr>
      <w:r>
        <w:t>Naast de doelen werken wij m</w:t>
      </w:r>
      <w:r w:rsidR="00023E8A">
        <w:t>omenteel aan een aantal projecten:</w:t>
      </w:r>
    </w:p>
    <w:p w:rsidR="00F83A8B" w:rsidRDefault="00F83A8B" w:rsidP="00F83A8B">
      <w:pPr>
        <w:spacing w:after="0"/>
        <w:ind w:left="0"/>
        <w:rPr>
          <w:b/>
          <w:color w:val="DEB408"/>
        </w:rPr>
      </w:pPr>
    </w:p>
    <w:p w:rsidR="00F83A8B" w:rsidRPr="00F83A8B" w:rsidRDefault="00F83A8B" w:rsidP="00F83A8B">
      <w:pPr>
        <w:spacing w:after="0"/>
        <w:ind w:left="0"/>
        <w:rPr>
          <w:b/>
          <w:color w:val="DEB408"/>
        </w:rPr>
      </w:pPr>
      <w:r w:rsidRPr="00F83A8B">
        <w:rPr>
          <w:b/>
          <w:color w:val="DEB408"/>
        </w:rPr>
        <w:t>Toegang</w:t>
      </w:r>
    </w:p>
    <w:p w:rsidR="00D07BB6" w:rsidRDefault="00F83A8B" w:rsidP="0086212A">
      <w:pPr>
        <w:ind w:left="0"/>
        <w:rPr>
          <w:rFonts w:cs="Helvetica"/>
          <w:color w:val="000000" w:themeColor="text1"/>
        </w:rPr>
      </w:pPr>
      <w:r w:rsidRPr="00F83A8B">
        <w:rPr>
          <w:rFonts w:cs="Helvetica"/>
          <w:color w:val="000000" w:themeColor="text1"/>
        </w:rPr>
        <w:t xml:space="preserve">Op dit moment is de informatie, advies en toegang tot hulp en ondersteuning, diagnostiek en ondersteuning belegd bij verschillende teams. Het gaat daarbij om het Centrum voor Jeugd- en Gezin, het Sociaal Team Leiderdorp, </w:t>
      </w:r>
      <w:r w:rsidR="0061241B">
        <w:rPr>
          <w:rFonts w:cs="Helvetica"/>
          <w:color w:val="000000" w:themeColor="text1"/>
        </w:rPr>
        <w:t>deskundigen</w:t>
      </w:r>
      <w:r w:rsidRPr="00F83A8B">
        <w:rPr>
          <w:rFonts w:cs="Helvetica"/>
          <w:color w:val="000000" w:themeColor="text1"/>
        </w:rPr>
        <w:t xml:space="preserve"> van de welzijnsorganis</w:t>
      </w:r>
      <w:r w:rsidR="009771CD">
        <w:rPr>
          <w:rFonts w:cs="Helvetica"/>
          <w:color w:val="000000" w:themeColor="text1"/>
        </w:rPr>
        <w:t>aties</w:t>
      </w:r>
      <w:r w:rsidRPr="00F83A8B">
        <w:rPr>
          <w:rFonts w:cs="Helvetica"/>
          <w:color w:val="000000" w:themeColor="text1"/>
        </w:rPr>
        <w:t xml:space="preserve"> en het werkplein in Leiden. Ook kunnen inwoners binnen het sociaal domein terecht bij de huisarts of bij de </w:t>
      </w:r>
      <w:r w:rsidRPr="00F83A8B">
        <w:rPr>
          <w:rFonts w:cs="Helvetica"/>
          <w:color w:val="000000" w:themeColor="text1"/>
        </w:rPr>
        <w:lastRenderedPageBreak/>
        <w:t xml:space="preserve">wijkverpleegkundige. </w:t>
      </w:r>
      <w:r w:rsidR="009771CD">
        <w:rPr>
          <w:rFonts w:cs="Helvetica"/>
          <w:color w:val="000000" w:themeColor="text1"/>
        </w:rPr>
        <w:t>De gewenste integrale toegang is nog niet gerealiseerd.</w:t>
      </w:r>
      <w:r w:rsidRPr="00F83A8B">
        <w:rPr>
          <w:rFonts w:cs="Helvetica"/>
          <w:color w:val="000000" w:themeColor="text1"/>
        </w:rPr>
        <w:t xml:space="preserve"> Inwoners weten niet altijd waar zij met hun vraag terecht kunnen of informatie en advies is niet altijd vindbaar.</w:t>
      </w:r>
      <w:r w:rsidR="005275E1">
        <w:rPr>
          <w:rFonts w:cs="Helvetica"/>
          <w:color w:val="000000" w:themeColor="text1"/>
        </w:rPr>
        <w:t xml:space="preserve"> We willen </w:t>
      </w:r>
      <w:r w:rsidRPr="005275E1">
        <w:rPr>
          <w:rFonts w:cs="Helvetica"/>
          <w:color w:val="000000" w:themeColor="text1"/>
        </w:rPr>
        <w:t xml:space="preserve">één </w:t>
      </w:r>
      <w:r w:rsidR="0086212A">
        <w:rPr>
          <w:rFonts w:cs="Helvetica"/>
          <w:color w:val="000000" w:themeColor="text1"/>
        </w:rPr>
        <w:t xml:space="preserve">duidelijke </w:t>
      </w:r>
      <w:r w:rsidRPr="005275E1">
        <w:rPr>
          <w:rFonts w:cs="Helvetica"/>
          <w:color w:val="000000" w:themeColor="text1"/>
        </w:rPr>
        <w:t>toegang</w:t>
      </w:r>
      <w:r w:rsidR="0086212A">
        <w:rPr>
          <w:rFonts w:cs="Helvetica"/>
          <w:color w:val="000000" w:themeColor="text1"/>
        </w:rPr>
        <w:t>, en zoveel mogelijk op elkaar afgestemde werkwijzen.</w:t>
      </w:r>
      <w:r w:rsidRPr="005275E1">
        <w:rPr>
          <w:rFonts w:cs="Helvetica"/>
          <w:color w:val="000000" w:themeColor="text1"/>
        </w:rPr>
        <w:t xml:space="preserve"> </w:t>
      </w:r>
      <w:r w:rsidR="005275E1">
        <w:rPr>
          <w:rFonts w:cs="Helvetica"/>
          <w:color w:val="000000" w:themeColor="text1"/>
        </w:rPr>
        <w:t>De ontwikkelingen rond het huisvesten van onze teams en enkele maatschappelijke partn</w:t>
      </w:r>
      <w:r w:rsidR="00024D21">
        <w:rPr>
          <w:rFonts w:cs="Helvetica"/>
          <w:color w:val="000000" w:themeColor="text1"/>
        </w:rPr>
        <w:t xml:space="preserve">ers in de Sterrentuin </w:t>
      </w:r>
      <w:r w:rsidR="00A10E5B">
        <w:rPr>
          <w:rFonts w:cs="Helvetica"/>
          <w:color w:val="000000" w:themeColor="text1"/>
        </w:rPr>
        <w:t>draagt daar aan bij</w:t>
      </w:r>
      <w:r w:rsidR="00024D21">
        <w:rPr>
          <w:rFonts w:cs="Helvetica"/>
          <w:color w:val="000000" w:themeColor="text1"/>
        </w:rPr>
        <w:t>.</w:t>
      </w:r>
    </w:p>
    <w:p w:rsidR="005275E1" w:rsidRDefault="00A815A5" w:rsidP="007C0F3C">
      <w:pPr>
        <w:spacing w:after="0"/>
        <w:ind w:left="0"/>
        <w:rPr>
          <w:rFonts w:cs="Helvetica"/>
          <w:b/>
          <w:color w:val="DEB408"/>
        </w:rPr>
      </w:pPr>
      <w:r w:rsidRPr="00A815A5">
        <w:rPr>
          <w:rFonts w:cs="Helvetica"/>
          <w:b/>
          <w:color w:val="DEB408"/>
        </w:rPr>
        <w:t>Maatschappelijke zorg</w:t>
      </w:r>
    </w:p>
    <w:p w:rsidR="007C0F3C" w:rsidRPr="00C73C4D" w:rsidRDefault="007C0F3C" w:rsidP="007C0F3C">
      <w:pPr>
        <w:ind w:left="0"/>
        <w:rPr>
          <w:rFonts w:eastAsia="Times New Roman" w:cs="Arial"/>
          <w:szCs w:val="20"/>
          <w:lang w:eastAsia="nl-NL"/>
        </w:rPr>
      </w:pPr>
      <w:r w:rsidRPr="00C73C4D">
        <w:rPr>
          <w:rFonts w:eastAsia="Times New Roman" w:cs="Arial"/>
          <w:bCs/>
          <w:szCs w:val="14"/>
          <w:lang w:eastAsia="nl-NL"/>
        </w:rPr>
        <w:t xml:space="preserve">De centrumgemeentefunctie </w:t>
      </w:r>
      <w:r>
        <w:rPr>
          <w:rFonts w:eastAsia="Times New Roman" w:cs="Arial"/>
          <w:bCs/>
          <w:szCs w:val="14"/>
          <w:lang w:eastAsia="nl-NL"/>
        </w:rPr>
        <w:t xml:space="preserve">voor beschermd wonen </w:t>
      </w:r>
      <w:r w:rsidRPr="00C73C4D">
        <w:rPr>
          <w:rFonts w:eastAsia="Times New Roman" w:cs="Arial"/>
          <w:bCs/>
          <w:szCs w:val="14"/>
          <w:lang w:eastAsia="nl-NL"/>
        </w:rPr>
        <w:t>wordt afgebouwd.</w:t>
      </w:r>
      <w:r w:rsidRPr="00C73C4D">
        <w:rPr>
          <w:rFonts w:cs="Arial"/>
          <w:szCs w:val="20"/>
        </w:rPr>
        <w:t xml:space="preserve"> </w:t>
      </w:r>
      <w:r w:rsidRPr="00C73C4D">
        <w:rPr>
          <w:rFonts w:eastAsia="Times New Roman" w:cs="Arial"/>
          <w:szCs w:val="14"/>
          <w:lang w:eastAsia="nl-NL"/>
        </w:rPr>
        <w:t xml:space="preserve">Beschermd wonen moet door elke gemeente in de thuisomgeving geboden kunnen worden </w:t>
      </w:r>
      <w:r w:rsidRPr="00C73C4D">
        <w:rPr>
          <w:rFonts w:eastAsia="Times New Roman" w:cs="Arial"/>
          <w:bCs/>
          <w:szCs w:val="14"/>
          <w:lang w:eastAsia="nl-NL"/>
        </w:rPr>
        <w:t xml:space="preserve">en daarmee lokaal </w:t>
      </w:r>
      <w:r>
        <w:rPr>
          <w:rFonts w:eastAsia="Times New Roman" w:cs="Arial"/>
          <w:bCs/>
          <w:szCs w:val="14"/>
          <w:lang w:eastAsia="nl-NL"/>
        </w:rPr>
        <w:t xml:space="preserve">georganiseerd worden. </w:t>
      </w:r>
      <w:r>
        <w:rPr>
          <w:rFonts w:eastAsia="Times New Roman" w:cs="Arial"/>
          <w:szCs w:val="20"/>
          <w:lang w:eastAsia="nl-NL"/>
        </w:rPr>
        <w:t xml:space="preserve">De belangrijkste </w:t>
      </w:r>
      <w:r w:rsidRPr="00C73C4D">
        <w:rPr>
          <w:rFonts w:eastAsia="Times New Roman" w:cs="Arial"/>
          <w:szCs w:val="20"/>
          <w:lang w:eastAsia="nl-NL"/>
        </w:rPr>
        <w:t>opgaven waar we de komende jaren voor staan zijn:</w:t>
      </w:r>
    </w:p>
    <w:p w:rsidR="007C0F3C" w:rsidRPr="00C73C4D" w:rsidRDefault="007C0F3C" w:rsidP="009A2216">
      <w:pPr>
        <w:numPr>
          <w:ilvl w:val="0"/>
          <w:numId w:val="43"/>
        </w:numPr>
        <w:spacing w:line="260" w:lineRule="exact"/>
        <w:ind w:left="425" w:hanging="425"/>
        <w:contextualSpacing/>
        <w:rPr>
          <w:rFonts w:eastAsia="Times New Roman" w:cs="Arial"/>
          <w:szCs w:val="20"/>
          <w:lang w:eastAsia="nl-NL"/>
        </w:rPr>
      </w:pPr>
      <w:r w:rsidRPr="00C73C4D">
        <w:rPr>
          <w:rFonts w:eastAsia="Times New Roman" w:cs="Arial"/>
          <w:szCs w:val="20"/>
          <w:lang w:eastAsia="nl-NL"/>
        </w:rPr>
        <w:t>ontwikkeling van signalering en preventie, het opbouwen van lokale kennis van complexe (GGZ)</w:t>
      </w:r>
      <w:r w:rsidR="0033588E">
        <w:rPr>
          <w:rFonts w:eastAsia="Times New Roman" w:cs="Arial"/>
          <w:szCs w:val="20"/>
          <w:lang w:eastAsia="nl-NL"/>
        </w:rPr>
        <w:t xml:space="preserve"> </w:t>
      </w:r>
      <w:r w:rsidRPr="00C73C4D">
        <w:rPr>
          <w:rFonts w:eastAsia="Times New Roman" w:cs="Arial"/>
          <w:szCs w:val="20"/>
          <w:lang w:eastAsia="nl-NL"/>
        </w:rPr>
        <w:t>problematiek;</w:t>
      </w:r>
    </w:p>
    <w:p w:rsidR="007C0F3C" w:rsidRPr="00C73C4D" w:rsidRDefault="007C0F3C" w:rsidP="009A2216">
      <w:pPr>
        <w:numPr>
          <w:ilvl w:val="0"/>
          <w:numId w:val="43"/>
        </w:numPr>
        <w:spacing w:line="260" w:lineRule="exact"/>
        <w:ind w:left="425" w:hanging="425"/>
        <w:contextualSpacing/>
        <w:rPr>
          <w:rFonts w:eastAsia="Times New Roman" w:cs="Arial"/>
          <w:szCs w:val="20"/>
          <w:lang w:eastAsia="nl-NL"/>
        </w:rPr>
      </w:pPr>
      <w:r w:rsidRPr="00C73C4D">
        <w:rPr>
          <w:rFonts w:eastAsia="Times New Roman" w:cs="Arial"/>
          <w:szCs w:val="20"/>
          <w:lang w:eastAsia="nl-NL"/>
        </w:rPr>
        <w:t>afbouw</w:t>
      </w:r>
      <w:r>
        <w:rPr>
          <w:rFonts w:eastAsia="Times New Roman" w:cs="Arial"/>
          <w:szCs w:val="20"/>
          <w:lang w:eastAsia="nl-NL"/>
        </w:rPr>
        <w:t>en van</w:t>
      </w:r>
      <w:r w:rsidRPr="00C73C4D">
        <w:rPr>
          <w:rFonts w:eastAsia="Times New Roman" w:cs="Arial"/>
          <w:szCs w:val="20"/>
          <w:lang w:eastAsia="nl-NL"/>
        </w:rPr>
        <w:t xml:space="preserve"> </w:t>
      </w:r>
      <w:r w:rsidR="0033588E">
        <w:rPr>
          <w:rFonts w:eastAsia="Times New Roman" w:cs="Arial"/>
          <w:szCs w:val="20"/>
          <w:lang w:eastAsia="nl-NL"/>
        </w:rPr>
        <w:t xml:space="preserve">de </w:t>
      </w:r>
      <w:r w:rsidRPr="00C73C4D">
        <w:rPr>
          <w:rFonts w:eastAsia="Times New Roman" w:cs="Arial"/>
          <w:szCs w:val="20"/>
          <w:lang w:eastAsia="nl-NL"/>
        </w:rPr>
        <w:t xml:space="preserve">verantwoordelijkheden </w:t>
      </w:r>
      <w:r>
        <w:rPr>
          <w:rFonts w:eastAsia="Times New Roman" w:cs="Arial"/>
          <w:szCs w:val="20"/>
          <w:lang w:eastAsia="nl-NL"/>
        </w:rPr>
        <w:t xml:space="preserve"> van de </w:t>
      </w:r>
      <w:r w:rsidRPr="00C73C4D">
        <w:rPr>
          <w:rFonts w:eastAsia="Times New Roman" w:cs="Arial"/>
          <w:szCs w:val="20"/>
          <w:lang w:eastAsia="nl-NL"/>
        </w:rPr>
        <w:t xml:space="preserve">centrumgemeente en ontwikkeling </w:t>
      </w:r>
      <w:r w:rsidR="0033588E">
        <w:rPr>
          <w:rFonts w:eastAsia="Times New Roman" w:cs="Arial"/>
          <w:szCs w:val="20"/>
          <w:lang w:eastAsia="nl-NL"/>
        </w:rPr>
        <w:t xml:space="preserve">van een </w:t>
      </w:r>
      <w:r>
        <w:rPr>
          <w:rFonts w:eastAsia="Times New Roman" w:cs="Arial"/>
          <w:szCs w:val="20"/>
          <w:lang w:eastAsia="nl-NL"/>
        </w:rPr>
        <w:t>nieuwe financieringssystematiek;</w:t>
      </w:r>
    </w:p>
    <w:p w:rsidR="007C0F3C" w:rsidRPr="00C73C4D" w:rsidRDefault="007C0F3C" w:rsidP="009A2216">
      <w:pPr>
        <w:numPr>
          <w:ilvl w:val="0"/>
          <w:numId w:val="43"/>
        </w:numPr>
        <w:spacing w:line="260" w:lineRule="exact"/>
        <w:ind w:left="425" w:hanging="425"/>
        <w:contextualSpacing/>
        <w:rPr>
          <w:rFonts w:eastAsia="Times New Roman" w:cs="Arial"/>
          <w:szCs w:val="20"/>
          <w:lang w:eastAsia="nl-NL"/>
        </w:rPr>
      </w:pPr>
      <w:r w:rsidRPr="00C73C4D">
        <w:rPr>
          <w:rFonts w:eastAsia="Times New Roman" w:cs="Arial"/>
          <w:szCs w:val="20"/>
          <w:lang w:eastAsia="nl-NL"/>
        </w:rPr>
        <w:t>huisvesting: realiseren</w:t>
      </w:r>
      <w:r>
        <w:rPr>
          <w:rFonts w:eastAsia="Times New Roman" w:cs="Arial"/>
          <w:szCs w:val="20"/>
          <w:lang w:eastAsia="nl-NL"/>
        </w:rPr>
        <w:t xml:space="preserve"> van</w:t>
      </w:r>
      <w:r w:rsidRPr="00C73C4D">
        <w:rPr>
          <w:rFonts w:eastAsia="Times New Roman" w:cs="Arial"/>
          <w:szCs w:val="20"/>
          <w:lang w:eastAsia="nl-NL"/>
        </w:rPr>
        <w:t xml:space="preserve"> betaalbare woningen voor doorstroom, een breed arsenaal aan woonvarianten (volume en variatie)</w:t>
      </w:r>
      <w:r>
        <w:rPr>
          <w:rFonts w:eastAsia="Times New Roman" w:cs="Arial"/>
          <w:szCs w:val="20"/>
          <w:lang w:eastAsia="nl-NL"/>
        </w:rPr>
        <w:t xml:space="preserve"> en</w:t>
      </w:r>
      <w:r w:rsidRPr="00C73C4D">
        <w:rPr>
          <w:rFonts w:eastAsia="Times New Roman" w:cs="Arial"/>
          <w:szCs w:val="20"/>
          <w:lang w:eastAsia="nl-NL"/>
        </w:rPr>
        <w:t xml:space="preserve"> afbouw </w:t>
      </w:r>
      <w:r>
        <w:rPr>
          <w:rFonts w:eastAsia="Times New Roman" w:cs="Arial"/>
          <w:szCs w:val="20"/>
          <w:lang w:eastAsia="nl-NL"/>
        </w:rPr>
        <w:t xml:space="preserve">van </w:t>
      </w:r>
      <w:r w:rsidRPr="00C73C4D">
        <w:rPr>
          <w:rFonts w:eastAsia="Times New Roman" w:cs="Arial"/>
          <w:szCs w:val="20"/>
          <w:lang w:eastAsia="nl-NL"/>
        </w:rPr>
        <w:t>regionale voorzieningen;</w:t>
      </w:r>
    </w:p>
    <w:p w:rsidR="007C0F3C" w:rsidRDefault="007C0F3C" w:rsidP="009A2216">
      <w:pPr>
        <w:numPr>
          <w:ilvl w:val="0"/>
          <w:numId w:val="43"/>
        </w:numPr>
        <w:spacing w:line="260" w:lineRule="exact"/>
        <w:ind w:left="425" w:hanging="425"/>
        <w:contextualSpacing/>
        <w:rPr>
          <w:rFonts w:eastAsia="Times New Roman" w:cs="Arial"/>
          <w:szCs w:val="20"/>
          <w:lang w:eastAsia="nl-NL"/>
        </w:rPr>
      </w:pPr>
      <w:r>
        <w:rPr>
          <w:rFonts w:eastAsia="Times New Roman" w:cs="Arial"/>
          <w:szCs w:val="20"/>
          <w:lang w:eastAsia="nl-NL"/>
        </w:rPr>
        <w:t>innoveren van de huidige ondersteuning en opvang;</w:t>
      </w:r>
    </w:p>
    <w:p w:rsidR="0033588E" w:rsidRDefault="0033588E" w:rsidP="0033588E">
      <w:pPr>
        <w:spacing w:after="0"/>
        <w:ind w:left="0"/>
        <w:rPr>
          <w:rFonts w:cs="Arial"/>
          <w:szCs w:val="14"/>
        </w:rPr>
      </w:pPr>
    </w:p>
    <w:p w:rsidR="00DB7B93" w:rsidRPr="00A815A5" w:rsidRDefault="007C0F3C" w:rsidP="0033588E">
      <w:pPr>
        <w:spacing w:after="0"/>
        <w:ind w:left="0"/>
        <w:rPr>
          <w:rFonts w:cs="Helvetica"/>
          <w:b/>
          <w:color w:val="DEB408"/>
        </w:rPr>
      </w:pPr>
      <w:r w:rsidRPr="00C73C4D">
        <w:rPr>
          <w:rFonts w:cs="Arial"/>
          <w:szCs w:val="14"/>
        </w:rPr>
        <w:t xml:space="preserve">We </w:t>
      </w:r>
      <w:r>
        <w:rPr>
          <w:rFonts w:cs="Arial"/>
          <w:szCs w:val="14"/>
        </w:rPr>
        <w:t>werken dez</w:t>
      </w:r>
      <w:r w:rsidRPr="00C73C4D">
        <w:rPr>
          <w:rFonts w:cs="Arial"/>
          <w:szCs w:val="14"/>
        </w:rPr>
        <w:t xml:space="preserve">e opgaven </w:t>
      </w:r>
      <w:r>
        <w:rPr>
          <w:rFonts w:cs="Arial"/>
          <w:szCs w:val="14"/>
        </w:rPr>
        <w:t>uit in een uitvoeringsprogramma, dat eind 2017 vastgesteld moet worden.</w:t>
      </w:r>
    </w:p>
    <w:p w:rsidR="0033588E" w:rsidRDefault="0033588E" w:rsidP="0033588E">
      <w:pPr>
        <w:spacing w:after="0"/>
        <w:ind w:left="0"/>
        <w:rPr>
          <w:rFonts w:cs="Helvetica"/>
          <w:b/>
          <w:color w:val="DEB408"/>
        </w:rPr>
      </w:pPr>
    </w:p>
    <w:p w:rsidR="00A815A5" w:rsidRDefault="00A815A5" w:rsidP="0033588E">
      <w:pPr>
        <w:spacing w:after="0"/>
        <w:ind w:left="0"/>
        <w:rPr>
          <w:rFonts w:cs="Helvetica"/>
          <w:b/>
          <w:color w:val="DEB408"/>
        </w:rPr>
      </w:pPr>
      <w:r w:rsidRPr="00A815A5">
        <w:rPr>
          <w:rFonts w:cs="Helvetica"/>
          <w:b/>
          <w:color w:val="DEB408"/>
        </w:rPr>
        <w:t>Welzijn</w:t>
      </w:r>
    </w:p>
    <w:p w:rsidR="00E77C2A" w:rsidRDefault="00A10E5B" w:rsidP="0056051F">
      <w:pPr>
        <w:ind w:left="0"/>
      </w:pPr>
      <w:r>
        <w:t xml:space="preserve">Welzijn is onderdeel van de </w:t>
      </w:r>
      <w:r w:rsidR="0056051F">
        <w:t>sociale infrastructuur</w:t>
      </w:r>
      <w:r>
        <w:t xml:space="preserve"> en de basisstructuur</w:t>
      </w:r>
      <w:r w:rsidR="0056051F">
        <w:t xml:space="preserve">. </w:t>
      </w:r>
      <w:r w:rsidR="00E77C2A">
        <w:t xml:space="preserve">Vragen, talenten en behoeften van inwoners spelen een nadrukkelijke rol. Inwoners met ideeën en talenten, en </w:t>
      </w:r>
      <w:r w:rsidR="00E77C2A">
        <w:lastRenderedPageBreak/>
        <w:t xml:space="preserve">organisaties worden bij elkaar gebracht. Initiatieven vanuit wijken en buurten worden ondersteund. Samen met inwoners en organisaties worden netwerken ontwikkeld zodat een attractief, eigentijds en op de vraag gericht activiteitenpakket ontstaat op wijk- of buurtniveau. </w:t>
      </w:r>
    </w:p>
    <w:p w:rsidR="00076DCB" w:rsidRDefault="00E77C2A" w:rsidP="00076DCB">
      <w:pPr>
        <w:ind w:left="0"/>
      </w:pPr>
      <w:r w:rsidRPr="0021020C">
        <w:t xml:space="preserve">In het coalitieakkoord 2014-2018 </w:t>
      </w:r>
      <w:r w:rsidR="00024D21">
        <w:t>‘</w:t>
      </w:r>
      <w:r w:rsidRPr="0021020C">
        <w:rPr>
          <w:i/>
        </w:rPr>
        <w:t>Van meepraten naar meedoen</w:t>
      </w:r>
      <w:r w:rsidR="00024D21">
        <w:rPr>
          <w:i/>
        </w:rPr>
        <w:t>’</w:t>
      </w:r>
      <w:r w:rsidRPr="0021020C">
        <w:t xml:space="preserve"> </w:t>
      </w:r>
      <w:r>
        <w:t>zijn</w:t>
      </w:r>
      <w:r w:rsidRPr="0021020C">
        <w:t xml:space="preserve"> </w:t>
      </w:r>
      <w:r w:rsidR="00EC4EB4">
        <w:t xml:space="preserve">de </w:t>
      </w:r>
      <w:r w:rsidRPr="0021020C">
        <w:t xml:space="preserve">welzijnsorganisaties Pluspunt en Sociaal Cultureel werk gevraagd om met een uitgewerkt voorstel te komen voor één welzijnsorganisatie zodat er één </w:t>
      </w:r>
      <w:r w:rsidR="00EC4EB4">
        <w:t>welzijns</w:t>
      </w:r>
      <w:r w:rsidRPr="0021020C">
        <w:t xml:space="preserve">aanbieder is voor </w:t>
      </w:r>
      <w:r w:rsidR="00EC4EB4">
        <w:t>iedereen in het dorp (van</w:t>
      </w:r>
      <w:r w:rsidRPr="0021020C">
        <w:t xml:space="preserve"> 0 tot 100+</w:t>
      </w:r>
      <w:r w:rsidR="00EC4EB4">
        <w:t xml:space="preserve"> jaar)</w:t>
      </w:r>
      <w:r w:rsidRPr="0021020C">
        <w:t>.</w:t>
      </w:r>
      <w:r>
        <w:t xml:space="preserve"> </w:t>
      </w:r>
      <w:r w:rsidR="00024D21">
        <w:t xml:space="preserve">Dit voorstel: </w:t>
      </w:r>
      <w:r w:rsidR="00024D21" w:rsidRPr="00024D21">
        <w:rPr>
          <w:i/>
        </w:rPr>
        <w:t>‘</w:t>
      </w:r>
      <w:r w:rsidRPr="00024D21">
        <w:rPr>
          <w:i/>
        </w:rPr>
        <w:t>Op naar een efficiënte welz</w:t>
      </w:r>
      <w:r w:rsidR="00024D21" w:rsidRPr="00024D21">
        <w:rPr>
          <w:i/>
        </w:rPr>
        <w:t>ijnsorganisatie voor 0 tot 100+’</w:t>
      </w:r>
      <w:r w:rsidR="00024D21">
        <w:rPr>
          <w:i/>
        </w:rPr>
        <w:t xml:space="preserve"> </w:t>
      </w:r>
      <w:r w:rsidRPr="001F4A1B">
        <w:t>dat S</w:t>
      </w:r>
      <w:r w:rsidR="00EC4EB4">
        <w:t xml:space="preserve">ociaal </w:t>
      </w:r>
      <w:r w:rsidRPr="001F4A1B">
        <w:t>C</w:t>
      </w:r>
      <w:r w:rsidR="00EC4EB4">
        <w:t xml:space="preserve">ultureel </w:t>
      </w:r>
      <w:r w:rsidRPr="001F4A1B">
        <w:t>w</w:t>
      </w:r>
      <w:r w:rsidR="00EC4EB4">
        <w:t>erk</w:t>
      </w:r>
      <w:r w:rsidRPr="001F4A1B">
        <w:t xml:space="preserve"> en Pluspunt in oktober 2015 naar het college stuurden, is de aanleiding geweest om als gemeente samen met deze partners de rol en de vorm van </w:t>
      </w:r>
      <w:r w:rsidR="00A10E5B">
        <w:t xml:space="preserve">het </w:t>
      </w:r>
      <w:r w:rsidRPr="001F4A1B">
        <w:t xml:space="preserve">welzijn </w:t>
      </w:r>
      <w:r w:rsidR="00EC4EB4">
        <w:t>opnieuw te bekijken.</w:t>
      </w:r>
      <w:r>
        <w:t xml:space="preserve"> </w:t>
      </w:r>
      <w:r w:rsidR="00591391">
        <w:t xml:space="preserve">Om recht te doen aan de inhoud zoeken we naar nieuwe manieren van </w:t>
      </w:r>
      <w:r w:rsidR="00591391">
        <w:lastRenderedPageBreak/>
        <w:t>organiseren.</w:t>
      </w:r>
      <w:r w:rsidR="00D07BB6">
        <w:t xml:space="preserve"> </w:t>
      </w:r>
      <w:r w:rsidR="00591391">
        <w:t xml:space="preserve">Deze zoektocht </w:t>
      </w:r>
      <w:r w:rsidR="00024D21">
        <w:t>wordt uitgewerkt</w:t>
      </w:r>
      <w:r w:rsidR="00591391">
        <w:t xml:space="preserve"> als onderdeel van de </w:t>
      </w:r>
      <w:r w:rsidR="00D07BB6">
        <w:t>S</w:t>
      </w:r>
      <w:r w:rsidR="00591391">
        <w:t>oci</w:t>
      </w:r>
      <w:r w:rsidR="00D07BB6">
        <w:t>ale A</w:t>
      </w:r>
      <w:r w:rsidR="00076DCB">
        <w:t xml:space="preserve">genda. </w:t>
      </w:r>
    </w:p>
    <w:p w:rsidR="00A815A5" w:rsidRPr="00076DCB" w:rsidRDefault="00A815A5" w:rsidP="00076DCB">
      <w:pPr>
        <w:spacing w:after="0"/>
        <w:ind w:left="0"/>
      </w:pPr>
      <w:r w:rsidRPr="00A815A5">
        <w:rPr>
          <w:b/>
          <w:color w:val="DEB408"/>
        </w:rPr>
        <w:t>Monitoring en verantwoording</w:t>
      </w:r>
    </w:p>
    <w:p w:rsidR="00B12FE0" w:rsidRDefault="00B12FE0" w:rsidP="005D0F3F">
      <w:pPr>
        <w:spacing w:after="0"/>
        <w:ind w:left="0"/>
      </w:pPr>
      <w:r>
        <w:t xml:space="preserve">Via de Leiderdorpse Monitor Sociaal Domein geven we aan de hand van cijfers de voortgang in het sociaal domein weer. De cijfers geven een </w:t>
      </w:r>
      <w:r w:rsidR="00BD7E5E">
        <w:t xml:space="preserve">beeld of doelen worden bereikt, maar zeggen niet alles. </w:t>
      </w:r>
      <w:r w:rsidR="00FD0472">
        <w:t>B</w:t>
      </w:r>
      <w:r w:rsidR="00BD7E5E">
        <w:t xml:space="preserve">egin april 2017 hebben wij samen met raadsleden, bestuurders en ambtenaren gesproken over monitoring en verantwoording in het sociaal domein. Dit gesprek is aanleiding om verder met elkaar in gesprek te gaan en concrete afspraken te maken over monitoring en verantwoording. Daarbij zullen wij ook kijken hoe het advies op het sociaal domein verder ontwikkeld kan worden. </w:t>
      </w:r>
    </w:p>
    <w:p w:rsidR="00F02986" w:rsidRDefault="00F02986" w:rsidP="00F02986">
      <w:pPr>
        <w:ind w:left="0"/>
        <w:rPr>
          <w:highlight w:val="yellow"/>
        </w:rPr>
      </w:pPr>
    </w:p>
    <w:p w:rsidR="00076DCB" w:rsidRDefault="00B528D5" w:rsidP="00F02986">
      <w:pPr>
        <w:ind w:left="0"/>
        <w:rPr>
          <w:b/>
          <w:color w:val="FFC000"/>
        </w:rPr>
      </w:pPr>
      <w:r w:rsidRPr="00B528D5">
        <w:rPr>
          <w:noProof/>
          <w:color w:val="DEB408"/>
          <w:lang w:eastAsia="nl-NL"/>
        </w:rPr>
        <mc:AlternateContent>
          <mc:Choice Requires="wps">
            <w:drawing>
              <wp:anchor distT="0" distB="0" distL="114300" distR="114300" simplePos="0" relativeHeight="251676672" behindDoc="0" locked="0" layoutInCell="1" allowOverlap="1" wp14:anchorId="1FC7C84D" wp14:editId="4E5BEDFD">
                <wp:simplePos x="0" y="0"/>
                <wp:positionH relativeFrom="column">
                  <wp:posOffset>9813</wp:posOffset>
                </wp:positionH>
                <wp:positionV relativeFrom="paragraph">
                  <wp:posOffset>-2088</wp:posOffset>
                </wp:positionV>
                <wp:extent cx="4383405" cy="0"/>
                <wp:effectExtent l="0" t="0" r="17145" b="19050"/>
                <wp:wrapNone/>
                <wp:docPr id="432" name="Rechte verbindingslijn 432"/>
                <wp:cNvGraphicFramePr/>
                <a:graphic xmlns:a="http://schemas.openxmlformats.org/drawingml/2006/main">
                  <a:graphicData uri="http://schemas.microsoft.com/office/word/2010/wordprocessingShape">
                    <wps:wsp>
                      <wps:cNvCnPr/>
                      <wps:spPr>
                        <a:xfrm>
                          <a:off x="0" y="0"/>
                          <a:ext cx="4383405" cy="0"/>
                        </a:xfrm>
                        <a:prstGeom prst="line">
                          <a:avLst/>
                        </a:prstGeom>
                        <a:ln>
                          <a:solidFill>
                            <a:srgbClr val="7E808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432"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5pt" to="345.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" strokecolor="#7e8083"/>
            </w:pict>
          </mc:Fallback>
        </mc:AlternateContent>
      </w:r>
    </w:p>
    <w:p w:rsidR="0093789B" w:rsidRPr="004574EF" w:rsidRDefault="0093789B" w:rsidP="004574EF">
      <w:pPr>
        <w:spacing w:after="0"/>
        <w:ind w:left="0"/>
      </w:pPr>
    </w:p>
    <w:p w:rsidR="00F02986" w:rsidRPr="00C04A4C" w:rsidRDefault="00F02986" w:rsidP="00C04A4C">
      <w:pPr>
        <w:pageBreakBefore/>
        <w:ind w:left="0"/>
        <w:rPr>
          <w:color w:val="DEB408"/>
          <w:sz w:val="28"/>
          <w:szCs w:val="28"/>
        </w:rPr>
        <w:sectPr w:rsidR="00F02986" w:rsidRPr="00C04A4C" w:rsidSect="000B6624">
          <w:footerReference w:type="default" r:id="rId14"/>
          <w:pgSz w:w="16838" w:h="11906" w:orient="landscape"/>
          <w:pgMar w:top="1440" w:right="1440" w:bottom="1440" w:left="1440" w:header="708" w:footer="708" w:gutter="0"/>
          <w:cols w:num="2" w:sep="1" w:space="709"/>
          <w:docGrid w:linePitch="360"/>
        </w:sectPr>
      </w:pPr>
    </w:p>
    <w:p w:rsidR="00A37064" w:rsidRDefault="00A37064" w:rsidP="004574EF">
      <w:pPr>
        <w:ind w:left="0"/>
      </w:pPr>
      <w:bookmarkStart w:id="27" w:name="_GoBack"/>
      <w:bookmarkEnd w:id="27"/>
    </w:p>
    <w:sectPr w:rsidR="00A37064" w:rsidSect="00F35656">
      <w:footerReference w:type="default" r:id="rId15"/>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0F1" w:rsidRDefault="006100F1" w:rsidP="00E95C99">
      <w:pPr>
        <w:spacing w:after="0" w:line="240" w:lineRule="auto"/>
      </w:pPr>
      <w:r>
        <w:separator/>
      </w:r>
    </w:p>
  </w:endnote>
  <w:endnote w:type="continuationSeparator" w:id="0">
    <w:p w:rsidR="006100F1" w:rsidRDefault="006100F1" w:rsidP="00E95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NeueLTStd-M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70A" w:rsidRPr="00DE52D6" w:rsidRDefault="007A270A">
    <w:pPr>
      <w:pStyle w:val="Voettekst"/>
      <w:jc w:val="right"/>
      <w:rPr>
        <w:color w:val="DEB408"/>
      </w:rPr>
    </w:pPr>
    <w:r>
      <w:rPr>
        <w:rFonts w:ascii="Arial" w:hAnsi="Arial" w:cs="Arial"/>
        <w:noProof/>
        <w:color w:val="384D5A"/>
        <w:sz w:val="23"/>
        <w:szCs w:val="23"/>
        <w:lang w:eastAsia="nl-NL"/>
      </w:rPr>
      <w:drawing>
        <wp:anchor distT="0" distB="0" distL="114300" distR="114300" simplePos="0" relativeHeight="251658240" behindDoc="1" locked="0" layoutInCell="1" allowOverlap="1" wp14:anchorId="6BF9FB14" wp14:editId="70221F68">
          <wp:simplePos x="0" y="0"/>
          <wp:positionH relativeFrom="column">
            <wp:posOffset>3958590</wp:posOffset>
          </wp:positionH>
          <wp:positionV relativeFrom="paragraph">
            <wp:posOffset>-175895</wp:posOffset>
          </wp:positionV>
          <wp:extent cx="929640" cy="795655"/>
          <wp:effectExtent l="0" t="0" r="3810" b="4445"/>
          <wp:wrapTight wrapText="bothSides">
            <wp:wrapPolygon edited="0">
              <wp:start x="0" y="0"/>
              <wp:lineTo x="0" y="21204"/>
              <wp:lineTo x="21246" y="21204"/>
              <wp:lineTo x="21246" y="0"/>
              <wp:lineTo x="0" y="0"/>
            </wp:wrapPolygon>
          </wp:wrapTight>
          <wp:docPr id="434" name="Afbeelding 434" descr="Logo Leiderdorp met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eiderdorp met teks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9640"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2D6">
      <w:rPr>
        <w:color w:val="DEB408"/>
      </w:rPr>
      <w:t xml:space="preserve">pagina </w:t>
    </w:r>
    <w:sdt>
      <w:sdtPr>
        <w:rPr>
          <w:color w:val="DEB408"/>
        </w:rPr>
        <w:id w:val="-1307926496"/>
        <w:docPartObj>
          <w:docPartGallery w:val="Page Numbers (Bottom of Page)"/>
          <w:docPartUnique/>
        </w:docPartObj>
      </w:sdtPr>
      <w:sdtEndPr/>
      <w:sdtContent>
        <w:r w:rsidRPr="00DE52D6">
          <w:rPr>
            <w:color w:val="DEB408"/>
          </w:rPr>
          <w:fldChar w:fldCharType="begin"/>
        </w:r>
        <w:r w:rsidRPr="00DE52D6">
          <w:rPr>
            <w:color w:val="DEB408"/>
          </w:rPr>
          <w:instrText>PAGE   \* MERGEFORMAT</w:instrText>
        </w:r>
        <w:r w:rsidRPr="00DE52D6">
          <w:rPr>
            <w:color w:val="DEB408"/>
          </w:rPr>
          <w:fldChar w:fldCharType="separate"/>
        </w:r>
        <w:r w:rsidR="00FA406C">
          <w:rPr>
            <w:noProof/>
            <w:color w:val="DEB408"/>
          </w:rPr>
          <w:t>24</w:t>
        </w:r>
        <w:r w:rsidRPr="00DE52D6">
          <w:rPr>
            <w:color w:val="DEB408"/>
          </w:rPr>
          <w:fldChar w:fldCharType="end"/>
        </w:r>
      </w:sdtContent>
    </w:sdt>
  </w:p>
  <w:p w:rsidR="007A270A" w:rsidRDefault="007A270A" w:rsidP="00D51220">
    <w:pPr>
      <w:pStyle w:val="Voettekst"/>
      <w:tabs>
        <w:tab w:val="clear" w:pos="9072"/>
        <w:tab w:val="left" w:pos="4536"/>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70A" w:rsidRDefault="007A270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0F1" w:rsidRDefault="006100F1" w:rsidP="00E95C99">
      <w:pPr>
        <w:spacing w:after="0" w:line="240" w:lineRule="auto"/>
      </w:pPr>
      <w:r>
        <w:separator/>
      </w:r>
    </w:p>
  </w:footnote>
  <w:footnote w:type="continuationSeparator" w:id="0">
    <w:p w:rsidR="006100F1" w:rsidRDefault="006100F1" w:rsidP="00E95C99">
      <w:pPr>
        <w:spacing w:after="0" w:line="240" w:lineRule="auto"/>
      </w:pPr>
      <w:r>
        <w:continuationSeparator/>
      </w:r>
    </w:p>
  </w:footnote>
  <w:footnote w:id="1">
    <w:p w:rsidR="007A270A" w:rsidRPr="00141ECD" w:rsidRDefault="007A270A" w:rsidP="001428A7">
      <w:pPr>
        <w:pStyle w:val="Voetnoottekst"/>
        <w:rPr>
          <w:rFonts w:ascii="Helvetica" w:hAnsi="Helvetica" w:cs="Helvetica"/>
          <w:color w:val="7E8083"/>
          <w:sz w:val="16"/>
          <w:szCs w:val="16"/>
        </w:rPr>
      </w:pPr>
      <w:r w:rsidRPr="00141ECD">
        <w:rPr>
          <w:rStyle w:val="Voetnootmarkering"/>
          <w:rFonts w:ascii="Helvetica" w:hAnsi="Helvetica" w:cs="Helvetica"/>
          <w:color w:val="7E8083"/>
          <w:sz w:val="16"/>
          <w:szCs w:val="16"/>
        </w:rPr>
        <w:footnoteRef/>
      </w:r>
      <w:r>
        <w:rPr>
          <w:rFonts w:ascii="Helvetica" w:hAnsi="Helvetica" w:cs="Helvetica"/>
          <w:color w:val="7E8083"/>
          <w:sz w:val="16"/>
          <w:szCs w:val="16"/>
        </w:rPr>
        <w:t xml:space="preserve"> De visie s</w:t>
      </w:r>
      <w:r w:rsidRPr="00141ECD">
        <w:rPr>
          <w:rFonts w:ascii="Helvetica" w:hAnsi="Helvetica" w:cs="Helvetica"/>
          <w:color w:val="7E8083"/>
          <w:sz w:val="16"/>
          <w:szCs w:val="16"/>
        </w:rPr>
        <w:t xml:space="preserve">ociaal domein is vastgelegd in de notitie </w:t>
      </w:r>
      <w:r>
        <w:rPr>
          <w:rFonts w:ascii="Helvetica" w:hAnsi="Helvetica" w:cs="Helvetica"/>
          <w:color w:val="7E8083"/>
          <w:sz w:val="16"/>
          <w:szCs w:val="16"/>
        </w:rPr>
        <w:t>‘</w:t>
      </w:r>
      <w:r w:rsidRPr="00141ECD">
        <w:rPr>
          <w:rFonts w:ascii="Helvetica" w:hAnsi="Helvetica" w:cs="Helvetica"/>
          <w:color w:val="7E8083"/>
          <w:sz w:val="16"/>
          <w:szCs w:val="16"/>
        </w:rPr>
        <w:t>Toekomst van het sociaal domein</w:t>
      </w:r>
      <w:r>
        <w:rPr>
          <w:rFonts w:ascii="Helvetica" w:hAnsi="Helvetica" w:cs="Helvetica"/>
          <w:color w:val="7E8083"/>
          <w:sz w:val="16"/>
          <w:szCs w:val="16"/>
        </w:rPr>
        <w:t>’</w:t>
      </w:r>
      <w:r w:rsidRPr="00141ECD">
        <w:rPr>
          <w:rFonts w:ascii="Helvetica" w:hAnsi="Helvetica" w:cs="Helvetica"/>
          <w:color w:val="7E8083"/>
          <w:sz w:val="16"/>
          <w:szCs w:val="16"/>
        </w:rPr>
        <w:t xml:space="preserve"> (25 november 2013) en de notitie </w:t>
      </w:r>
      <w:r>
        <w:rPr>
          <w:rFonts w:ascii="Helvetica" w:hAnsi="Helvetica" w:cs="Helvetica"/>
          <w:color w:val="7E8083"/>
          <w:sz w:val="16"/>
          <w:szCs w:val="16"/>
        </w:rPr>
        <w:t>‘</w:t>
      </w:r>
      <w:r w:rsidRPr="00141ECD">
        <w:rPr>
          <w:rFonts w:ascii="Helvetica" w:hAnsi="Helvetica" w:cs="Helvetica"/>
          <w:color w:val="7E8083"/>
          <w:sz w:val="16"/>
          <w:szCs w:val="16"/>
        </w:rPr>
        <w:t>Herontwerp van het sociaal domein: de uitwerking op hoofdlijnen</w:t>
      </w:r>
      <w:r>
        <w:rPr>
          <w:rFonts w:ascii="Helvetica" w:hAnsi="Helvetica" w:cs="Helvetica"/>
          <w:color w:val="7E8083"/>
          <w:sz w:val="16"/>
          <w:szCs w:val="16"/>
        </w:rPr>
        <w:t>’</w:t>
      </w:r>
      <w:r w:rsidRPr="00141ECD">
        <w:rPr>
          <w:rFonts w:ascii="Helvetica" w:hAnsi="Helvetica" w:cs="Helvetica"/>
          <w:color w:val="7E8083"/>
          <w:sz w:val="16"/>
          <w:szCs w:val="16"/>
        </w:rPr>
        <w:t xml:space="preserve"> (10 maart 2014). </w:t>
      </w:r>
    </w:p>
  </w:footnote>
  <w:footnote w:id="2">
    <w:p w:rsidR="007A270A" w:rsidRPr="00873C4E" w:rsidRDefault="007A270A">
      <w:pPr>
        <w:pStyle w:val="Voetnoottekst"/>
        <w:rPr>
          <w:rFonts w:ascii="Helvetica" w:hAnsi="Helvetica" w:cs="Helvetica"/>
          <w:color w:val="7E8083"/>
          <w:sz w:val="16"/>
          <w:szCs w:val="16"/>
        </w:rPr>
      </w:pPr>
      <w:r w:rsidRPr="00873C4E">
        <w:rPr>
          <w:rStyle w:val="Voetnootmarkering"/>
          <w:rFonts w:ascii="Helvetica" w:hAnsi="Helvetica" w:cs="Helvetica"/>
          <w:color w:val="7E8083"/>
          <w:sz w:val="16"/>
          <w:szCs w:val="16"/>
        </w:rPr>
        <w:footnoteRef/>
      </w:r>
      <w:r w:rsidRPr="00873C4E">
        <w:rPr>
          <w:rFonts w:ascii="Helvetica" w:hAnsi="Helvetica" w:cs="Helvetica"/>
          <w:color w:val="7E8083"/>
          <w:sz w:val="16"/>
          <w:szCs w:val="16"/>
        </w:rPr>
        <w:t xml:space="preserve"> Bij de over</w:t>
      </w:r>
      <w:r>
        <w:rPr>
          <w:rFonts w:ascii="Helvetica" w:hAnsi="Helvetica" w:cs="Helvetica"/>
          <w:color w:val="7E8083"/>
          <w:sz w:val="16"/>
          <w:szCs w:val="16"/>
        </w:rPr>
        <w:t>dracht</w:t>
      </w:r>
      <w:r w:rsidRPr="00873C4E">
        <w:rPr>
          <w:rFonts w:ascii="Helvetica" w:hAnsi="Helvetica" w:cs="Helvetica"/>
          <w:color w:val="7E8083"/>
          <w:sz w:val="16"/>
          <w:szCs w:val="16"/>
        </w:rPr>
        <w:t xml:space="preserve"> van Rijkstaken naar de gemeenten is sprake geweest van een korting op de budgetten van ongeveer 20%</w:t>
      </w:r>
    </w:p>
  </w:footnote>
  <w:footnote w:id="3">
    <w:p w:rsidR="007A270A" w:rsidRPr="00140A10" w:rsidRDefault="007A270A">
      <w:pPr>
        <w:pStyle w:val="Voetnoottekst"/>
        <w:rPr>
          <w:rFonts w:ascii="Helvetica" w:hAnsi="Helvetica" w:cs="Helvetica"/>
          <w:color w:val="7E8083"/>
          <w:sz w:val="16"/>
          <w:szCs w:val="16"/>
        </w:rPr>
      </w:pPr>
      <w:r w:rsidRPr="00140A10">
        <w:rPr>
          <w:rStyle w:val="Voetnootmarkering"/>
          <w:rFonts w:ascii="Helvetica" w:hAnsi="Helvetica" w:cs="Helvetica"/>
          <w:color w:val="7E8083"/>
          <w:sz w:val="16"/>
          <w:szCs w:val="16"/>
        </w:rPr>
        <w:footnoteRef/>
      </w:r>
      <w:r w:rsidRPr="00140A10">
        <w:rPr>
          <w:rFonts w:ascii="Helvetica" w:hAnsi="Helvetica" w:cs="Helvetica"/>
          <w:color w:val="7E8083"/>
          <w:sz w:val="16"/>
          <w:szCs w:val="16"/>
        </w:rPr>
        <w:t xml:space="preserve"> Het Sociaal Team </w:t>
      </w:r>
      <w:r>
        <w:rPr>
          <w:rFonts w:ascii="Helvetica" w:hAnsi="Helvetica" w:cs="Helvetica"/>
          <w:color w:val="7E8083"/>
          <w:sz w:val="16"/>
          <w:szCs w:val="16"/>
        </w:rPr>
        <w:t xml:space="preserve">is </w:t>
      </w:r>
      <w:r w:rsidRPr="00140A10">
        <w:rPr>
          <w:rFonts w:ascii="Helvetica" w:hAnsi="Helvetica" w:cs="Helvetica"/>
          <w:color w:val="7E8083"/>
          <w:sz w:val="16"/>
          <w:szCs w:val="16"/>
        </w:rPr>
        <w:t>de “wegwijzer” binnen het sociaal domein en vorm</w:t>
      </w:r>
      <w:r>
        <w:rPr>
          <w:rFonts w:ascii="Helvetica" w:hAnsi="Helvetica" w:cs="Helvetica"/>
          <w:color w:val="7E8083"/>
          <w:sz w:val="16"/>
          <w:szCs w:val="16"/>
        </w:rPr>
        <w:t>t</w:t>
      </w:r>
      <w:r w:rsidRPr="00140A10">
        <w:rPr>
          <w:rFonts w:ascii="Helvetica" w:hAnsi="Helvetica" w:cs="Helvetica"/>
          <w:color w:val="7E8083"/>
          <w:sz w:val="16"/>
          <w:szCs w:val="16"/>
        </w:rPr>
        <w:t xml:space="preserve"> de ‘toegangspoort’ naar maatwerkvoorzieningen op basis van de Wmo. Het Jeugd- en Gezinsteam is een specialistisch team wat ouders en opvoeders helpt bij zwaardere en intensievere problemen op het gebied van </w:t>
      </w:r>
      <w:r>
        <w:rPr>
          <w:rFonts w:ascii="Helvetica" w:hAnsi="Helvetica" w:cs="Helvetica"/>
          <w:color w:val="7E8083"/>
          <w:sz w:val="16"/>
          <w:szCs w:val="16"/>
        </w:rPr>
        <w:t xml:space="preserve">opgroeien. Zij </w:t>
      </w:r>
      <w:r w:rsidRPr="00140A10">
        <w:rPr>
          <w:rFonts w:ascii="Helvetica" w:hAnsi="Helvetica" w:cs="Helvetica"/>
          <w:color w:val="7E8083"/>
          <w:sz w:val="16"/>
          <w:szCs w:val="16"/>
        </w:rPr>
        <w:t xml:space="preserve"> kunnen zelf </w:t>
      </w:r>
      <w:r>
        <w:rPr>
          <w:rFonts w:ascii="Helvetica" w:hAnsi="Helvetica" w:cs="Helvetica"/>
          <w:color w:val="7E8083"/>
          <w:sz w:val="16"/>
          <w:szCs w:val="16"/>
        </w:rPr>
        <w:t>ondersteuning bieden</w:t>
      </w:r>
      <w:r w:rsidRPr="00140A10">
        <w:rPr>
          <w:rFonts w:ascii="Helvetica" w:hAnsi="Helvetica" w:cs="Helvetica"/>
          <w:color w:val="7E8083"/>
          <w:sz w:val="16"/>
          <w:szCs w:val="16"/>
        </w:rPr>
        <w:t>, maar ook via een aanbieder van jeugdhulp.</w:t>
      </w:r>
      <w:r>
        <w:rPr>
          <w:rFonts w:ascii="Helvetica" w:hAnsi="Helvetica" w:cs="Helvetica"/>
          <w:color w:val="7E8083"/>
          <w:sz w:val="16"/>
          <w:szCs w:val="16"/>
        </w:rPr>
        <w:t xml:space="preserve"> Het JGT is onderdeel van het Centrum voor Jeugd en Gezin.</w:t>
      </w:r>
    </w:p>
  </w:footnote>
  <w:footnote w:id="4">
    <w:p w:rsidR="007A270A" w:rsidRPr="00772998" w:rsidRDefault="007A270A" w:rsidP="002337E5">
      <w:pPr>
        <w:autoSpaceDE w:val="0"/>
        <w:autoSpaceDN w:val="0"/>
        <w:adjustRightInd w:val="0"/>
        <w:spacing w:after="0" w:line="240" w:lineRule="auto"/>
        <w:ind w:left="0"/>
        <w:rPr>
          <w:rFonts w:cs="Helvetica"/>
          <w:color w:val="7E8083"/>
          <w:sz w:val="16"/>
          <w:szCs w:val="16"/>
        </w:rPr>
      </w:pPr>
      <w:r w:rsidRPr="00772998">
        <w:rPr>
          <w:rStyle w:val="Voetnootmarkering"/>
          <w:rFonts w:cs="Helvetica"/>
          <w:color w:val="7E8083"/>
          <w:sz w:val="16"/>
          <w:szCs w:val="16"/>
        </w:rPr>
        <w:footnoteRef/>
      </w:r>
      <w:r w:rsidR="001959F5">
        <w:rPr>
          <w:rFonts w:cs="Helvetica"/>
          <w:color w:val="7E8083"/>
          <w:sz w:val="16"/>
          <w:szCs w:val="16"/>
        </w:rPr>
        <w:t xml:space="preserve"> Eigen kracht: w</w:t>
      </w:r>
      <w:r w:rsidRPr="00772998">
        <w:rPr>
          <w:rFonts w:cs="Helvetica"/>
          <w:color w:val="7E8083"/>
          <w:sz w:val="16"/>
          <w:szCs w:val="16"/>
        </w:rPr>
        <w:t>at kan</w:t>
      </w:r>
      <w:r>
        <w:rPr>
          <w:rFonts w:cs="Helvetica"/>
          <w:color w:val="7E8083"/>
          <w:sz w:val="16"/>
          <w:szCs w:val="16"/>
        </w:rPr>
        <w:t xml:space="preserve"> </w:t>
      </w:r>
      <w:r w:rsidRPr="00772998">
        <w:rPr>
          <w:rFonts w:cs="Helvetica"/>
          <w:color w:val="7E8083"/>
          <w:sz w:val="16"/>
          <w:szCs w:val="16"/>
        </w:rPr>
        <w:t>iemand zelf of samen met zijn omgeving bedenken als oplossing</w:t>
      </w:r>
    </w:p>
    <w:p w:rsidR="007A270A" w:rsidRDefault="007A270A" w:rsidP="002337E5">
      <w:pPr>
        <w:autoSpaceDE w:val="0"/>
        <w:autoSpaceDN w:val="0"/>
        <w:adjustRightInd w:val="0"/>
        <w:spacing w:after="0" w:line="240" w:lineRule="auto"/>
        <w:ind w:left="0"/>
      </w:pPr>
      <w:r w:rsidRPr="00772998">
        <w:rPr>
          <w:rFonts w:cs="Helvetica"/>
          <w:color w:val="7E8083"/>
          <w:sz w:val="16"/>
          <w:szCs w:val="16"/>
        </w:rPr>
        <w:t xml:space="preserve">van problemen en situaties waarin hij verkeert? </w:t>
      </w:r>
    </w:p>
  </w:footnote>
  <w:footnote w:id="5">
    <w:p w:rsidR="007A270A" w:rsidRDefault="007A270A" w:rsidP="00592495">
      <w:pPr>
        <w:autoSpaceDE w:val="0"/>
        <w:autoSpaceDN w:val="0"/>
        <w:adjustRightInd w:val="0"/>
        <w:spacing w:after="0" w:line="240" w:lineRule="auto"/>
        <w:ind w:left="0"/>
      </w:pPr>
      <w:r w:rsidRPr="00592495">
        <w:rPr>
          <w:rStyle w:val="Voetnootmarkering"/>
          <w:color w:val="7E8083"/>
        </w:rPr>
        <w:footnoteRef/>
      </w:r>
      <w:r>
        <w:t xml:space="preserve"> </w:t>
      </w:r>
      <w:r w:rsidRPr="00592495">
        <w:rPr>
          <w:color w:val="7E8083"/>
          <w:sz w:val="16"/>
          <w:szCs w:val="16"/>
        </w:rPr>
        <w:t>beschermd wonen:</w:t>
      </w:r>
      <w:r w:rsidRPr="00592495">
        <w:rPr>
          <w:color w:val="7E8083"/>
        </w:rPr>
        <w:t xml:space="preserve"> </w:t>
      </w:r>
      <w:r w:rsidRPr="00592495">
        <w:rPr>
          <w:rFonts w:cs="Helvetica"/>
          <w:color w:val="7E8083"/>
          <w:sz w:val="16"/>
          <w:szCs w:val="16"/>
        </w:rPr>
        <w:t>het wonen in een accommodatie van een instelling</w:t>
      </w:r>
      <w:r>
        <w:rPr>
          <w:rFonts w:cs="Helvetica"/>
          <w:color w:val="7E8083"/>
          <w:sz w:val="16"/>
          <w:szCs w:val="16"/>
        </w:rPr>
        <w:t xml:space="preserve"> </w:t>
      </w:r>
      <w:r w:rsidRPr="00592495">
        <w:rPr>
          <w:rFonts w:cs="Helvetica"/>
          <w:color w:val="7E8083"/>
          <w:sz w:val="16"/>
          <w:szCs w:val="16"/>
        </w:rPr>
        <w:t>met daarbij horend toezicht en begeleiding,</w:t>
      </w:r>
      <w:r>
        <w:rPr>
          <w:rFonts w:cs="Helvetica"/>
          <w:color w:val="7E8083"/>
          <w:sz w:val="16"/>
          <w:szCs w:val="16"/>
        </w:rPr>
        <w:t xml:space="preserve"> </w:t>
      </w:r>
      <w:r w:rsidRPr="00592495">
        <w:rPr>
          <w:rFonts w:cs="Helvetica"/>
          <w:color w:val="7E8083"/>
          <w:sz w:val="16"/>
          <w:szCs w:val="16"/>
        </w:rPr>
        <w:t>gericht op:</w:t>
      </w:r>
      <w:r>
        <w:rPr>
          <w:rFonts w:cs="Helvetica"/>
          <w:color w:val="7E8083"/>
          <w:sz w:val="16"/>
          <w:szCs w:val="16"/>
        </w:rPr>
        <w:t xml:space="preserve"> </w:t>
      </w:r>
      <w:r w:rsidRPr="00592495">
        <w:rPr>
          <w:rFonts w:cs="Helvetica"/>
          <w:color w:val="7E8083"/>
          <w:sz w:val="16"/>
          <w:szCs w:val="16"/>
        </w:rPr>
        <w:t>het bevorderen van zelfredzaamheid en participatie</w:t>
      </w:r>
      <w:r>
        <w:rPr>
          <w:rFonts w:cs="Helvetica"/>
          <w:color w:val="7E8083"/>
          <w:sz w:val="16"/>
          <w:szCs w:val="16"/>
        </w:rPr>
        <w:t xml:space="preserve">, </w:t>
      </w:r>
      <w:r w:rsidRPr="00592495">
        <w:rPr>
          <w:rFonts w:cs="Helvetica"/>
          <w:color w:val="7E8083"/>
          <w:sz w:val="16"/>
          <w:szCs w:val="16"/>
        </w:rPr>
        <w:t>het psychisch en psychosociaal functioneren</w:t>
      </w:r>
      <w:r>
        <w:rPr>
          <w:rFonts w:cs="Helvetica"/>
          <w:color w:val="7E8083"/>
          <w:sz w:val="16"/>
          <w:szCs w:val="16"/>
        </w:rPr>
        <w:t xml:space="preserve">, </w:t>
      </w:r>
      <w:r w:rsidRPr="00592495">
        <w:rPr>
          <w:rFonts w:cs="Helvetica"/>
          <w:color w:val="7E8083"/>
          <w:sz w:val="16"/>
          <w:szCs w:val="16"/>
        </w:rPr>
        <w:t>stabilisatie van een psychiatrisch ziektebeeld</w:t>
      </w:r>
      <w:r>
        <w:rPr>
          <w:rFonts w:cs="Helvetica"/>
          <w:color w:val="7E8083"/>
          <w:sz w:val="16"/>
          <w:szCs w:val="16"/>
        </w:rPr>
        <w:t xml:space="preserve">, </w:t>
      </w:r>
      <w:r w:rsidRPr="00592495">
        <w:rPr>
          <w:rFonts w:cs="Helvetica"/>
          <w:color w:val="7E8083"/>
          <w:sz w:val="16"/>
          <w:szCs w:val="16"/>
        </w:rPr>
        <w:t>het voorkomen van verwaarlozing of maatschappelijke</w:t>
      </w:r>
      <w:r>
        <w:rPr>
          <w:rFonts w:cs="Helvetica"/>
          <w:color w:val="7E8083"/>
          <w:sz w:val="16"/>
          <w:szCs w:val="16"/>
        </w:rPr>
        <w:t xml:space="preserve"> </w:t>
      </w:r>
      <w:r w:rsidRPr="00592495">
        <w:rPr>
          <w:rFonts w:cs="Helvetica"/>
          <w:color w:val="7E8083"/>
          <w:sz w:val="16"/>
          <w:szCs w:val="16"/>
        </w:rPr>
        <w:t>overlast of het afwenden van gevaar voor de cliënt of anderen</w:t>
      </w:r>
      <w:r>
        <w:rPr>
          <w:rFonts w:cs="Helvetica"/>
          <w:color w:val="7E8083"/>
          <w:sz w:val="16"/>
          <w:szCs w:val="16"/>
        </w:rPr>
        <w:t>.</w:t>
      </w:r>
    </w:p>
  </w:footnote>
  <w:footnote w:id="6">
    <w:p w:rsidR="007A270A" w:rsidRPr="00DE5F2F" w:rsidRDefault="007A270A">
      <w:pPr>
        <w:pStyle w:val="Voetnoottekst"/>
        <w:rPr>
          <w:rFonts w:ascii="Helvetica" w:hAnsi="Helvetica" w:cs="Helvetica"/>
          <w:color w:val="7E8083"/>
          <w:sz w:val="16"/>
          <w:szCs w:val="16"/>
        </w:rPr>
      </w:pPr>
      <w:r w:rsidRPr="00DE5F2F">
        <w:rPr>
          <w:rStyle w:val="Voetnootmarkering"/>
          <w:rFonts w:ascii="Helvetica" w:hAnsi="Helvetica" w:cs="Helvetica"/>
          <w:color w:val="7E8083"/>
          <w:sz w:val="16"/>
          <w:szCs w:val="16"/>
        </w:rPr>
        <w:footnoteRef/>
      </w:r>
      <w:r w:rsidRPr="00DE5F2F">
        <w:rPr>
          <w:rFonts w:ascii="Helvetica" w:hAnsi="Helvetica" w:cs="Helvetica"/>
          <w:color w:val="7E8083"/>
          <w:sz w:val="16"/>
          <w:szCs w:val="16"/>
        </w:rPr>
        <w:t xml:space="preserve"> Regionaal vastgelegd in: Het Beleidskader Maatschappelijke Zorg  vastgesteld door de gemeenteraad op 23 januari 2017.</w:t>
      </w:r>
    </w:p>
  </w:footnote>
  <w:footnote w:id="7">
    <w:p w:rsidR="007A270A" w:rsidRPr="009E463B" w:rsidRDefault="007A270A">
      <w:pPr>
        <w:pStyle w:val="Voetnoottekst"/>
        <w:rPr>
          <w:rFonts w:ascii="Helvetica" w:hAnsi="Helvetica" w:cs="Helvetica"/>
          <w:color w:val="7E8083"/>
          <w:sz w:val="16"/>
          <w:szCs w:val="16"/>
        </w:rPr>
      </w:pPr>
      <w:r w:rsidRPr="009E463B">
        <w:rPr>
          <w:rStyle w:val="Voetnootmarkering"/>
          <w:color w:val="7E8083"/>
        </w:rPr>
        <w:footnoteRef/>
      </w:r>
      <w:r w:rsidRPr="009E463B">
        <w:rPr>
          <w:color w:val="7E8083"/>
        </w:rPr>
        <w:t xml:space="preserve"> </w:t>
      </w:r>
      <w:r>
        <w:rPr>
          <w:rFonts w:ascii="Helvetica" w:hAnsi="Helvetica" w:cs="Helvetica"/>
          <w:color w:val="7E8083"/>
          <w:sz w:val="16"/>
          <w:szCs w:val="16"/>
        </w:rPr>
        <w:t>Bemoeizorg: een vorm van</w:t>
      </w:r>
      <w:r w:rsidRPr="009E463B">
        <w:rPr>
          <w:rFonts w:ascii="Helvetica" w:hAnsi="Helvetica" w:cs="Helvetica"/>
          <w:color w:val="7E8083"/>
          <w:sz w:val="16"/>
          <w:szCs w:val="16"/>
        </w:rPr>
        <w:t xml:space="preserve"> </w:t>
      </w:r>
      <w:hyperlink r:id="rId1" w:tooltip="Hulpverlening" w:history="1">
        <w:r w:rsidRPr="009E463B">
          <w:rPr>
            <w:rStyle w:val="Hyperlink"/>
            <w:rFonts w:ascii="Helvetica" w:hAnsi="Helvetica" w:cs="Helvetica"/>
            <w:color w:val="7E8083"/>
            <w:sz w:val="16"/>
            <w:szCs w:val="16"/>
            <w:u w:val="none"/>
          </w:rPr>
          <w:t>hulpverlening</w:t>
        </w:r>
      </w:hyperlink>
      <w:r w:rsidRPr="009E463B">
        <w:rPr>
          <w:rFonts w:ascii="Helvetica" w:hAnsi="Helvetica" w:cs="Helvetica"/>
          <w:color w:val="7E8083"/>
          <w:sz w:val="16"/>
          <w:szCs w:val="16"/>
        </w:rPr>
        <w:t xml:space="preserve"> </w:t>
      </w:r>
      <w:r>
        <w:rPr>
          <w:rFonts w:ascii="Helvetica" w:hAnsi="Helvetica" w:cs="Helvetica"/>
          <w:color w:val="7E8083"/>
          <w:sz w:val="16"/>
          <w:szCs w:val="16"/>
        </w:rPr>
        <w:t>ge</w:t>
      </w:r>
      <w:r w:rsidRPr="009E463B">
        <w:rPr>
          <w:rFonts w:ascii="Helvetica" w:hAnsi="Helvetica" w:cs="Helvetica"/>
          <w:color w:val="7E8083"/>
          <w:sz w:val="16"/>
          <w:szCs w:val="16"/>
        </w:rPr>
        <w:t xml:space="preserve">richt </w:t>
      </w:r>
      <w:r>
        <w:rPr>
          <w:rFonts w:ascii="Helvetica" w:hAnsi="Helvetica" w:cs="Helvetica"/>
          <w:color w:val="7E8083"/>
          <w:sz w:val="16"/>
          <w:szCs w:val="16"/>
        </w:rPr>
        <w:t xml:space="preserve">op </w:t>
      </w:r>
      <w:r w:rsidRPr="009E463B">
        <w:rPr>
          <w:rFonts w:ascii="Helvetica" w:hAnsi="Helvetica" w:cs="Helvetica"/>
          <w:color w:val="7E8083"/>
          <w:sz w:val="16"/>
          <w:szCs w:val="16"/>
        </w:rPr>
        <w:t xml:space="preserve"> voornamelijk de zogenaamde </w:t>
      </w:r>
      <w:hyperlink r:id="rId2" w:tooltip="Zorgmijding" w:history="1">
        <w:r w:rsidRPr="009E463B">
          <w:rPr>
            <w:rStyle w:val="Hyperlink"/>
            <w:rFonts w:ascii="Helvetica" w:hAnsi="Helvetica" w:cs="Helvetica"/>
            <w:color w:val="7E8083"/>
            <w:sz w:val="16"/>
            <w:szCs w:val="16"/>
            <w:u w:val="none"/>
          </w:rPr>
          <w:t>zorgwekkende zorgmijders</w:t>
        </w:r>
      </w:hyperlink>
      <w:r w:rsidRPr="009E463B">
        <w:rPr>
          <w:rFonts w:ascii="Helvetica" w:hAnsi="Helvetica" w:cs="Helvetica"/>
          <w:color w:val="7E8083"/>
          <w:sz w:val="16"/>
          <w:szCs w:val="16"/>
        </w:rPr>
        <w:t>. Mensen die in behoeftige of anderszins verkommerde omstandigheden leven maar de stap naar de reguliere hulpverlening niet kunnen of willen maken</w:t>
      </w:r>
      <w:r>
        <w:rPr>
          <w:rFonts w:ascii="Helvetica" w:hAnsi="Helvetica" w:cs="Helvetica"/>
          <w:color w:val="7E8083"/>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66F4"/>
    <w:multiLevelType w:val="hybridMultilevel"/>
    <w:tmpl w:val="E3584B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4C7039C"/>
    <w:multiLevelType w:val="hybridMultilevel"/>
    <w:tmpl w:val="40C890AA"/>
    <w:lvl w:ilvl="0" w:tplc="DC2862CE">
      <w:start w:val="1"/>
      <w:numFmt w:val="bullet"/>
      <w:lvlText w:val=""/>
      <w:lvlJc w:val="left"/>
      <w:pPr>
        <w:ind w:left="720" w:hanging="360"/>
      </w:pPr>
      <w:rPr>
        <w:rFonts w:ascii="Symbol" w:hAnsi="Symbol" w:hint="default"/>
        <w:color w:val="DEB408"/>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95251B1"/>
    <w:multiLevelType w:val="hybridMultilevel"/>
    <w:tmpl w:val="FC027244"/>
    <w:lvl w:ilvl="0" w:tplc="76CAB3F2">
      <w:start w:val="1"/>
      <w:numFmt w:val="decimal"/>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3">
    <w:nsid w:val="0A337904"/>
    <w:multiLevelType w:val="hybridMultilevel"/>
    <w:tmpl w:val="A99C30EC"/>
    <w:lvl w:ilvl="0" w:tplc="DC2862CE">
      <w:start w:val="1"/>
      <w:numFmt w:val="bullet"/>
      <w:lvlText w:val=""/>
      <w:lvlJc w:val="left"/>
      <w:pPr>
        <w:ind w:left="360" w:hanging="360"/>
      </w:pPr>
      <w:rPr>
        <w:rFonts w:ascii="Symbol" w:hAnsi="Symbol" w:hint="default"/>
        <w:color w:val="DEB408"/>
        <w:sz w:val="2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0C887D0D"/>
    <w:multiLevelType w:val="hybridMultilevel"/>
    <w:tmpl w:val="78A4A86C"/>
    <w:lvl w:ilvl="0" w:tplc="DC2862CE">
      <w:start w:val="1"/>
      <w:numFmt w:val="bullet"/>
      <w:lvlText w:val=""/>
      <w:lvlJc w:val="left"/>
      <w:pPr>
        <w:ind w:left="720" w:hanging="360"/>
      </w:pPr>
      <w:rPr>
        <w:rFonts w:ascii="Symbol" w:hAnsi="Symbol" w:hint="default"/>
        <w:color w:val="DEB408"/>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3D16B99"/>
    <w:multiLevelType w:val="hybridMultilevel"/>
    <w:tmpl w:val="1602B53A"/>
    <w:lvl w:ilvl="0" w:tplc="DC2862CE">
      <w:start w:val="1"/>
      <w:numFmt w:val="bullet"/>
      <w:lvlText w:val=""/>
      <w:lvlJc w:val="left"/>
      <w:pPr>
        <w:ind w:left="360" w:hanging="360"/>
      </w:pPr>
      <w:rPr>
        <w:rFonts w:ascii="Symbol" w:hAnsi="Symbol" w:hint="default"/>
        <w:color w:val="DEB408"/>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4C739BF"/>
    <w:multiLevelType w:val="hybridMultilevel"/>
    <w:tmpl w:val="2946EADC"/>
    <w:lvl w:ilvl="0" w:tplc="DC2862CE">
      <w:start w:val="1"/>
      <w:numFmt w:val="bullet"/>
      <w:lvlText w:val=""/>
      <w:lvlJc w:val="left"/>
      <w:pPr>
        <w:ind w:left="720" w:hanging="360"/>
      </w:pPr>
      <w:rPr>
        <w:rFonts w:ascii="Symbol" w:hAnsi="Symbol" w:hint="default"/>
        <w:color w:val="DEB408"/>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7042BED"/>
    <w:multiLevelType w:val="hybridMultilevel"/>
    <w:tmpl w:val="981038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190F0055"/>
    <w:multiLevelType w:val="hybridMultilevel"/>
    <w:tmpl w:val="1694B52A"/>
    <w:lvl w:ilvl="0" w:tplc="D1044436">
      <w:numFmt w:val="bullet"/>
      <w:lvlText w:val=""/>
      <w:lvlJc w:val="left"/>
      <w:pPr>
        <w:ind w:left="720" w:hanging="360"/>
      </w:pPr>
      <w:rPr>
        <w:rFonts w:ascii="Symbol" w:hAnsi="Symbol" w:cstheme="minorBidi" w:hint="default"/>
        <w:color w:val="00B0F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B9C6A13"/>
    <w:multiLevelType w:val="hybridMultilevel"/>
    <w:tmpl w:val="E18A0B7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BDC6B16"/>
    <w:multiLevelType w:val="multilevel"/>
    <w:tmpl w:val="D9A4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1829EA"/>
    <w:multiLevelType w:val="hybridMultilevel"/>
    <w:tmpl w:val="FA2E8418"/>
    <w:lvl w:ilvl="0" w:tplc="DC2862CE">
      <w:start w:val="1"/>
      <w:numFmt w:val="bullet"/>
      <w:lvlText w:val=""/>
      <w:lvlJc w:val="left"/>
      <w:pPr>
        <w:ind w:left="360" w:hanging="360"/>
      </w:pPr>
      <w:rPr>
        <w:rFonts w:ascii="Symbol" w:hAnsi="Symbol" w:hint="default"/>
        <w:color w:val="DEB408"/>
        <w:sz w:val="2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27E10E7D"/>
    <w:multiLevelType w:val="hybridMultilevel"/>
    <w:tmpl w:val="A3E8A4D0"/>
    <w:lvl w:ilvl="0" w:tplc="DC2862CE">
      <w:start w:val="1"/>
      <w:numFmt w:val="bullet"/>
      <w:lvlText w:val=""/>
      <w:lvlJc w:val="left"/>
      <w:pPr>
        <w:ind w:left="720" w:hanging="360"/>
      </w:pPr>
      <w:rPr>
        <w:rFonts w:ascii="Symbol" w:hAnsi="Symbol" w:hint="default"/>
        <w:color w:val="DEB408"/>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948750C"/>
    <w:multiLevelType w:val="hybridMultilevel"/>
    <w:tmpl w:val="BFEEA938"/>
    <w:lvl w:ilvl="0" w:tplc="DC2862CE">
      <w:start w:val="1"/>
      <w:numFmt w:val="bullet"/>
      <w:lvlText w:val=""/>
      <w:lvlJc w:val="left"/>
      <w:pPr>
        <w:ind w:left="720" w:hanging="360"/>
      </w:pPr>
      <w:rPr>
        <w:rFonts w:ascii="Symbol" w:hAnsi="Symbol" w:hint="default"/>
        <w:color w:val="DEB408"/>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9BB36FE"/>
    <w:multiLevelType w:val="hybridMultilevel"/>
    <w:tmpl w:val="FF3657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C462FAC"/>
    <w:multiLevelType w:val="hybridMultilevel"/>
    <w:tmpl w:val="5C8E4B74"/>
    <w:lvl w:ilvl="0" w:tplc="DC2862CE">
      <w:start w:val="1"/>
      <w:numFmt w:val="bullet"/>
      <w:lvlText w:val=""/>
      <w:lvlJc w:val="left"/>
      <w:pPr>
        <w:ind w:left="720" w:hanging="360"/>
      </w:pPr>
      <w:rPr>
        <w:rFonts w:ascii="Symbol" w:hAnsi="Symbol" w:hint="default"/>
        <w:color w:val="DEB408"/>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F3D6498"/>
    <w:multiLevelType w:val="hybridMultilevel"/>
    <w:tmpl w:val="B3148878"/>
    <w:lvl w:ilvl="0" w:tplc="DC2862CE">
      <w:start w:val="1"/>
      <w:numFmt w:val="bullet"/>
      <w:lvlText w:val=""/>
      <w:lvlJc w:val="left"/>
      <w:pPr>
        <w:ind w:left="720" w:hanging="360"/>
      </w:pPr>
      <w:rPr>
        <w:rFonts w:ascii="Symbol" w:hAnsi="Symbol" w:hint="default"/>
        <w:color w:val="DEB408"/>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0001C80"/>
    <w:multiLevelType w:val="hybridMultilevel"/>
    <w:tmpl w:val="17C8D6F8"/>
    <w:lvl w:ilvl="0" w:tplc="DC2862CE">
      <w:start w:val="1"/>
      <w:numFmt w:val="bullet"/>
      <w:lvlText w:val=""/>
      <w:lvlJc w:val="left"/>
      <w:pPr>
        <w:ind w:left="360" w:hanging="360"/>
      </w:pPr>
      <w:rPr>
        <w:rFonts w:ascii="Symbol" w:hAnsi="Symbol" w:hint="default"/>
        <w:color w:val="DEB408"/>
        <w:sz w:val="2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342B1F93"/>
    <w:multiLevelType w:val="multilevel"/>
    <w:tmpl w:val="033673B6"/>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tabs>
          <w:tab w:val="num" w:pos="907"/>
        </w:tabs>
        <w:ind w:left="709" w:hanging="709"/>
      </w:pPr>
      <w:rPr>
        <w:rFonts w:hint="default"/>
      </w:rPr>
    </w:lvl>
    <w:lvl w:ilvl="3">
      <w:start w:val="1"/>
      <w:numFmt w:val="bullet"/>
      <w:lvlText w:val=""/>
      <w:lvlJc w:val="left"/>
      <w:pPr>
        <w:ind w:left="2880" w:hanging="360"/>
      </w:pPr>
      <w:rPr>
        <w:rFonts w:ascii="Symbol" w:hAnsi="Symbol" w:hint="default"/>
        <w:color w:val="DEB408"/>
        <w:sz w:val="2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50E24C2"/>
    <w:multiLevelType w:val="multilevel"/>
    <w:tmpl w:val="A4F4A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343221"/>
    <w:multiLevelType w:val="hybridMultilevel"/>
    <w:tmpl w:val="5B24CD02"/>
    <w:lvl w:ilvl="0" w:tplc="78BC5B4E">
      <w:numFmt w:val="bullet"/>
      <w:lvlText w:val="-"/>
      <w:lvlJc w:val="left"/>
      <w:pPr>
        <w:ind w:left="720" w:hanging="360"/>
      </w:pPr>
      <w:rPr>
        <w:rFonts w:ascii="Helvetica" w:eastAsiaTheme="minorHAnsi"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71E3DA3"/>
    <w:multiLevelType w:val="hybridMultilevel"/>
    <w:tmpl w:val="EDC2B6E8"/>
    <w:lvl w:ilvl="0" w:tplc="974CD57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7D40E54"/>
    <w:multiLevelType w:val="hybridMultilevel"/>
    <w:tmpl w:val="C784CD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7FB6177"/>
    <w:multiLevelType w:val="hybridMultilevel"/>
    <w:tmpl w:val="9CAE318E"/>
    <w:lvl w:ilvl="0" w:tplc="DC2862CE">
      <w:start w:val="1"/>
      <w:numFmt w:val="bullet"/>
      <w:lvlText w:val=""/>
      <w:lvlJc w:val="left"/>
      <w:pPr>
        <w:ind w:left="720" w:hanging="360"/>
      </w:pPr>
      <w:rPr>
        <w:rFonts w:ascii="Symbol" w:hAnsi="Symbol" w:hint="default"/>
        <w:color w:val="DEB408"/>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C611D6C"/>
    <w:multiLevelType w:val="hybridMultilevel"/>
    <w:tmpl w:val="94A88E3C"/>
    <w:lvl w:ilvl="0" w:tplc="DC2862CE">
      <w:start w:val="1"/>
      <w:numFmt w:val="bullet"/>
      <w:lvlText w:val=""/>
      <w:lvlJc w:val="left"/>
      <w:pPr>
        <w:ind w:left="720" w:hanging="360"/>
      </w:pPr>
      <w:rPr>
        <w:rFonts w:ascii="Symbol" w:hAnsi="Symbol" w:hint="default"/>
        <w:color w:val="DEB408"/>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B485564"/>
    <w:multiLevelType w:val="hybridMultilevel"/>
    <w:tmpl w:val="6D9A46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34F329D"/>
    <w:multiLevelType w:val="hybridMultilevel"/>
    <w:tmpl w:val="EC02BE50"/>
    <w:lvl w:ilvl="0" w:tplc="DC2862CE">
      <w:start w:val="1"/>
      <w:numFmt w:val="bullet"/>
      <w:lvlText w:val=""/>
      <w:lvlJc w:val="left"/>
      <w:pPr>
        <w:ind w:left="720" w:hanging="360"/>
      </w:pPr>
      <w:rPr>
        <w:rFonts w:ascii="Symbol" w:hAnsi="Symbol" w:hint="default"/>
        <w:color w:val="DEB408"/>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41743B8"/>
    <w:multiLevelType w:val="hybridMultilevel"/>
    <w:tmpl w:val="C5B675DC"/>
    <w:lvl w:ilvl="0" w:tplc="DC2862CE">
      <w:start w:val="1"/>
      <w:numFmt w:val="bullet"/>
      <w:lvlText w:val=""/>
      <w:lvlJc w:val="left"/>
      <w:pPr>
        <w:ind w:left="720" w:hanging="360"/>
      </w:pPr>
      <w:rPr>
        <w:rFonts w:ascii="Symbol" w:hAnsi="Symbol" w:hint="default"/>
        <w:color w:val="DEB408"/>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5DA55A9"/>
    <w:multiLevelType w:val="hybridMultilevel"/>
    <w:tmpl w:val="4F3E8D74"/>
    <w:lvl w:ilvl="0" w:tplc="D43CC2F2">
      <w:numFmt w:val="bullet"/>
      <w:lvlText w:val="-"/>
      <w:lvlJc w:val="left"/>
      <w:pPr>
        <w:ind w:left="720" w:hanging="360"/>
      </w:pPr>
      <w:rPr>
        <w:rFonts w:ascii="Helvetica" w:eastAsiaTheme="minorHAnsi" w:hAnsi="Helvetica" w:cs="Helvetica"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62517BE"/>
    <w:multiLevelType w:val="hybridMultilevel"/>
    <w:tmpl w:val="80F0FD10"/>
    <w:lvl w:ilvl="0" w:tplc="FD0A1B52">
      <w:numFmt w:val="bullet"/>
      <w:lvlText w:val="-"/>
      <w:lvlJc w:val="left"/>
      <w:pPr>
        <w:ind w:left="720" w:hanging="360"/>
      </w:pPr>
      <w:rPr>
        <w:rFonts w:ascii="Helvetica" w:eastAsiaTheme="minorHAnsi"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6F07E91"/>
    <w:multiLevelType w:val="hybridMultilevel"/>
    <w:tmpl w:val="BD364172"/>
    <w:lvl w:ilvl="0" w:tplc="180C09A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B28633D"/>
    <w:multiLevelType w:val="hybridMultilevel"/>
    <w:tmpl w:val="67DE11B8"/>
    <w:lvl w:ilvl="0" w:tplc="3698EDF4">
      <w:start w:val="1"/>
      <w:numFmt w:val="bullet"/>
      <w:lvlText w:val=""/>
      <w:lvlJc w:val="left"/>
      <w:pPr>
        <w:ind w:left="1069" w:hanging="360"/>
      </w:pPr>
      <w:rPr>
        <w:rFonts w:ascii="Symbol" w:eastAsiaTheme="minorHAnsi" w:hAnsi="Symbol" w:cstheme="minorBidi"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2">
    <w:nsid w:val="5BB33E8E"/>
    <w:multiLevelType w:val="hybridMultilevel"/>
    <w:tmpl w:val="EF86A830"/>
    <w:lvl w:ilvl="0" w:tplc="D9727034">
      <w:numFmt w:val="bullet"/>
      <w:lvlText w:val="-"/>
      <w:lvlJc w:val="left"/>
      <w:pPr>
        <w:ind w:left="720" w:hanging="360"/>
      </w:pPr>
      <w:rPr>
        <w:rFonts w:ascii="Helvetica" w:eastAsiaTheme="minorHAnsi"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2226FA4"/>
    <w:multiLevelType w:val="hybridMultilevel"/>
    <w:tmpl w:val="32BC9E5A"/>
    <w:lvl w:ilvl="0" w:tplc="414C4C90">
      <w:start w:val="1"/>
      <w:numFmt w:val="decimal"/>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647E1345"/>
    <w:multiLevelType w:val="hybridMultilevel"/>
    <w:tmpl w:val="08B0A384"/>
    <w:lvl w:ilvl="0" w:tplc="DC2862CE">
      <w:start w:val="1"/>
      <w:numFmt w:val="bullet"/>
      <w:lvlText w:val=""/>
      <w:lvlJc w:val="left"/>
      <w:pPr>
        <w:ind w:left="720" w:hanging="360"/>
      </w:pPr>
      <w:rPr>
        <w:rFonts w:ascii="Symbol" w:hAnsi="Symbol" w:hint="default"/>
        <w:color w:val="DEB408"/>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82365AB"/>
    <w:multiLevelType w:val="multilevel"/>
    <w:tmpl w:val="579E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A836BA"/>
    <w:multiLevelType w:val="hybridMultilevel"/>
    <w:tmpl w:val="332EDBF8"/>
    <w:lvl w:ilvl="0" w:tplc="F934C270">
      <w:start w:val="1"/>
      <w:numFmt w:val="decimal"/>
      <w:lvlText w:val="2.%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6C37479A"/>
    <w:multiLevelType w:val="hybridMultilevel"/>
    <w:tmpl w:val="13C27496"/>
    <w:lvl w:ilvl="0" w:tplc="DC2862CE">
      <w:start w:val="1"/>
      <w:numFmt w:val="bullet"/>
      <w:lvlText w:val=""/>
      <w:lvlJc w:val="left"/>
      <w:pPr>
        <w:ind w:left="360" w:hanging="360"/>
      </w:pPr>
      <w:rPr>
        <w:rFonts w:ascii="Symbol" w:hAnsi="Symbol" w:hint="default"/>
        <w:color w:val="DEB408"/>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D925753"/>
    <w:multiLevelType w:val="multilevel"/>
    <w:tmpl w:val="24424B4A"/>
    <w:lvl w:ilvl="0">
      <w:start w:val="1"/>
      <w:numFmt w:val="decimal"/>
      <w:pStyle w:val="Kop1"/>
      <w:lvlText w:val="%1."/>
      <w:lvlJc w:val="left"/>
      <w:pPr>
        <w:ind w:left="709" w:hanging="709"/>
      </w:pPr>
      <w:rPr>
        <w:rFonts w:hint="default"/>
      </w:rPr>
    </w:lvl>
    <w:lvl w:ilvl="1">
      <w:start w:val="1"/>
      <w:numFmt w:val="decimal"/>
      <w:pStyle w:val="Kop2"/>
      <w:lvlText w:val="%1.%2."/>
      <w:lvlJc w:val="left"/>
      <w:pPr>
        <w:ind w:left="1843" w:hanging="709"/>
      </w:pPr>
      <w:rPr>
        <w:rFonts w:hint="default"/>
        <w:color w:val="DEB408"/>
      </w:rPr>
    </w:lvl>
    <w:lvl w:ilvl="2">
      <w:start w:val="1"/>
      <w:numFmt w:val="decimal"/>
      <w:pStyle w:val="Kop3"/>
      <w:lvlText w:val="%1.%2.%3."/>
      <w:lvlJc w:val="left"/>
      <w:pPr>
        <w:tabs>
          <w:tab w:val="num" w:pos="907"/>
        </w:tabs>
        <w:ind w:left="709" w:hanging="70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880" w:hanging="360"/>
      </w:pPr>
      <w:rPr>
        <w:rFonts w:hint="default"/>
        <w:color w:val="auto"/>
      </w:rPr>
    </w:lvl>
    <w:lvl w:ilvl="4">
      <w:start w:val="1"/>
      <w:numFmt w:val="bullet"/>
      <w:lvlText w:val=""/>
      <w:lvlJc w:val="left"/>
      <w:pPr>
        <w:ind w:left="3600" w:hanging="360"/>
      </w:pPr>
      <w:rPr>
        <w:rFonts w:ascii="Symbol" w:hAnsi="Symbol" w:hint="default"/>
        <w:color w:val="DEB408"/>
        <w:sz w:val="22"/>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6F277112"/>
    <w:multiLevelType w:val="multilevel"/>
    <w:tmpl w:val="24E6CF90"/>
    <w:lvl w:ilvl="0">
      <w:start w:val="1"/>
      <w:numFmt w:val="bullet"/>
      <w:lvlText w:val=""/>
      <w:lvlJc w:val="left"/>
      <w:pPr>
        <w:ind w:left="709" w:hanging="709"/>
      </w:pPr>
      <w:rPr>
        <w:rFonts w:ascii="Symbol" w:hAnsi="Symbol" w:hint="default"/>
        <w:color w:val="DEB408"/>
        <w:sz w:val="22"/>
      </w:rPr>
    </w:lvl>
    <w:lvl w:ilvl="1">
      <w:start w:val="1"/>
      <w:numFmt w:val="decimal"/>
      <w:lvlText w:val="%1.%2."/>
      <w:lvlJc w:val="left"/>
      <w:pPr>
        <w:ind w:left="7230" w:hanging="709"/>
      </w:pPr>
      <w:rPr>
        <w:rFonts w:hint="default"/>
        <w:color w:val="DEB408"/>
      </w:rPr>
    </w:lvl>
    <w:lvl w:ilvl="2">
      <w:start w:val="1"/>
      <w:numFmt w:val="decimal"/>
      <w:lvlText w:val="%1.%2.%3."/>
      <w:lvlJc w:val="left"/>
      <w:pPr>
        <w:tabs>
          <w:tab w:val="num" w:pos="907"/>
        </w:tabs>
        <w:ind w:left="709" w:hanging="709"/>
      </w:pPr>
      <w:rPr>
        <w:rFonts w:hint="default"/>
      </w:rPr>
    </w:lvl>
    <w:lvl w:ilvl="3">
      <w:start w:val="1"/>
      <w:numFmt w:val="decimal"/>
      <w:lvlText w:val="%4."/>
      <w:lvlJc w:val="left"/>
      <w:pPr>
        <w:ind w:left="2880" w:hanging="360"/>
      </w:pPr>
      <w:rPr>
        <w:rFonts w:hint="default"/>
      </w:rPr>
    </w:lvl>
    <w:lvl w:ilvl="4">
      <w:start w:val="1"/>
      <w:numFmt w:val="bullet"/>
      <w:lvlText w:val=""/>
      <w:lvlJc w:val="left"/>
      <w:pPr>
        <w:ind w:left="3600" w:hanging="360"/>
      </w:pPr>
      <w:rPr>
        <w:rFonts w:ascii="Symbol" w:hAnsi="Symbol" w:hint="default"/>
        <w:color w:val="DEB408"/>
        <w:sz w:val="22"/>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7811072B"/>
    <w:multiLevelType w:val="hybridMultilevel"/>
    <w:tmpl w:val="0E482D86"/>
    <w:lvl w:ilvl="0" w:tplc="DC2862CE">
      <w:start w:val="1"/>
      <w:numFmt w:val="bullet"/>
      <w:lvlText w:val=""/>
      <w:lvlJc w:val="left"/>
      <w:pPr>
        <w:ind w:left="720" w:hanging="360"/>
      </w:pPr>
      <w:rPr>
        <w:rFonts w:ascii="Symbol" w:hAnsi="Symbol" w:hint="default"/>
        <w:color w:val="DEB408"/>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F54097A"/>
    <w:multiLevelType w:val="hybridMultilevel"/>
    <w:tmpl w:val="646CF99C"/>
    <w:lvl w:ilvl="0" w:tplc="B7DCE672">
      <w:numFmt w:val="bullet"/>
      <w:lvlText w:val="-"/>
      <w:lvlJc w:val="left"/>
      <w:pPr>
        <w:ind w:left="720" w:hanging="360"/>
      </w:pPr>
      <w:rPr>
        <w:rFonts w:ascii="Helvetica" w:eastAsiaTheme="minorHAnsi"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8"/>
  </w:num>
  <w:num w:numId="2">
    <w:abstractNumId w:val="33"/>
  </w:num>
  <w:num w:numId="3">
    <w:abstractNumId w:val="36"/>
  </w:num>
  <w:num w:numId="4">
    <w:abstractNumId w:val="31"/>
  </w:num>
  <w:num w:numId="5">
    <w:abstractNumId w:val="40"/>
  </w:num>
  <w:num w:numId="6">
    <w:abstractNumId w:val="10"/>
  </w:num>
  <w:num w:numId="7">
    <w:abstractNumId w:val="35"/>
  </w:num>
  <w:num w:numId="8">
    <w:abstractNumId w:val="19"/>
  </w:num>
  <w:num w:numId="9">
    <w:abstractNumId w:val="21"/>
  </w:num>
  <w:num w:numId="10">
    <w:abstractNumId w:val="23"/>
  </w:num>
  <w:num w:numId="11">
    <w:abstractNumId w:val="34"/>
  </w:num>
  <w:num w:numId="12">
    <w:abstractNumId w:val="2"/>
  </w:num>
  <w:num w:numId="13">
    <w:abstractNumId w:val="4"/>
  </w:num>
  <w:num w:numId="14">
    <w:abstractNumId w:val="18"/>
  </w:num>
  <w:num w:numId="15">
    <w:abstractNumId w:val="6"/>
  </w:num>
  <w:num w:numId="16">
    <w:abstractNumId w:val="41"/>
  </w:num>
  <w:num w:numId="17">
    <w:abstractNumId w:val="16"/>
  </w:num>
  <w:num w:numId="18">
    <w:abstractNumId w:val="8"/>
  </w:num>
  <w:num w:numId="19">
    <w:abstractNumId w:val="1"/>
  </w:num>
  <w:num w:numId="20">
    <w:abstractNumId w:val="15"/>
  </w:num>
  <w:num w:numId="21">
    <w:abstractNumId w:val="0"/>
  </w:num>
  <w:num w:numId="22">
    <w:abstractNumId w:val="11"/>
  </w:num>
  <w:num w:numId="23">
    <w:abstractNumId w:val="7"/>
  </w:num>
  <w:num w:numId="24">
    <w:abstractNumId w:val="37"/>
  </w:num>
  <w:num w:numId="25">
    <w:abstractNumId w:val="5"/>
  </w:num>
  <w:num w:numId="26">
    <w:abstractNumId w:val="27"/>
  </w:num>
  <w:num w:numId="27">
    <w:abstractNumId w:val="12"/>
  </w:num>
  <w:num w:numId="28">
    <w:abstractNumId w:val="9"/>
  </w:num>
  <w:num w:numId="29">
    <w:abstractNumId w:val="24"/>
  </w:num>
  <w:num w:numId="30">
    <w:abstractNumId w:val="22"/>
  </w:num>
  <w:num w:numId="31">
    <w:abstractNumId w:val="25"/>
  </w:num>
  <w:num w:numId="32">
    <w:abstractNumId w:val="14"/>
  </w:num>
  <w:num w:numId="33">
    <w:abstractNumId w:val="20"/>
  </w:num>
  <w:num w:numId="34">
    <w:abstractNumId w:val="28"/>
  </w:num>
  <w:num w:numId="35">
    <w:abstractNumId w:val="32"/>
  </w:num>
  <w:num w:numId="36">
    <w:abstractNumId w:val="29"/>
  </w:num>
  <w:num w:numId="37">
    <w:abstractNumId w:val="30"/>
  </w:num>
  <w:num w:numId="38">
    <w:abstractNumId w:val="38"/>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26"/>
  </w:num>
  <w:num w:numId="41">
    <w:abstractNumId w:val="3"/>
  </w:num>
  <w:num w:numId="42">
    <w:abstractNumId w:val="17"/>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3EA"/>
    <w:rsid w:val="00002504"/>
    <w:rsid w:val="00002AFF"/>
    <w:rsid w:val="00010671"/>
    <w:rsid w:val="00012C37"/>
    <w:rsid w:val="00013EAB"/>
    <w:rsid w:val="00015018"/>
    <w:rsid w:val="0001770F"/>
    <w:rsid w:val="00023E8A"/>
    <w:rsid w:val="00024D21"/>
    <w:rsid w:val="00025571"/>
    <w:rsid w:val="000264CF"/>
    <w:rsid w:val="00026703"/>
    <w:rsid w:val="00027290"/>
    <w:rsid w:val="00030BFF"/>
    <w:rsid w:val="00031FEF"/>
    <w:rsid w:val="00034D9C"/>
    <w:rsid w:val="00040474"/>
    <w:rsid w:val="00040B1E"/>
    <w:rsid w:val="00040FBE"/>
    <w:rsid w:val="000445DE"/>
    <w:rsid w:val="000459F6"/>
    <w:rsid w:val="00046183"/>
    <w:rsid w:val="0005532C"/>
    <w:rsid w:val="00056307"/>
    <w:rsid w:val="000566B2"/>
    <w:rsid w:val="00056E36"/>
    <w:rsid w:val="00061490"/>
    <w:rsid w:val="000621B9"/>
    <w:rsid w:val="00062C21"/>
    <w:rsid w:val="00065EB6"/>
    <w:rsid w:val="00067C07"/>
    <w:rsid w:val="00070F00"/>
    <w:rsid w:val="00071641"/>
    <w:rsid w:val="000728E1"/>
    <w:rsid w:val="00074615"/>
    <w:rsid w:val="00076DCB"/>
    <w:rsid w:val="0008376E"/>
    <w:rsid w:val="00090016"/>
    <w:rsid w:val="0009265C"/>
    <w:rsid w:val="000938B9"/>
    <w:rsid w:val="0009523C"/>
    <w:rsid w:val="000A10B3"/>
    <w:rsid w:val="000A3AB4"/>
    <w:rsid w:val="000A4200"/>
    <w:rsid w:val="000B023E"/>
    <w:rsid w:val="000B3345"/>
    <w:rsid w:val="000B6624"/>
    <w:rsid w:val="000C0873"/>
    <w:rsid w:val="000C0B74"/>
    <w:rsid w:val="000C2380"/>
    <w:rsid w:val="000C318E"/>
    <w:rsid w:val="000C69FD"/>
    <w:rsid w:val="000D0795"/>
    <w:rsid w:val="000D4079"/>
    <w:rsid w:val="000D5E6A"/>
    <w:rsid w:val="000D7538"/>
    <w:rsid w:val="000E38B1"/>
    <w:rsid w:val="000E4F80"/>
    <w:rsid w:val="000E5374"/>
    <w:rsid w:val="000E66A9"/>
    <w:rsid w:val="000E7869"/>
    <w:rsid w:val="000E7B7B"/>
    <w:rsid w:val="000F6DD9"/>
    <w:rsid w:val="001034E2"/>
    <w:rsid w:val="001045F1"/>
    <w:rsid w:val="00110783"/>
    <w:rsid w:val="00111360"/>
    <w:rsid w:val="00114302"/>
    <w:rsid w:val="00115C60"/>
    <w:rsid w:val="00122FF9"/>
    <w:rsid w:val="00124387"/>
    <w:rsid w:val="001246B1"/>
    <w:rsid w:val="001272C0"/>
    <w:rsid w:val="00134937"/>
    <w:rsid w:val="00136ABB"/>
    <w:rsid w:val="001405C2"/>
    <w:rsid w:val="00140A10"/>
    <w:rsid w:val="00141ECD"/>
    <w:rsid w:val="001428A7"/>
    <w:rsid w:val="0014375A"/>
    <w:rsid w:val="00145D22"/>
    <w:rsid w:val="001475B5"/>
    <w:rsid w:val="001524C0"/>
    <w:rsid w:val="0015328A"/>
    <w:rsid w:val="00155478"/>
    <w:rsid w:val="00157B17"/>
    <w:rsid w:val="00161B04"/>
    <w:rsid w:val="00165BA7"/>
    <w:rsid w:val="001665E3"/>
    <w:rsid w:val="00167236"/>
    <w:rsid w:val="00172EF3"/>
    <w:rsid w:val="00177218"/>
    <w:rsid w:val="00177952"/>
    <w:rsid w:val="001779D9"/>
    <w:rsid w:val="001844C8"/>
    <w:rsid w:val="0018512A"/>
    <w:rsid w:val="00187A43"/>
    <w:rsid w:val="00191214"/>
    <w:rsid w:val="001931CA"/>
    <w:rsid w:val="0019459E"/>
    <w:rsid w:val="0019599D"/>
    <w:rsid w:val="001959F5"/>
    <w:rsid w:val="00197DEF"/>
    <w:rsid w:val="001A20DA"/>
    <w:rsid w:val="001A28AC"/>
    <w:rsid w:val="001A4156"/>
    <w:rsid w:val="001A4587"/>
    <w:rsid w:val="001A5095"/>
    <w:rsid w:val="001B06F6"/>
    <w:rsid w:val="001B16F4"/>
    <w:rsid w:val="001B454D"/>
    <w:rsid w:val="001B6355"/>
    <w:rsid w:val="001C241F"/>
    <w:rsid w:val="001C24F7"/>
    <w:rsid w:val="001C39B1"/>
    <w:rsid w:val="001C43EF"/>
    <w:rsid w:val="001C51F5"/>
    <w:rsid w:val="001C591B"/>
    <w:rsid w:val="001C5A5A"/>
    <w:rsid w:val="001C753D"/>
    <w:rsid w:val="001C7D47"/>
    <w:rsid w:val="001D3058"/>
    <w:rsid w:val="001D413C"/>
    <w:rsid w:val="001D4493"/>
    <w:rsid w:val="001D639B"/>
    <w:rsid w:val="001D7E0B"/>
    <w:rsid w:val="001E04A1"/>
    <w:rsid w:val="001E1366"/>
    <w:rsid w:val="001E1A33"/>
    <w:rsid w:val="001E2BA8"/>
    <w:rsid w:val="001E3A93"/>
    <w:rsid w:val="001E6065"/>
    <w:rsid w:val="001E7679"/>
    <w:rsid w:val="001F7BE6"/>
    <w:rsid w:val="001F7C4B"/>
    <w:rsid w:val="00200FBC"/>
    <w:rsid w:val="002040EE"/>
    <w:rsid w:val="0020539E"/>
    <w:rsid w:val="002118B2"/>
    <w:rsid w:val="00212E8B"/>
    <w:rsid w:val="002130DA"/>
    <w:rsid w:val="0021631A"/>
    <w:rsid w:val="00216991"/>
    <w:rsid w:val="00217A7C"/>
    <w:rsid w:val="00221706"/>
    <w:rsid w:val="00221B06"/>
    <w:rsid w:val="00230F96"/>
    <w:rsid w:val="002337E5"/>
    <w:rsid w:val="00233925"/>
    <w:rsid w:val="0024008C"/>
    <w:rsid w:val="00245447"/>
    <w:rsid w:val="00247F42"/>
    <w:rsid w:val="00250468"/>
    <w:rsid w:val="00251D9F"/>
    <w:rsid w:val="00253542"/>
    <w:rsid w:val="002545D6"/>
    <w:rsid w:val="002615A8"/>
    <w:rsid w:val="00263DF5"/>
    <w:rsid w:val="00264146"/>
    <w:rsid w:val="00264F66"/>
    <w:rsid w:val="00272A7D"/>
    <w:rsid w:val="002745BA"/>
    <w:rsid w:val="00280072"/>
    <w:rsid w:val="0028227F"/>
    <w:rsid w:val="00285965"/>
    <w:rsid w:val="0029582B"/>
    <w:rsid w:val="002967A2"/>
    <w:rsid w:val="002A163A"/>
    <w:rsid w:val="002A1AB8"/>
    <w:rsid w:val="002A214D"/>
    <w:rsid w:val="002B5A2F"/>
    <w:rsid w:val="002C2F23"/>
    <w:rsid w:val="002C55A3"/>
    <w:rsid w:val="002D1FE8"/>
    <w:rsid w:val="002D4D17"/>
    <w:rsid w:val="002D4DD5"/>
    <w:rsid w:val="002E048B"/>
    <w:rsid w:val="002E1E5B"/>
    <w:rsid w:val="002E2947"/>
    <w:rsid w:val="002E3096"/>
    <w:rsid w:val="002E30EB"/>
    <w:rsid w:val="002E6395"/>
    <w:rsid w:val="002E6A4A"/>
    <w:rsid w:val="002E73E6"/>
    <w:rsid w:val="002E7E63"/>
    <w:rsid w:val="002F13F8"/>
    <w:rsid w:val="002F1534"/>
    <w:rsid w:val="002F294D"/>
    <w:rsid w:val="002F31C3"/>
    <w:rsid w:val="002F705E"/>
    <w:rsid w:val="002F77E3"/>
    <w:rsid w:val="00310154"/>
    <w:rsid w:val="00310D83"/>
    <w:rsid w:val="003134B4"/>
    <w:rsid w:val="00315100"/>
    <w:rsid w:val="00320178"/>
    <w:rsid w:val="00321485"/>
    <w:rsid w:val="00326147"/>
    <w:rsid w:val="00330543"/>
    <w:rsid w:val="00331519"/>
    <w:rsid w:val="0033588E"/>
    <w:rsid w:val="0034088D"/>
    <w:rsid w:val="0034144D"/>
    <w:rsid w:val="00342D06"/>
    <w:rsid w:val="00343B6B"/>
    <w:rsid w:val="0034422E"/>
    <w:rsid w:val="003467AD"/>
    <w:rsid w:val="00346896"/>
    <w:rsid w:val="00347F05"/>
    <w:rsid w:val="00352E0B"/>
    <w:rsid w:val="0035304D"/>
    <w:rsid w:val="00353C00"/>
    <w:rsid w:val="0035572E"/>
    <w:rsid w:val="00364E59"/>
    <w:rsid w:val="0036674B"/>
    <w:rsid w:val="00366D70"/>
    <w:rsid w:val="00375AF0"/>
    <w:rsid w:val="00375D4F"/>
    <w:rsid w:val="0037756D"/>
    <w:rsid w:val="00380E93"/>
    <w:rsid w:val="00381808"/>
    <w:rsid w:val="00384CCF"/>
    <w:rsid w:val="0038681E"/>
    <w:rsid w:val="00390ED9"/>
    <w:rsid w:val="0039198A"/>
    <w:rsid w:val="00391AD2"/>
    <w:rsid w:val="00397800"/>
    <w:rsid w:val="003A0CBD"/>
    <w:rsid w:val="003A11B0"/>
    <w:rsid w:val="003A169D"/>
    <w:rsid w:val="003A3764"/>
    <w:rsid w:val="003A650A"/>
    <w:rsid w:val="003A6CE7"/>
    <w:rsid w:val="003B2DF9"/>
    <w:rsid w:val="003B3307"/>
    <w:rsid w:val="003B37DE"/>
    <w:rsid w:val="003B3BE2"/>
    <w:rsid w:val="003B58DE"/>
    <w:rsid w:val="003B692E"/>
    <w:rsid w:val="003C0F9D"/>
    <w:rsid w:val="003C1831"/>
    <w:rsid w:val="003C2456"/>
    <w:rsid w:val="003C60A2"/>
    <w:rsid w:val="003D7174"/>
    <w:rsid w:val="003D7CF3"/>
    <w:rsid w:val="003E1F91"/>
    <w:rsid w:val="003E42D3"/>
    <w:rsid w:val="003E5F8E"/>
    <w:rsid w:val="003F1CF9"/>
    <w:rsid w:val="003F2EE4"/>
    <w:rsid w:val="003F2EF4"/>
    <w:rsid w:val="003F400F"/>
    <w:rsid w:val="003F4531"/>
    <w:rsid w:val="003F58B1"/>
    <w:rsid w:val="003F726D"/>
    <w:rsid w:val="004016A5"/>
    <w:rsid w:val="00402732"/>
    <w:rsid w:val="00403531"/>
    <w:rsid w:val="00411039"/>
    <w:rsid w:val="00412E1A"/>
    <w:rsid w:val="00413AA9"/>
    <w:rsid w:val="00414311"/>
    <w:rsid w:val="00414C46"/>
    <w:rsid w:val="004207F8"/>
    <w:rsid w:val="00424A52"/>
    <w:rsid w:val="00424C7A"/>
    <w:rsid w:val="00425C71"/>
    <w:rsid w:val="00430E27"/>
    <w:rsid w:val="00430FF2"/>
    <w:rsid w:val="004336A0"/>
    <w:rsid w:val="00433BC6"/>
    <w:rsid w:val="004367AE"/>
    <w:rsid w:val="004410C5"/>
    <w:rsid w:val="00442326"/>
    <w:rsid w:val="00442485"/>
    <w:rsid w:val="004442D3"/>
    <w:rsid w:val="00446C28"/>
    <w:rsid w:val="00447334"/>
    <w:rsid w:val="00447EF1"/>
    <w:rsid w:val="004532FA"/>
    <w:rsid w:val="00454EE0"/>
    <w:rsid w:val="004574C8"/>
    <w:rsid w:val="004574EF"/>
    <w:rsid w:val="00461BE7"/>
    <w:rsid w:val="00467454"/>
    <w:rsid w:val="00467BC8"/>
    <w:rsid w:val="0047205D"/>
    <w:rsid w:val="00474678"/>
    <w:rsid w:val="00475C97"/>
    <w:rsid w:val="00480D6D"/>
    <w:rsid w:val="00482C52"/>
    <w:rsid w:val="00485C2B"/>
    <w:rsid w:val="004870CC"/>
    <w:rsid w:val="00487941"/>
    <w:rsid w:val="00490543"/>
    <w:rsid w:val="00494AF4"/>
    <w:rsid w:val="0049517A"/>
    <w:rsid w:val="004954EB"/>
    <w:rsid w:val="00495F31"/>
    <w:rsid w:val="004A1E50"/>
    <w:rsid w:val="004A2111"/>
    <w:rsid w:val="004A245E"/>
    <w:rsid w:val="004A2676"/>
    <w:rsid w:val="004A4726"/>
    <w:rsid w:val="004A65C3"/>
    <w:rsid w:val="004B34DC"/>
    <w:rsid w:val="004B3834"/>
    <w:rsid w:val="004B535C"/>
    <w:rsid w:val="004B7E17"/>
    <w:rsid w:val="004C17A9"/>
    <w:rsid w:val="004C4B51"/>
    <w:rsid w:val="004C567D"/>
    <w:rsid w:val="004D0093"/>
    <w:rsid w:val="004D051A"/>
    <w:rsid w:val="004D07BE"/>
    <w:rsid w:val="004D0D08"/>
    <w:rsid w:val="004D24BF"/>
    <w:rsid w:val="004D3711"/>
    <w:rsid w:val="004D4242"/>
    <w:rsid w:val="004E2990"/>
    <w:rsid w:val="004E370F"/>
    <w:rsid w:val="004E4031"/>
    <w:rsid w:val="004E62CD"/>
    <w:rsid w:val="004E636F"/>
    <w:rsid w:val="004F2CA6"/>
    <w:rsid w:val="004F50DD"/>
    <w:rsid w:val="004F5457"/>
    <w:rsid w:val="004F5FDE"/>
    <w:rsid w:val="005006A1"/>
    <w:rsid w:val="00500B15"/>
    <w:rsid w:val="005028B1"/>
    <w:rsid w:val="005101F9"/>
    <w:rsid w:val="00513516"/>
    <w:rsid w:val="005166AF"/>
    <w:rsid w:val="00517495"/>
    <w:rsid w:val="00520961"/>
    <w:rsid w:val="00521E48"/>
    <w:rsid w:val="00523DB4"/>
    <w:rsid w:val="005257F6"/>
    <w:rsid w:val="005275E1"/>
    <w:rsid w:val="00527BDC"/>
    <w:rsid w:val="00530F82"/>
    <w:rsid w:val="00532198"/>
    <w:rsid w:val="00534B79"/>
    <w:rsid w:val="005352A5"/>
    <w:rsid w:val="005401FD"/>
    <w:rsid w:val="00540C2B"/>
    <w:rsid w:val="00541AE3"/>
    <w:rsid w:val="00541F8B"/>
    <w:rsid w:val="00542723"/>
    <w:rsid w:val="00542945"/>
    <w:rsid w:val="005454FF"/>
    <w:rsid w:val="00545BFB"/>
    <w:rsid w:val="00545EED"/>
    <w:rsid w:val="0054702A"/>
    <w:rsid w:val="00547839"/>
    <w:rsid w:val="005508BA"/>
    <w:rsid w:val="0055194F"/>
    <w:rsid w:val="00553ED9"/>
    <w:rsid w:val="00554A9B"/>
    <w:rsid w:val="00555878"/>
    <w:rsid w:val="0056051F"/>
    <w:rsid w:val="005612E7"/>
    <w:rsid w:val="00561401"/>
    <w:rsid w:val="00561BDA"/>
    <w:rsid w:val="005625D4"/>
    <w:rsid w:val="00562701"/>
    <w:rsid w:val="00564D50"/>
    <w:rsid w:val="0056510D"/>
    <w:rsid w:val="00565DD1"/>
    <w:rsid w:val="005700D1"/>
    <w:rsid w:val="00571990"/>
    <w:rsid w:val="00573F2B"/>
    <w:rsid w:val="00584C2F"/>
    <w:rsid w:val="00585A7E"/>
    <w:rsid w:val="00587B70"/>
    <w:rsid w:val="0059044C"/>
    <w:rsid w:val="00591391"/>
    <w:rsid w:val="00592495"/>
    <w:rsid w:val="0059410B"/>
    <w:rsid w:val="00596EC1"/>
    <w:rsid w:val="005970E6"/>
    <w:rsid w:val="00597BC0"/>
    <w:rsid w:val="005A0405"/>
    <w:rsid w:val="005A0DD3"/>
    <w:rsid w:val="005A1072"/>
    <w:rsid w:val="005A363F"/>
    <w:rsid w:val="005A3E7E"/>
    <w:rsid w:val="005A485B"/>
    <w:rsid w:val="005A6E03"/>
    <w:rsid w:val="005C02C3"/>
    <w:rsid w:val="005C4361"/>
    <w:rsid w:val="005D0F3F"/>
    <w:rsid w:val="005E24DC"/>
    <w:rsid w:val="005E47B6"/>
    <w:rsid w:val="005E6F05"/>
    <w:rsid w:val="005F125D"/>
    <w:rsid w:val="005F4BC5"/>
    <w:rsid w:val="005F4D33"/>
    <w:rsid w:val="005F6C5F"/>
    <w:rsid w:val="005F70B0"/>
    <w:rsid w:val="005F7727"/>
    <w:rsid w:val="005F7CC2"/>
    <w:rsid w:val="00602667"/>
    <w:rsid w:val="00603D35"/>
    <w:rsid w:val="00605FA4"/>
    <w:rsid w:val="00606580"/>
    <w:rsid w:val="006100F1"/>
    <w:rsid w:val="00611CA2"/>
    <w:rsid w:val="0061241B"/>
    <w:rsid w:val="00617A16"/>
    <w:rsid w:val="00617E7D"/>
    <w:rsid w:val="00620CA7"/>
    <w:rsid w:val="006230C1"/>
    <w:rsid w:val="006243C5"/>
    <w:rsid w:val="0062716E"/>
    <w:rsid w:val="006319E9"/>
    <w:rsid w:val="00634BF7"/>
    <w:rsid w:val="00634E1B"/>
    <w:rsid w:val="0064100F"/>
    <w:rsid w:val="00642127"/>
    <w:rsid w:val="006529BA"/>
    <w:rsid w:val="00652AB6"/>
    <w:rsid w:val="00653996"/>
    <w:rsid w:val="00655820"/>
    <w:rsid w:val="00655E7D"/>
    <w:rsid w:val="00655FD2"/>
    <w:rsid w:val="006566AD"/>
    <w:rsid w:val="00665EE6"/>
    <w:rsid w:val="0066611E"/>
    <w:rsid w:val="006673A1"/>
    <w:rsid w:val="0067030E"/>
    <w:rsid w:val="0067179A"/>
    <w:rsid w:val="006723D6"/>
    <w:rsid w:val="00672D38"/>
    <w:rsid w:val="006746D8"/>
    <w:rsid w:val="0067784D"/>
    <w:rsid w:val="006850DD"/>
    <w:rsid w:val="00686C4D"/>
    <w:rsid w:val="00690579"/>
    <w:rsid w:val="006907E5"/>
    <w:rsid w:val="006913EA"/>
    <w:rsid w:val="00692D74"/>
    <w:rsid w:val="00695064"/>
    <w:rsid w:val="00695A88"/>
    <w:rsid w:val="00696DDE"/>
    <w:rsid w:val="006A0D34"/>
    <w:rsid w:val="006A12CC"/>
    <w:rsid w:val="006A1580"/>
    <w:rsid w:val="006A2426"/>
    <w:rsid w:val="006A5088"/>
    <w:rsid w:val="006A5AA7"/>
    <w:rsid w:val="006A69CF"/>
    <w:rsid w:val="006A6BD7"/>
    <w:rsid w:val="006B0791"/>
    <w:rsid w:val="006B213D"/>
    <w:rsid w:val="006B23C1"/>
    <w:rsid w:val="006B25E0"/>
    <w:rsid w:val="006B4F6F"/>
    <w:rsid w:val="006B51A9"/>
    <w:rsid w:val="006B60E6"/>
    <w:rsid w:val="006B634B"/>
    <w:rsid w:val="006C09CB"/>
    <w:rsid w:val="006C1B2C"/>
    <w:rsid w:val="006C2820"/>
    <w:rsid w:val="006C2893"/>
    <w:rsid w:val="006C7C0F"/>
    <w:rsid w:val="006D257C"/>
    <w:rsid w:val="006D2A1C"/>
    <w:rsid w:val="006D43BD"/>
    <w:rsid w:val="006D79CC"/>
    <w:rsid w:val="006E2239"/>
    <w:rsid w:val="006E4515"/>
    <w:rsid w:val="006E4822"/>
    <w:rsid w:val="006E5B7F"/>
    <w:rsid w:val="006E5D34"/>
    <w:rsid w:val="006E6923"/>
    <w:rsid w:val="006E7E13"/>
    <w:rsid w:val="006F1B8B"/>
    <w:rsid w:val="006F207A"/>
    <w:rsid w:val="006F2AD9"/>
    <w:rsid w:val="006F67D9"/>
    <w:rsid w:val="006F6A00"/>
    <w:rsid w:val="007048F9"/>
    <w:rsid w:val="00707838"/>
    <w:rsid w:val="007104DD"/>
    <w:rsid w:val="00712A0A"/>
    <w:rsid w:val="00714774"/>
    <w:rsid w:val="00714BA1"/>
    <w:rsid w:val="00716C92"/>
    <w:rsid w:val="00717CAD"/>
    <w:rsid w:val="0072081D"/>
    <w:rsid w:val="0072144A"/>
    <w:rsid w:val="007235A9"/>
    <w:rsid w:val="00723E17"/>
    <w:rsid w:val="00725477"/>
    <w:rsid w:val="00730C21"/>
    <w:rsid w:val="00731404"/>
    <w:rsid w:val="007332E2"/>
    <w:rsid w:val="00734191"/>
    <w:rsid w:val="00735217"/>
    <w:rsid w:val="0073600C"/>
    <w:rsid w:val="007364F8"/>
    <w:rsid w:val="007371E0"/>
    <w:rsid w:val="00737F67"/>
    <w:rsid w:val="007410B1"/>
    <w:rsid w:val="00742CFE"/>
    <w:rsid w:val="007450CC"/>
    <w:rsid w:val="007459CB"/>
    <w:rsid w:val="00747811"/>
    <w:rsid w:val="007532F5"/>
    <w:rsid w:val="00755818"/>
    <w:rsid w:val="00756CD3"/>
    <w:rsid w:val="00757A74"/>
    <w:rsid w:val="00760190"/>
    <w:rsid w:val="007602B9"/>
    <w:rsid w:val="00760A04"/>
    <w:rsid w:val="00761E0E"/>
    <w:rsid w:val="00762CAC"/>
    <w:rsid w:val="007633E8"/>
    <w:rsid w:val="00767C52"/>
    <w:rsid w:val="00772007"/>
    <w:rsid w:val="00772998"/>
    <w:rsid w:val="007754A4"/>
    <w:rsid w:val="007839DA"/>
    <w:rsid w:val="007912FB"/>
    <w:rsid w:val="0079428D"/>
    <w:rsid w:val="007949F6"/>
    <w:rsid w:val="00796FD3"/>
    <w:rsid w:val="007A0C2C"/>
    <w:rsid w:val="007A1398"/>
    <w:rsid w:val="007A270A"/>
    <w:rsid w:val="007A3534"/>
    <w:rsid w:val="007A363F"/>
    <w:rsid w:val="007A7C71"/>
    <w:rsid w:val="007B0CF7"/>
    <w:rsid w:val="007B3B89"/>
    <w:rsid w:val="007B4E82"/>
    <w:rsid w:val="007B7F07"/>
    <w:rsid w:val="007C0185"/>
    <w:rsid w:val="007C0F3C"/>
    <w:rsid w:val="007C3111"/>
    <w:rsid w:val="007C3A97"/>
    <w:rsid w:val="007C6EF4"/>
    <w:rsid w:val="007D067A"/>
    <w:rsid w:val="007D0F7D"/>
    <w:rsid w:val="007D12A4"/>
    <w:rsid w:val="007D27F8"/>
    <w:rsid w:val="007D6438"/>
    <w:rsid w:val="007D68E2"/>
    <w:rsid w:val="007D6FD9"/>
    <w:rsid w:val="007E05B2"/>
    <w:rsid w:val="007E0827"/>
    <w:rsid w:val="007E09AA"/>
    <w:rsid w:val="007E3D39"/>
    <w:rsid w:val="007E5006"/>
    <w:rsid w:val="007E5389"/>
    <w:rsid w:val="007E6109"/>
    <w:rsid w:val="007E6B5E"/>
    <w:rsid w:val="007E7AA1"/>
    <w:rsid w:val="007F05E7"/>
    <w:rsid w:val="007F2EED"/>
    <w:rsid w:val="007F42D0"/>
    <w:rsid w:val="007F451F"/>
    <w:rsid w:val="007F61A0"/>
    <w:rsid w:val="00805C61"/>
    <w:rsid w:val="00805CC7"/>
    <w:rsid w:val="00807692"/>
    <w:rsid w:val="00811882"/>
    <w:rsid w:val="00811DCC"/>
    <w:rsid w:val="00813188"/>
    <w:rsid w:val="00830979"/>
    <w:rsid w:val="00833F8E"/>
    <w:rsid w:val="008367B6"/>
    <w:rsid w:val="00841ACB"/>
    <w:rsid w:val="0084270D"/>
    <w:rsid w:val="008433EB"/>
    <w:rsid w:val="00850D36"/>
    <w:rsid w:val="00851B72"/>
    <w:rsid w:val="008532E9"/>
    <w:rsid w:val="00855156"/>
    <w:rsid w:val="008559B0"/>
    <w:rsid w:val="008561AD"/>
    <w:rsid w:val="008564C5"/>
    <w:rsid w:val="00857EDC"/>
    <w:rsid w:val="0086117C"/>
    <w:rsid w:val="008617D5"/>
    <w:rsid w:val="0086212A"/>
    <w:rsid w:val="00863171"/>
    <w:rsid w:val="0086502B"/>
    <w:rsid w:val="00865680"/>
    <w:rsid w:val="00865BCD"/>
    <w:rsid w:val="0086757A"/>
    <w:rsid w:val="00870B6A"/>
    <w:rsid w:val="00872C90"/>
    <w:rsid w:val="00873C4E"/>
    <w:rsid w:val="008758A8"/>
    <w:rsid w:val="008761FD"/>
    <w:rsid w:val="008774EC"/>
    <w:rsid w:val="008818D8"/>
    <w:rsid w:val="00881D05"/>
    <w:rsid w:val="00882747"/>
    <w:rsid w:val="00882C66"/>
    <w:rsid w:val="00883CC6"/>
    <w:rsid w:val="00890310"/>
    <w:rsid w:val="00892187"/>
    <w:rsid w:val="00892A8B"/>
    <w:rsid w:val="008954DC"/>
    <w:rsid w:val="008956B0"/>
    <w:rsid w:val="008975C5"/>
    <w:rsid w:val="008A1BB2"/>
    <w:rsid w:val="008A2964"/>
    <w:rsid w:val="008A6862"/>
    <w:rsid w:val="008B14FE"/>
    <w:rsid w:val="008B1678"/>
    <w:rsid w:val="008B2CFC"/>
    <w:rsid w:val="008B4F97"/>
    <w:rsid w:val="008C1F1D"/>
    <w:rsid w:val="008C44A7"/>
    <w:rsid w:val="008C4F83"/>
    <w:rsid w:val="008D0CA7"/>
    <w:rsid w:val="008D4529"/>
    <w:rsid w:val="008D50EF"/>
    <w:rsid w:val="008D5834"/>
    <w:rsid w:val="008D74EF"/>
    <w:rsid w:val="008E0077"/>
    <w:rsid w:val="008E0763"/>
    <w:rsid w:val="008E6352"/>
    <w:rsid w:val="008F02D4"/>
    <w:rsid w:val="008F20FF"/>
    <w:rsid w:val="008F30E9"/>
    <w:rsid w:val="008F3DA9"/>
    <w:rsid w:val="008F4012"/>
    <w:rsid w:val="008F48AE"/>
    <w:rsid w:val="008F5554"/>
    <w:rsid w:val="008F70FB"/>
    <w:rsid w:val="00901F78"/>
    <w:rsid w:val="00904547"/>
    <w:rsid w:val="00905ABD"/>
    <w:rsid w:val="009074F6"/>
    <w:rsid w:val="00907E7E"/>
    <w:rsid w:val="0091028E"/>
    <w:rsid w:val="00911595"/>
    <w:rsid w:val="00917D3A"/>
    <w:rsid w:val="00920431"/>
    <w:rsid w:val="009223ED"/>
    <w:rsid w:val="00923BC0"/>
    <w:rsid w:val="0092423D"/>
    <w:rsid w:val="00925F0B"/>
    <w:rsid w:val="009268FA"/>
    <w:rsid w:val="00926AC8"/>
    <w:rsid w:val="00927E7B"/>
    <w:rsid w:val="009309A4"/>
    <w:rsid w:val="00937561"/>
    <w:rsid w:val="0093789B"/>
    <w:rsid w:val="00941FD9"/>
    <w:rsid w:val="00943ECC"/>
    <w:rsid w:val="00945586"/>
    <w:rsid w:val="0094572A"/>
    <w:rsid w:val="00945F01"/>
    <w:rsid w:val="00946F7C"/>
    <w:rsid w:val="00950687"/>
    <w:rsid w:val="00953623"/>
    <w:rsid w:val="00953B1C"/>
    <w:rsid w:val="00963916"/>
    <w:rsid w:val="00965662"/>
    <w:rsid w:val="0097004D"/>
    <w:rsid w:val="00973A44"/>
    <w:rsid w:val="009767D7"/>
    <w:rsid w:val="009771CD"/>
    <w:rsid w:val="00977F30"/>
    <w:rsid w:val="00980F07"/>
    <w:rsid w:val="0098112E"/>
    <w:rsid w:val="0098396F"/>
    <w:rsid w:val="00985AC2"/>
    <w:rsid w:val="00986130"/>
    <w:rsid w:val="00987BA1"/>
    <w:rsid w:val="00990809"/>
    <w:rsid w:val="009935AE"/>
    <w:rsid w:val="00995834"/>
    <w:rsid w:val="009977B6"/>
    <w:rsid w:val="009978FC"/>
    <w:rsid w:val="009A1415"/>
    <w:rsid w:val="009A2216"/>
    <w:rsid w:val="009A2FE5"/>
    <w:rsid w:val="009A4EAC"/>
    <w:rsid w:val="009A5A7A"/>
    <w:rsid w:val="009A6838"/>
    <w:rsid w:val="009A7941"/>
    <w:rsid w:val="009B0084"/>
    <w:rsid w:val="009B0CDD"/>
    <w:rsid w:val="009B31AB"/>
    <w:rsid w:val="009B57D5"/>
    <w:rsid w:val="009C025D"/>
    <w:rsid w:val="009C06A6"/>
    <w:rsid w:val="009C10F3"/>
    <w:rsid w:val="009C52C5"/>
    <w:rsid w:val="009C5D82"/>
    <w:rsid w:val="009C740E"/>
    <w:rsid w:val="009D5FB8"/>
    <w:rsid w:val="009D68F4"/>
    <w:rsid w:val="009E463B"/>
    <w:rsid w:val="009E521B"/>
    <w:rsid w:val="009E6A28"/>
    <w:rsid w:val="009F368F"/>
    <w:rsid w:val="009F408C"/>
    <w:rsid w:val="009F4E26"/>
    <w:rsid w:val="009F643E"/>
    <w:rsid w:val="009F778C"/>
    <w:rsid w:val="00A01451"/>
    <w:rsid w:val="00A027EC"/>
    <w:rsid w:val="00A02D54"/>
    <w:rsid w:val="00A06AC3"/>
    <w:rsid w:val="00A10E5B"/>
    <w:rsid w:val="00A10FE6"/>
    <w:rsid w:val="00A123FA"/>
    <w:rsid w:val="00A13B14"/>
    <w:rsid w:val="00A14543"/>
    <w:rsid w:val="00A14EF0"/>
    <w:rsid w:val="00A15DA3"/>
    <w:rsid w:val="00A17D68"/>
    <w:rsid w:val="00A20042"/>
    <w:rsid w:val="00A23B8A"/>
    <w:rsid w:val="00A24FE0"/>
    <w:rsid w:val="00A26E5B"/>
    <w:rsid w:val="00A31831"/>
    <w:rsid w:val="00A35E59"/>
    <w:rsid w:val="00A36119"/>
    <w:rsid w:val="00A37064"/>
    <w:rsid w:val="00A4195A"/>
    <w:rsid w:val="00A51B21"/>
    <w:rsid w:val="00A52949"/>
    <w:rsid w:val="00A573E7"/>
    <w:rsid w:val="00A609EB"/>
    <w:rsid w:val="00A60CE1"/>
    <w:rsid w:val="00A64B3D"/>
    <w:rsid w:val="00A6688E"/>
    <w:rsid w:val="00A673B9"/>
    <w:rsid w:val="00A71DEF"/>
    <w:rsid w:val="00A7392B"/>
    <w:rsid w:val="00A75825"/>
    <w:rsid w:val="00A77EB2"/>
    <w:rsid w:val="00A815A5"/>
    <w:rsid w:val="00A835FE"/>
    <w:rsid w:val="00A836AB"/>
    <w:rsid w:val="00A855EE"/>
    <w:rsid w:val="00A8781F"/>
    <w:rsid w:val="00A911E4"/>
    <w:rsid w:val="00A9262D"/>
    <w:rsid w:val="00A93292"/>
    <w:rsid w:val="00A95921"/>
    <w:rsid w:val="00A96DDB"/>
    <w:rsid w:val="00AA24D6"/>
    <w:rsid w:val="00AA6A38"/>
    <w:rsid w:val="00AA6C50"/>
    <w:rsid w:val="00AA6DCE"/>
    <w:rsid w:val="00AB0CC3"/>
    <w:rsid w:val="00AB6481"/>
    <w:rsid w:val="00AB764A"/>
    <w:rsid w:val="00AC40C9"/>
    <w:rsid w:val="00AC51BE"/>
    <w:rsid w:val="00AD620B"/>
    <w:rsid w:val="00AD6EEA"/>
    <w:rsid w:val="00AD7EB4"/>
    <w:rsid w:val="00AE03D5"/>
    <w:rsid w:val="00AE0D2F"/>
    <w:rsid w:val="00AE223E"/>
    <w:rsid w:val="00AE2993"/>
    <w:rsid w:val="00AE57FE"/>
    <w:rsid w:val="00AE6CBA"/>
    <w:rsid w:val="00AE70FD"/>
    <w:rsid w:val="00AE74BD"/>
    <w:rsid w:val="00AF071B"/>
    <w:rsid w:val="00AF15CF"/>
    <w:rsid w:val="00AF2D46"/>
    <w:rsid w:val="00AF39AB"/>
    <w:rsid w:val="00AF5CCB"/>
    <w:rsid w:val="00B01030"/>
    <w:rsid w:val="00B01707"/>
    <w:rsid w:val="00B01743"/>
    <w:rsid w:val="00B019B2"/>
    <w:rsid w:val="00B03FEB"/>
    <w:rsid w:val="00B0485E"/>
    <w:rsid w:val="00B04B1F"/>
    <w:rsid w:val="00B06F7E"/>
    <w:rsid w:val="00B079E4"/>
    <w:rsid w:val="00B12FE0"/>
    <w:rsid w:val="00B13FA6"/>
    <w:rsid w:val="00B15FB5"/>
    <w:rsid w:val="00B204BC"/>
    <w:rsid w:val="00B21D62"/>
    <w:rsid w:val="00B22477"/>
    <w:rsid w:val="00B2355B"/>
    <w:rsid w:val="00B24294"/>
    <w:rsid w:val="00B245B1"/>
    <w:rsid w:val="00B31372"/>
    <w:rsid w:val="00B317D5"/>
    <w:rsid w:val="00B31C6B"/>
    <w:rsid w:val="00B35E73"/>
    <w:rsid w:val="00B37103"/>
    <w:rsid w:val="00B37F55"/>
    <w:rsid w:val="00B42126"/>
    <w:rsid w:val="00B433BA"/>
    <w:rsid w:val="00B44C45"/>
    <w:rsid w:val="00B44D05"/>
    <w:rsid w:val="00B44D9D"/>
    <w:rsid w:val="00B44EE9"/>
    <w:rsid w:val="00B46D99"/>
    <w:rsid w:val="00B528D5"/>
    <w:rsid w:val="00B55F90"/>
    <w:rsid w:val="00B56A18"/>
    <w:rsid w:val="00B60AD5"/>
    <w:rsid w:val="00B60D52"/>
    <w:rsid w:val="00B6162E"/>
    <w:rsid w:val="00B63D00"/>
    <w:rsid w:val="00B66AD5"/>
    <w:rsid w:val="00B72805"/>
    <w:rsid w:val="00B728C2"/>
    <w:rsid w:val="00B757CB"/>
    <w:rsid w:val="00B775E3"/>
    <w:rsid w:val="00B83C52"/>
    <w:rsid w:val="00B84C70"/>
    <w:rsid w:val="00B868F6"/>
    <w:rsid w:val="00B90BC9"/>
    <w:rsid w:val="00B90CE5"/>
    <w:rsid w:val="00B90D1C"/>
    <w:rsid w:val="00B9156F"/>
    <w:rsid w:val="00B92B32"/>
    <w:rsid w:val="00B93F6F"/>
    <w:rsid w:val="00B94B25"/>
    <w:rsid w:val="00B94BE1"/>
    <w:rsid w:val="00B94D61"/>
    <w:rsid w:val="00B963B0"/>
    <w:rsid w:val="00B9650C"/>
    <w:rsid w:val="00B96CBA"/>
    <w:rsid w:val="00BA0838"/>
    <w:rsid w:val="00BA2390"/>
    <w:rsid w:val="00BA5462"/>
    <w:rsid w:val="00BB6D21"/>
    <w:rsid w:val="00BC0B25"/>
    <w:rsid w:val="00BC2775"/>
    <w:rsid w:val="00BC36A5"/>
    <w:rsid w:val="00BC4AEE"/>
    <w:rsid w:val="00BC5DC1"/>
    <w:rsid w:val="00BC7721"/>
    <w:rsid w:val="00BD121B"/>
    <w:rsid w:val="00BD4A87"/>
    <w:rsid w:val="00BD578E"/>
    <w:rsid w:val="00BD7E5E"/>
    <w:rsid w:val="00BF0381"/>
    <w:rsid w:val="00BF0404"/>
    <w:rsid w:val="00BF04C4"/>
    <w:rsid w:val="00BF0F63"/>
    <w:rsid w:val="00BF34B5"/>
    <w:rsid w:val="00BF4428"/>
    <w:rsid w:val="00BF593D"/>
    <w:rsid w:val="00BF5FB3"/>
    <w:rsid w:val="00C00E2F"/>
    <w:rsid w:val="00C02172"/>
    <w:rsid w:val="00C04A4C"/>
    <w:rsid w:val="00C10C48"/>
    <w:rsid w:val="00C13289"/>
    <w:rsid w:val="00C13F95"/>
    <w:rsid w:val="00C16BCD"/>
    <w:rsid w:val="00C174E6"/>
    <w:rsid w:val="00C23A5C"/>
    <w:rsid w:val="00C316C7"/>
    <w:rsid w:val="00C34769"/>
    <w:rsid w:val="00C34BC7"/>
    <w:rsid w:val="00C35B04"/>
    <w:rsid w:val="00C4033D"/>
    <w:rsid w:val="00C40E67"/>
    <w:rsid w:val="00C40F32"/>
    <w:rsid w:val="00C42902"/>
    <w:rsid w:val="00C454FE"/>
    <w:rsid w:val="00C472B2"/>
    <w:rsid w:val="00C505F5"/>
    <w:rsid w:val="00C50845"/>
    <w:rsid w:val="00C50D33"/>
    <w:rsid w:val="00C53FEE"/>
    <w:rsid w:val="00C56AE7"/>
    <w:rsid w:val="00C56B96"/>
    <w:rsid w:val="00C6101A"/>
    <w:rsid w:val="00C6589E"/>
    <w:rsid w:val="00C659AD"/>
    <w:rsid w:val="00C65B65"/>
    <w:rsid w:val="00C669AB"/>
    <w:rsid w:val="00C67C36"/>
    <w:rsid w:val="00C712DB"/>
    <w:rsid w:val="00C755FF"/>
    <w:rsid w:val="00C805D5"/>
    <w:rsid w:val="00C806EF"/>
    <w:rsid w:val="00C80719"/>
    <w:rsid w:val="00C84559"/>
    <w:rsid w:val="00C93341"/>
    <w:rsid w:val="00C93B33"/>
    <w:rsid w:val="00C93DC5"/>
    <w:rsid w:val="00C95069"/>
    <w:rsid w:val="00C96D61"/>
    <w:rsid w:val="00C977BA"/>
    <w:rsid w:val="00CA0124"/>
    <w:rsid w:val="00CA0AF5"/>
    <w:rsid w:val="00CA1412"/>
    <w:rsid w:val="00CA259C"/>
    <w:rsid w:val="00CA2703"/>
    <w:rsid w:val="00CA4719"/>
    <w:rsid w:val="00CA5F04"/>
    <w:rsid w:val="00CA7CC8"/>
    <w:rsid w:val="00CB08B5"/>
    <w:rsid w:val="00CB15C7"/>
    <w:rsid w:val="00CB408B"/>
    <w:rsid w:val="00CB4C3C"/>
    <w:rsid w:val="00CB4F5C"/>
    <w:rsid w:val="00CB5B93"/>
    <w:rsid w:val="00CB5EB8"/>
    <w:rsid w:val="00CB6FF3"/>
    <w:rsid w:val="00CB7350"/>
    <w:rsid w:val="00CC00D2"/>
    <w:rsid w:val="00CC0FA0"/>
    <w:rsid w:val="00CC2FD3"/>
    <w:rsid w:val="00CC471C"/>
    <w:rsid w:val="00CC4CB2"/>
    <w:rsid w:val="00CC77C5"/>
    <w:rsid w:val="00CD1E64"/>
    <w:rsid w:val="00CD309E"/>
    <w:rsid w:val="00CD33CD"/>
    <w:rsid w:val="00CD3908"/>
    <w:rsid w:val="00CD757E"/>
    <w:rsid w:val="00CE145D"/>
    <w:rsid w:val="00CE5066"/>
    <w:rsid w:val="00CE6E06"/>
    <w:rsid w:val="00CF513B"/>
    <w:rsid w:val="00CF5E4F"/>
    <w:rsid w:val="00D01B5A"/>
    <w:rsid w:val="00D02EAC"/>
    <w:rsid w:val="00D07BB6"/>
    <w:rsid w:val="00D10B15"/>
    <w:rsid w:val="00D125CC"/>
    <w:rsid w:val="00D13770"/>
    <w:rsid w:val="00D14AF0"/>
    <w:rsid w:val="00D1725F"/>
    <w:rsid w:val="00D17D46"/>
    <w:rsid w:val="00D23086"/>
    <w:rsid w:val="00D24593"/>
    <w:rsid w:val="00D33FAD"/>
    <w:rsid w:val="00D40CA5"/>
    <w:rsid w:val="00D440AD"/>
    <w:rsid w:val="00D45E6C"/>
    <w:rsid w:val="00D47A94"/>
    <w:rsid w:val="00D5117F"/>
    <w:rsid w:val="00D51220"/>
    <w:rsid w:val="00D51466"/>
    <w:rsid w:val="00D515B7"/>
    <w:rsid w:val="00D541E6"/>
    <w:rsid w:val="00D546DB"/>
    <w:rsid w:val="00D55A48"/>
    <w:rsid w:val="00D65405"/>
    <w:rsid w:val="00D67371"/>
    <w:rsid w:val="00D67D4E"/>
    <w:rsid w:val="00D70608"/>
    <w:rsid w:val="00D73106"/>
    <w:rsid w:val="00D7485C"/>
    <w:rsid w:val="00D75029"/>
    <w:rsid w:val="00D75ECD"/>
    <w:rsid w:val="00D803A5"/>
    <w:rsid w:val="00D8305D"/>
    <w:rsid w:val="00D8649B"/>
    <w:rsid w:val="00D86CBE"/>
    <w:rsid w:val="00D91071"/>
    <w:rsid w:val="00D91EAF"/>
    <w:rsid w:val="00D95D43"/>
    <w:rsid w:val="00DA0CA2"/>
    <w:rsid w:val="00DA211D"/>
    <w:rsid w:val="00DA42E3"/>
    <w:rsid w:val="00DA69D3"/>
    <w:rsid w:val="00DA71C8"/>
    <w:rsid w:val="00DA780B"/>
    <w:rsid w:val="00DB2B86"/>
    <w:rsid w:val="00DB4522"/>
    <w:rsid w:val="00DB57AF"/>
    <w:rsid w:val="00DB772D"/>
    <w:rsid w:val="00DB7B93"/>
    <w:rsid w:val="00DC069E"/>
    <w:rsid w:val="00DC1F00"/>
    <w:rsid w:val="00DC24E9"/>
    <w:rsid w:val="00DC45E8"/>
    <w:rsid w:val="00DC6D21"/>
    <w:rsid w:val="00DC7326"/>
    <w:rsid w:val="00DC7AFE"/>
    <w:rsid w:val="00DD068F"/>
    <w:rsid w:val="00DD5912"/>
    <w:rsid w:val="00DD5B39"/>
    <w:rsid w:val="00DD604D"/>
    <w:rsid w:val="00DD635B"/>
    <w:rsid w:val="00DD7680"/>
    <w:rsid w:val="00DE2EA5"/>
    <w:rsid w:val="00DE3501"/>
    <w:rsid w:val="00DE52D6"/>
    <w:rsid w:val="00DE5F2F"/>
    <w:rsid w:val="00DE6D62"/>
    <w:rsid w:val="00DE725C"/>
    <w:rsid w:val="00DE749A"/>
    <w:rsid w:val="00DE78DC"/>
    <w:rsid w:val="00DF0023"/>
    <w:rsid w:val="00DF03D7"/>
    <w:rsid w:val="00DF275E"/>
    <w:rsid w:val="00DF55BF"/>
    <w:rsid w:val="00DF622E"/>
    <w:rsid w:val="00E05187"/>
    <w:rsid w:val="00E05B34"/>
    <w:rsid w:val="00E05BBD"/>
    <w:rsid w:val="00E05EB8"/>
    <w:rsid w:val="00E06AFC"/>
    <w:rsid w:val="00E07454"/>
    <w:rsid w:val="00E11302"/>
    <w:rsid w:val="00E1160F"/>
    <w:rsid w:val="00E11D14"/>
    <w:rsid w:val="00E1514D"/>
    <w:rsid w:val="00E16A11"/>
    <w:rsid w:val="00E16AD0"/>
    <w:rsid w:val="00E17A06"/>
    <w:rsid w:val="00E25717"/>
    <w:rsid w:val="00E26D0D"/>
    <w:rsid w:val="00E270FD"/>
    <w:rsid w:val="00E31EDF"/>
    <w:rsid w:val="00E320DA"/>
    <w:rsid w:val="00E32A15"/>
    <w:rsid w:val="00E333EC"/>
    <w:rsid w:val="00E35226"/>
    <w:rsid w:val="00E35899"/>
    <w:rsid w:val="00E36878"/>
    <w:rsid w:val="00E36C92"/>
    <w:rsid w:val="00E441D0"/>
    <w:rsid w:val="00E44320"/>
    <w:rsid w:val="00E44CE5"/>
    <w:rsid w:val="00E47078"/>
    <w:rsid w:val="00E50321"/>
    <w:rsid w:val="00E55292"/>
    <w:rsid w:val="00E55BE1"/>
    <w:rsid w:val="00E55E9A"/>
    <w:rsid w:val="00E56D15"/>
    <w:rsid w:val="00E56DF2"/>
    <w:rsid w:val="00E60398"/>
    <w:rsid w:val="00E61494"/>
    <w:rsid w:val="00E626A0"/>
    <w:rsid w:val="00E67108"/>
    <w:rsid w:val="00E744CB"/>
    <w:rsid w:val="00E749D6"/>
    <w:rsid w:val="00E75E96"/>
    <w:rsid w:val="00E75FFB"/>
    <w:rsid w:val="00E77C2A"/>
    <w:rsid w:val="00E879CF"/>
    <w:rsid w:val="00E87FC6"/>
    <w:rsid w:val="00E9218E"/>
    <w:rsid w:val="00E921A2"/>
    <w:rsid w:val="00E950A1"/>
    <w:rsid w:val="00E95C99"/>
    <w:rsid w:val="00EA5C4C"/>
    <w:rsid w:val="00EA6765"/>
    <w:rsid w:val="00EB268B"/>
    <w:rsid w:val="00EB5F22"/>
    <w:rsid w:val="00EB6857"/>
    <w:rsid w:val="00EC1FED"/>
    <w:rsid w:val="00EC3F24"/>
    <w:rsid w:val="00EC3FBC"/>
    <w:rsid w:val="00EC495C"/>
    <w:rsid w:val="00EC4EB4"/>
    <w:rsid w:val="00EC5912"/>
    <w:rsid w:val="00ED0948"/>
    <w:rsid w:val="00ED3420"/>
    <w:rsid w:val="00ED3E07"/>
    <w:rsid w:val="00ED439B"/>
    <w:rsid w:val="00ED630B"/>
    <w:rsid w:val="00EE02D8"/>
    <w:rsid w:val="00EE2502"/>
    <w:rsid w:val="00EE262B"/>
    <w:rsid w:val="00EE5AD1"/>
    <w:rsid w:val="00EE63F6"/>
    <w:rsid w:val="00EE7C71"/>
    <w:rsid w:val="00EF3695"/>
    <w:rsid w:val="00EF3E42"/>
    <w:rsid w:val="00EF47A1"/>
    <w:rsid w:val="00EF55C2"/>
    <w:rsid w:val="00EF56FC"/>
    <w:rsid w:val="00EF5D1F"/>
    <w:rsid w:val="00EF72C4"/>
    <w:rsid w:val="00F0042B"/>
    <w:rsid w:val="00F00E0F"/>
    <w:rsid w:val="00F01148"/>
    <w:rsid w:val="00F02986"/>
    <w:rsid w:val="00F04A7F"/>
    <w:rsid w:val="00F050B4"/>
    <w:rsid w:val="00F05EC9"/>
    <w:rsid w:val="00F07A9E"/>
    <w:rsid w:val="00F10AFD"/>
    <w:rsid w:val="00F12809"/>
    <w:rsid w:val="00F1360F"/>
    <w:rsid w:val="00F1770B"/>
    <w:rsid w:val="00F20F18"/>
    <w:rsid w:val="00F214E5"/>
    <w:rsid w:val="00F21664"/>
    <w:rsid w:val="00F227C7"/>
    <w:rsid w:val="00F22A4F"/>
    <w:rsid w:val="00F239FE"/>
    <w:rsid w:val="00F257FB"/>
    <w:rsid w:val="00F264EE"/>
    <w:rsid w:val="00F267BE"/>
    <w:rsid w:val="00F270CF"/>
    <w:rsid w:val="00F305BF"/>
    <w:rsid w:val="00F31495"/>
    <w:rsid w:val="00F32A3B"/>
    <w:rsid w:val="00F32EC3"/>
    <w:rsid w:val="00F35656"/>
    <w:rsid w:val="00F4035D"/>
    <w:rsid w:val="00F44514"/>
    <w:rsid w:val="00F471BE"/>
    <w:rsid w:val="00F47C27"/>
    <w:rsid w:val="00F50AF0"/>
    <w:rsid w:val="00F51311"/>
    <w:rsid w:val="00F52A7D"/>
    <w:rsid w:val="00F53A8F"/>
    <w:rsid w:val="00F557E4"/>
    <w:rsid w:val="00F5741D"/>
    <w:rsid w:val="00F6123F"/>
    <w:rsid w:val="00F665BC"/>
    <w:rsid w:val="00F665C9"/>
    <w:rsid w:val="00F75502"/>
    <w:rsid w:val="00F76870"/>
    <w:rsid w:val="00F76A7E"/>
    <w:rsid w:val="00F818D8"/>
    <w:rsid w:val="00F83A8B"/>
    <w:rsid w:val="00F8488C"/>
    <w:rsid w:val="00F91421"/>
    <w:rsid w:val="00F945F9"/>
    <w:rsid w:val="00F95D35"/>
    <w:rsid w:val="00F9634B"/>
    <w:rsid w:val="00F972B2"/>
    <w:rsid w:val="00FA406C"/>
    <w:rsid w:val="00FA6F02"/>
    <w:rsid w:val="00FB0C7D"/>
    <w:rsid w:val="00FB1554"/>
    <w:rsid w:val="00FB2649"/>
    <w:rsid w:val="00FB4A0F"/>
    <w:rsid w:val="00FC5D04"/>
    <w:rsid w:val="00FC7DC0"/>
    <w:rsid w:val="00FD0061"/>
    <w:rsid w:val="00FD0472"/>
    <w:rsid w:val="00FD50AE"/>
    <w:rsid w:val="00FD685A"/>
    <w:rsid w:val="00FE00FC"/>
    <w:rsid w:val="00FE26A8"/>
    <w:rsid w:val="00FE316F"/>
    <w:rsid w:val="00FE457C"/>
    <w:rsid w:val="00FE4AF7"/>
    <w:rsid w:val="00FF1FAA"/>
    <w:rsid w:val="00FF238F"/>
    <w:rsid w:val="00FF4B80"/>
    <w:rsid w:val="00FF4DD8"/>
    <w:rsid w:val="00FF78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433BA"/>
    <w:pPr>
      <w:ind w:left="709"/>
    </w:pPr>
    <w:rPr>
      <w:rFonts w:ascii="Helvetica" w:hAnsi="Helvetica"/>
    </w:rPr>
  </w:style>
  <w:style w:type="paragraph" w:styleId="Kop1">
    <w:name w:val="heading 1"/>
    <w:basedOn w:val="Standaard"/>
    <w:next w:val="Standaard"/>
    <w:link w:val="Kop1Char"/>
    <w:uiPriority w:val="9"/>
    <w:qFormat/>
    <w:rsid w:val="000938B9"/>
    <w:pPr>
      <w:keepNext/>
      <w:keepLines/>
      <w:pageBreakBefore/>
      <w:numPr>
        <w:numId w:val="1"/>
      </w:numPr>
      <w:spacing w:before="480" w:after="0"/>
      <w:outlineLvl w:val="0"/>
    </w:pPr>
    <w:rPr>
      <w:rFonts w:eastAsiaTheme="majorEastAsia" w:cstheme="majorBidi"/>
      <w:b/>
      <w:bCs/>
      <w:color w:val="DEB408"/>
      <w:sz w:val="28"/>
      <w:szCs w:val="28"/>
    </w:rPr>
  </w:style>
  <w:style w:type="paragraph" w:styleId="Kop2">
    <w:name w:val="heading 2"/>
    <w:basedOn w:val="Standaard"/>
    <w:next w:val="Standaard"/>
    <w:link w:val="Kop2Char"/>
    <w:uiPriority w:val="9"/>
    <w:unhideWhenUsed/>
    <w:qFormat/>
    <w:rsid w:val="001428A7"/>
    <w:pPr>
      <w:keepNext/>
      <w:keepLines/>
      <w:numPr>
        <w:ilvl w:val="1"/>
        <w:numId w:val="1"/>
      </w:numPr>
      <w:spacing w:before="200" w:after="0"/>
      <w:ind w:left="709"/>
      <w:outlineLvl w:val="1"/>
    </w:pPr>
    <w:rPr>
      <w:rFonts w:eastAsiaTheme="majorEastAsia" w:cstheme="majorBidi"/>
      <w:b/>
      <w:bCs/>
      <w:color w:val="DEB408"/>
      <w:szCs w:val="26"/>
    </w:rPr>
  </w:style>
  <w:style w:type="paragraph" w:styleId="Kop3">
    <w:name w:val="heading 3"/>
    <w:basedOn w:val="Standaard"/>
    <w:next w:val="Standaard"/>
    <w:link w:val="Kop3Char"/>
    <w:uiPriority w:val="9"/>
    <w:unhideWhenUsed/>
    <w:qFormat/>
    <w:rsid w:val="00B44D9D"/>
    <w:pPr>
      <w:keepNext/>
      <w:keepLines/>
      <w:numPr>
        <w:ilvl w:val="2"/>
        <w:numId w:val="1"/>
      </w:numPr>
      <w:spacing w:before="200" w:after="0"/>
      <w:outlineLvl w:val="2"/>
    </w:pPr>
    <w:rPr>
      <w:rFonts w:eastAsiaTheme="majorEastAsia" w:cstheme="majorBidi"/>
      <w:b/>
      <w:bCs/>
      <w:i/>
      <w:color w:val="DEB408"/>
    </w:rPr>
  </w:style>
  <w:style w:type="paragraph" w:styleId="Kop4">
    <w:name w:val="heading 4"/>
    <w:basedOn w:val="Standaard"/>
    <w:next w:val="Standaard"/>
    <w:link w:val="Kop4Char"/>
    <w:uiPriority w:val="9"/>
    <w:unhideWhenUsed/>
    <w:qFormat/>
    <w:rsid w:val="003A169D"/>
    <w:pPr>
      <w:keepNext/>
      <w:keepLines/>
      <w:spacing w:before="200" w:after="0"/>
      <w:outlineLvl w:val="3"/>
    </w:pPr>
    <w:rPr>
      <w:rFonts w:eastAsiaTheme="majorEastAsia" w:cstheme="majorBidi"/>
      <w:b/>
      <w:bCs/>
      <w:i/>
      <w:iCs/>
      <w:color w:val="DEB40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F61A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F61A0"/>
    <w:rPr>
      <w:rFonts w:ascii="Tahoma" w:hAnsi="Tahoma" w:cs="Tahoma"/>
      <w:sz w:val="16"/>
      <w:szCs w:val="16"/>
    </w:rPr>
  </w:style>
  <w:style w:type="character" w:customStyle="1" w:styleId="Kop1Char">
    <w:name w:val="Kop 1 Char"/>
    <w:basedOn w:val="Standaardalinea-lettertype"/>
    <w:link w:val="Kop1"/>
    <w:uiPriority w:val="9"/>
    <w:rsid w:val="000938B9"/>
    <w:rPr>
      <w:rFonts w:ascii="Helvetica" w:eastAsiaTheme="majorEastAsia" w:hAnsi="Helvetica" w:cstheme="majorBidi"/>
      <w:b/>
      <w:bCs/>
      <w:color w:val="DEB408"/>
      <w:sz w:val="28"/>
      <w:szCs w:val="28"/>
    </w:rPr>
  </w:style>
  <w:style w:type="character" w:customStyle="1" w:styleId="Kop2Char">
    <w:name w:val="Kop 2 Char"/>
    <w:basedOn w:val="Standaardalinea-lettertype"/>
    <w:link w:val="Kop2"/>
    <w:uiPriority w:val="9"/>
    <w:rsid w:val="001428A7"/>
    <w:rPr>
      <w:rFonts w:ascii="Helvetica" w:eastAsiaTheme="majorEastAsia" w:hAnsi="Helvetica" w:cstheme="majorBidi"/>
      <w:b/>
      <w:bCs/>
      <w:color w:val="DEB408"/>
      <w:szCs w:val="26"/>
    </w:rPr>
  </w:style>
  <w:style w:type="character" w:customStyle="1" w:styleId="Kop3Char">
    <w:name w:val="Kop 3 Char"/>
    <w:basedOn w:val="Standaardalinea-lettertype"/>
    <w:link w:val="Kop3"/>
    <w:uiPriority w:val="9"/>
    <w:rsid w:val="00B44D9D"/>
    <w:rPr>
      <w:rFonts w:ascii="Helvetica" w:eastAsiaTheme="majorEastAsia" w:hAnsi="Helvetica" w:cstheme="majorBidi"/>
      <w:b/>
      <w:bCs/>
      <w:i/>
      <w:color w:val="DEB408"/>
    </w:rPr>
  </w:style>
  <w:style w:type="paragraph" w:styleId="Geenafstand">
    <w:name w:val="No Spacing"/>
    <w:aliases w:val="Inleiding"/>
    <w:link w:val="GeenafstandChar"/>
    <w:uiPriority w:val="1"/>
    <w:qFormat/>
    <w:rsid w:val="0047205D"/>
    <w:pPr>
      <w:spacing w:after="0" w:line="240" w:lineRule="auto"/>
    </w:pPr>
    <w:rPr>
      <w:rFonts w:ascii="Helvetica" w:hAnsi="Helvetica"/>
      <w:color w:val="7E8083"/>
    </w:rPr>
  </w:style>
  <w:style w:type="paragraph" w:styleId="Inhopg1">
    <w:name w:val="toc 1"/>
    <w:basedOn w:val="Standaard"/>
    <w:next w:val="Standaard"/>
    <w:autoRedefine/>
    <w:uiPriority w:val="39"/>
    <w:unhideWhenUsed/>
    <w:qFormat/>
    <w:rsid w:val="00F35656"/>
    <w:pPr>
      <w:spacing w:after="100"/>
      <w:ind w:left="0"/>
    </w:pPr>
  </w:style>
  <w:style w:type="paragraph" w:styleId="Inhopg2">
    <w:name w:val="toc 2"/>
    <w:basedOn w:val="Standaard"/>
    <w:next w:val="Standaard"/>
    <w:autoRedefine/>
    <w:uiPriority w:val="39"/>
    <w:unhideWhenUsed/>
    <w:qFormat/>
    <w:rsid w:val="00F35656"/>
    <w:pPr>
      <w:spacing w:after="100"/>
      <w:ind w:left="220"/>
    </w:pPr>
  </w:style>
  <w:style w:type="character" w:styleId="Hyperlink">
    <w:name w:val="Hyperlink"/>
    <w:basedOn w:val="Standaardalinea-lettertype"/>
    <w:uiPriority w:val="99"/>
    <w:unhideWhenUsed/>
    <w:rsid w:val="00F35656"/>
    <w:rPr>
      <w:color w:val="0000FF" w:themeColor="hyperlink"/>
      <w:u w:val="single"/>
    </w:rPr>
  </w:style>
  <w:style w:type="paragraph" w:styleId="Kopvaninhoudsopgave">
    <w:name w:val="TOC Heading"/>
    <w:basedOn w:val="Kop1"/>
    <w:next w:val="Standaard"/>
    <w:uiPriority w:val="39"/>
    <w:semiHidden/>
    <w:unhideWhenUsed/>
    <w:qFormat/>
    <w:rsid w:val="00F35656"/>
    <w:pPr>
      <w:pageBreakBefore w:val="0"/>
      <w:numPr>
        <w:numId w:val="0"/>
      </w:numPr>
      <w:outlineLvl w:val="9"/>
    </w:pPr>
    <w:rPr>
      <w:rFonts w:asciiTheme="majorHAnsi" w:hAnsiTheme="majorHAnsi"/>
      <w:color w:val="365F91" w:themeColor="accent1" w:themeShade="BF"/>
      <w:lang w:eastAsia="nl-NL"/>
    </w:rPr>
  </w:style>
  <w:style w:type="paragraph" w:styleId="Inhopg3">
    <w:name w:val="toc 3"/>
    <w:basedOn w:val="Standaard"/>
    <w:next w:val="Standaard"/>
    <w:autoRedefine/>
    <w:uiPriority w:val="39"/>
    <w:semiHidden/>
    <w:unhideWhenUsed/>
    <w:qFormat/>
    <w:rsid w:val="00F35656"/>
    <w:pPr>
      <w:spacing w:after="100"/>
      <w:ind w:left="440"/>
    </w:pPr>
    <w:rPr>
      <w:rFonts w:eastAsiaTheme="minorEastAsia"/>
      <w:lang w:eastAsia="nl-NL"/>
    </w:rPr>
  </w:style>
  <w:style w:type="paragraph" w:styleId="Koptekst">
    <w:name w:val="header"/>
    <w:basedOn w:val="Standaard"/>
    <w:link w:val="KoptekstChar"/>
    <w:uiPriority w:val="99"/>
    <w:unhideWhenUsed/>
    <w:rsid w:val="00E95C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5C99"/>
    <w:rPr>
      <w:rFonts w:ascii="Helvetica" w:hAnsi="Helvetica"/>
      <w:color w:val="7E8083"/>
    </w:rPr>
  </w:style>
  <w:style w:type="paragraph" w:styleId="Voettekst">
    <w:name w:val="footer"/>
    <w:basedOn w:val="Standaard"/>
    <w:link w:val="VoettekstChar"/>
    <w:uiPriority w:val="99"/>
    <w:unhideWhenUsed/>
    <w:rsid w:val="00E95C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5C99"/>
    <w:rPr>
      <w:rFonts w:ascii="Helvetica" w:hAnsi="Helvetica"/>
      <w:color w:val="7E8083"/>
    </w:rPr>
  </w:style>
  <w:style w:type="character" w:styleId="Subtielebenadrukking">
    <w:name w:val="Subtle Emphasis"/>
    <w:basedOn w:val="Standaardalinea-lettertype"/>
    <w:uiPriority w:val="19"/>
    <w:qFormat/>
    <w:rsid w:val="00AA24D6"/>
    <w:rPr>
      <w:i/>
      <w:iCs/>
      <w:color w:val="808080" w:themeColor="text1" w:themeTint="7F"/>
    </w:rPr>
  </w:style>
  <w:style w:type="paragraph" w:styleId="Lijstalinea">
    <w:name w:val="List Paragraph"/>
    <w:basedOn w:val="Standaard"/>
    <w:uiPriority w:val="34"/>
    <w:qFormat/>
    <w:rsid w:val="003C2456"/>
    <w:pPr>
      <w:ind w:left="720"/>
      <w:contextualSpacing/>
    </w:pPr>
  </w:style>
  <w:style w:type="paragraph" w:styleId="Normaalweb">
    <w:name w:val="Normal (Web)"/>
    <w:basedOn w:val="Standaard"/>
    <w:uiPriority w:val="99"/>
    <w:unhideWhenUsed/>
    <w:rsid w:val="007A7C71"/>
    <w:pPr>
      <w:spacing w:before="100" w:beforeAutospacing="1" w:after="100" w:afterAutospacing="1" w:line="240" w:lineRule="auto"/>
      <w:ind w:left="0"/>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7A7C71"/>
    <w:rPr>
      <w:i/>
      <w:iCs/>
    </w:rPr>
  </w:style>
  <w:style w:type="character" w:customStyle="1" w:styleId="Kop4Char">
    <w:name w:val="Kop 4 Char"/>
    <w:basedOn w:val="Standaardalinea-lettertype"/>
    <w:link w:val="Kop4"/>
    <w:uiPriority w:val="9"/>
    <w:rsid w:val="003A169D"/>
    <w:rPr>
      <w:rFonts w:ascii="Helvetica" w:eastAsiaTheme="majorEastAsia" w:hAnsi="Helvetica" w:cstheme="majorBidi"/>
      <w:b/>
      <w:bCs/>
      <w:i/>
      <w:iCs/>
      <w:color w:val="DEB408"/>
    </w:rPr>
  </w:style>
  <w:style w:type="paragraph" w:styleId="Titel">
    <w:name w:val="Title"/>
    <w:basedOn w:val="Standaard"/>
    <w:next w:val="Standaard"/>
    <w:link w:val="TitelChar"/>
    <w:uiPriority w:val="10"/>
    <w:qFormat/>
    <w:rsid w:val="00F07A9E"/>
    <w:pPr>
      <w:spacing w:after="300" w:line="240" w:lineRule="auto"/>
      <w:contextualSpacing/>
    </w:pPr>
    <w:rPr>
      <w:rFonts w:eastAsiaTheme="majorEastAsia" w:cstheme="majorBidi"/>
      <w:color w:val="7E8083"/>
      <w:spacing w:val="5"/>
      <w:kern w:val="28"/>
      <w:sz w:val="64"/>
      <w:szCs w:val="52"/>
    </w:rPr>
  </w:style>
  <w:style w:type="character" w:customStyle="1" w:styleId="TitelChar">
    <w:name w:val="Titel Char"/>
    <w:basedOn w:val="Standaardalinea-lettertype"/>
    <w:link w:val="Titel"/>
    <w:uiPriority w:val="10"/>
    <w:rsid w:val="00F07A9E"/>
    <w:rPr>
      <w:rFonts w:ascii="Helvetica" w:eastAsiaTheme="majorEastAsia" w:hAnsi="Helvetica" w:cstheme="majorBidi"/>
      <w:color w:val="7E8083"/>
      <w:spacing w:val="5"/>
      <w:kern w:val="28"/>
      <w:sz w:val="64"/>
      <w:szCs w:val="52"/>
    </w:rPr>
  </w:style>
  <w:style w:type="paragraph" w:styleId="Ondertitel">
    <w:name w:val="Subtitle"/>
    <w:basedOn w:val="Standaard"/>
    <w:next w:val="Standaard"/>
    <w:link w:val="OndertitelChar"/>
    <w:uiPriority w:val="11"/>
    <w:qFormat/>
    <w:rsid w:val="005A363F"/>
    <w:pPr>
      <w:numPr>
        <w:ilvl w:val="1"/>
      </w:numPr>
      <w:ind w:left="709"/>
    </w:pPr>
    <w:rPr>
      <w:rFonts w:eastAsiaTheme="majorEastAsia" w:cstheme="majorBidi"/>
      <w:i/>
      <w:iCs/>
      <w:color w:val="DEB408"/>
      <w:spacing w:val="15"/>
      <w:sz w:val="32"/>
      <w:szCs w:val="24"/>
    </w:rPr>
  </w:style>
  <w:style w:type="character" w:customStyle="1" w:styleId="OndertitelChar">
    <w:name w:val="Ondertitel Char"/>
    <w:basedOn w:val="Standaardalinea-lettertype"/>
    <w:link w:val="Ondertitel"/>
    <w:uiPriority w:val="11"/>
    <w:rsid w:val="005A363F"/>
    <w:rPr>
      <w:rFonts w:ascii="Helvetica" w:eastAsiaTheme="majorEastAsia" w:hAnsi="Helvetica" w:cstheme="majorBidi"/>
      <w:i/>
      <w:iCs/>
      <w:color w:val="DEB408"/>
      <w:spacing w:val="15"/>
      <w:sz w:val="32"/>
      <w:szCs w:val="24"/>
    </w:rPr>
  </w:style>
  <w:style w:type="paragraph" w:styleId="Voetnoottekst">
    <w:name w:val="footnote text"/>
    <w:basedOn w:val="Standaard"/>
    <w:link w:val="VoetnoottekstChar"/>
    <w:uiPriority w:val="99"/>
    <w:rsid w:val="001428A7"/>
    <w:pPr>
      <w:spacing w:after="0" w:line="240" w:lineRule="auto"/>
      <w:ind w:left="0"/>
    </w:pPr>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uiPriority w:val="99"/>
    <w:rsid w:val="001428A7"/>
    <w:rPr>
      <w:rFonts w:ascii="Times New Roman" w:eastAsia="Times New Roman" w:hAnsi="Times New Roman" w:cs="Times New Roman"/>
      <w:sz w:val="20"/>
      <w:szCs w:val="20"/>
      <w:lang w:eastAsia="nl-NL"/>
    </w:rPr>
  </w:style>
  <w:style w:type="character" w:styleId="Voetnootmarkering">
    <w:name w:val="footnote reference"/>
    <w:uiPriority w:val="99"/>
    <w:rsid w:val="001428A7"/>
    <w:rPr>
      <w:vertAlign w:val="superscript"/>
    </w:rPr>
  </w:style>
  <w:style w:type="paragraph" w:styleId="Bijschrift">
    <w:name w:val="caption"/>
    <w:basedOn w:val="Standaard"/>
    <w:next w:val="Standaard"/>
    <w:uiPriority w:val="35"/>
    <w:unhideWhenUsed/>
    <w:qFormat/>
    <w:rsid w:val="00BF34B5"/>
    <w:pPr>
      <w:spacing w:line="240" w:lineRule="auto"/>
    </w:pPr>
    <w:rPr>
      <w:bCs/>
      <w:i/>
      <w:color w:val="7E8083"/>
      <w:sz w:val="18"/>
      <w:szCs w:val="18"/>
    </w:rPr>
  </w:style>
  <w:style w:type="character" w:customStyle="1" w:styleId="GeenafstandChar">
    <w:name w:val="Geen afstand Char"/>
    <w:aliases w:val="Inleiding Char"/>
    <w:basedOn w:val="Standaardalinea-lettertype"/>
    <w:link w:val="Geenafstand"/>
    <w:uiPriority w:val="1"/>
    <w:rsid w:val="0047205D"/>
    <w:rPr>
      <w:rFonts w:ascii="Helvetica" w:hAnsi="Helvetica"/>
      <w:color w:val="7E8083"/>
    </w:rPr>
  </w:style>
  <w:style w:type="paragraph" w:styleId="Citaat">
    <w:name w:val="Quote"/>
    <w:basedOn w:val="Standaard"/>
    <w:next w:val="Standaard"/>
    <w:link w:val="CitaatChar"/>
    <w:uiPriority w:val="29"/>
    <w:qFormat/>
    <w:rsid w:val="00C42902"/>
    <w:rPr>
      <w:i/>
      <w:iCs/>
      <w:color w:val="000000" w:themeColor="text1"/>
    </w:rPr>
  </w:style>
  <w:style w:type="character" w:customStyle="1" w:styleId="CitaatChar">
    <w:name w:val="Citaat Char"/>
    <w:basedOn w:val="Standaardalinea-lettertype"/>
    <w:link w:val="Citaat"/>
    <w:uiPriority w:val="29"/>
    <w:rsid w:val="00C42902"/>
    <w:rPr>
      <w:rFonts w:ascii="Helvetica" w:hAnsi="Helvetica"/>
      <w:i/>
      <w:iCs/>
      <w:color w:val="000000" w:themeColor="text1"/>
    </w:rPr>
  </w:style>
  <w:style w:type="table" w:styleId="Tabelraster">
    <w:name w:val="Table Grid"/>
    <w:basedOn w:val="Standaardtabel"/>
    <w:uiPriority w:val="59"/>
    <w:rsid w:val="00685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12A0A"/>
    <w:rPr>
      <w:sz w:val="16"/>
      <w:szCs w:val="16"/>
    </w:rPr>
  </w:style>
  <w:style w:type="paragraph" w:styleId="Tekstopmerking">
    <w:name w:val="annotation text"/>
    <w:basedOn w:val="Standaard"/>
    <w:link w:val="TekstopmerkingChar"/>
    <w:uiPriority w:val="99"/>
    <w:unhideWhenUsed/>
    <w:rsid w:val="00712A0A"/>
    <w:pPr>
      <w:spacing w:line="240" w:lineRule="auto"/>
    </w:pPr>
    <w:rPr>
      <w:sz w:val="20"/>
      <w:szCs w:val="20"/>
    </w:rPr>
  </w:style>
  <w:style w:type="character" w:customStyle="1" w:styleId="TekstopmerkingChar">
    <w:name w:val="Tekst opmerking Char"/>
    <w:basedOn w:val="Standaardalinea-lettertype"/>
    <w:link w:val="Tekstopmerking"/>
    <w:uiPriority w:val="99"/>
    <w:rsid w:val="00712A0A"/>
    <w:rPr>
      <w:rFonts w:ascii="Helvetica" w:hAnsi="Helvetica"/>
      <w:sz w:val="20"/>
      <w:szCs w:val="20"/>
    </w:rPr>
  </w:style>
  <w:style w:type="paragraph" w:styleId="Onderwerpvanopmerking">
    <w:name w:val="annotation subject"/>
    <w:basedOn w:val="Tekstopmerking"/>
    <w:next w:val="Tekstopmerking"/>
    <w:link w:val="OnderwerpvanopmerkingChar"/>
    <w:uiPriority w:val="99"/>
    <w:semiHidden/>
    <w:unhideWhenUsed/>
    <w:rsid w:val="00712A0A"/>
    <w:rPr>
      <w:b/>
      <w:bCs/>
    </w:rPr>
  </w:style>
  <w:style w:type="character" w:customStyle="1" w:styleId="OnderwerpvanopmerkingChar">
    <w:name w:val="Onderwerp van opmerking Char"/>
    <w:basedOn w:val="TekstopmerkingChar"/>
    <w:link w:val="Onderwerpvanopmerking"/>
    <w:uiPriority w:val="99"/>
    <w:semiHidden/>
    <w:rsid w:val="00712A0A"/>
    <w:rPr>
      <w:rFonts w:ascii="Helvetica" w:hAnsi="Helvetica"/>
      <w:b/>
      <w:bCs/>
      <w:sz w:val="20"/>
      <w:szCs w:val="20"/>
    </w:rPr>
  </w:style>
  <w:style w:type="character" w:styleId="Intensievebenadrukking">
    <w:name w:val="Intense Emphasis"/>
    <w:basedOn w:val="Standaardalinea-lettertype"/>
    <w:uiPriority w:val="21"/>
    <w:qFormat/>
    <w:rsid w:val="00E11D14"/>
    <w:rPr>
      <w:rFonts w:ascii="Helvetica" w:hAnsi="Helvetica"/>
      <w:b/>
      <w:bCs/>
      <w:i/>
      <w:iCs/>
      <w:color w:val="DEB408"/>
      <w:sz w:val="22"/>
    </w:rPr>
  </w:style>
  <w:style w:type="paragraph" w:customStyle="1" w:styleId="Default">
    <w:name w:val="Default"/>
    <w:rsid w:val="000E4F80"/>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433BA"/>
    <w:pPr>
      <w:ind w:left="709"/>
    </w:pPr>
    <w:rPr>
      <w:rFonts w:ascii="Helvetica" w:hAnsi="Helvetica"/>
    </w:rPr>
  </w:style>
  <w:style w:type="paragraph" w:styleId="Kop1">
    <w:name w:val="heading 1"/>
    <w:basedOn w:val="Standaard"/>
    <w:next w:val="Standaard"/>
    <w:link w:val="Kop1Char"/>
    <w:uiPriority w:val="9"/>
    <w:qFormat/>
    <w:rsid w:val="000938B9"/>
    <w:pPr>
      <w:keepNext/>
      <w:keepLines/>
      <w:pageBreakBefore/>
      <w:numPr>
        <w:numId w:val="1"/>
      </w:numPr>
      <w:spacing w:before="480" w:after="0"/>
      <w:outlineLvl w:val="0"/>
    </w:pPr>
    <w:rPr>
      <w:rFonts w:eastAsiaTheme="majorEastAsia" w:cstheme="majorBidi"/>
      <w:b/>
      <w:bCs/>
      <w:color w:val="DEB408"/>
      <w:sz w:val="28"/>
      <w:szCs w:val="28"/>
    </w:rPr>
  </w:style>
  <w:style w:type="paragraph" w:styleId="Kop2">
    <w:name w:val="heading 2"/>
    <w:basedOn w:val="Standaard"/>
    <w:next w:val="Standaard"/>
    <w:link w:val="Kop2Char"/>
    <w:uiPriority w:val="9"/>
    <w:unhideWhenUsed/>
    <w:qFormat/>
    <w:rsid w:val="001428A7"/>
    <w:pPr>
      <w:keepNext/>
      <w:keepLines/>
      <w:numPr>
        <w:ilvl w:val="1"/>
        <w:numId w:val="1"/>
      </w:numPr>
      <w:spacing w:before="200" w:after="0"/>
      <w:ind w:left="709"/>
      <w:outlineLvl w:val="1"/>
    </w:pPr>
    <w:rPr>
      <w:rFonts w:eastAsiaTheme="majorEastAsia" w:cstheme="majorBidi"/>
      <w:b/>
      <w:bCs/>
      <w:color w:val="DEB408"/>
      <w:szCs w:val="26"/>
    </w:rPr>
  </w:style>
  <w:style w:type="paragraph" w:styleId="Kop3">
    <w:name w:val="heading 3"/>
    <w:basedOn w:val="Standaard"/>
    <w:next w:val="Standaard"/>
    <w:link w:val="Kop3Char"/>
    <w:uiPriority w:val="9"/>
    <w:unhideWhenUsed/>
    <w:qFormat/>
    <w:rsid w:val="00B44D9D"/>
    <w:pPr>
      <w:keepNext/>
      <w:keepLines/>
      <w:numPr>
        <w:ilvl w:val="2"/>
        <w:numId w:val="1"/>
      </w:numPr>
      <w:spacing w:before="200" w:after="0"/>
      <w:outlineLvl w:val="2"/>
    </w:pPr>
    <w:rPr>
      <w:rFonts w:eastAsiaTheme="majorEastAsia" w:cstheme="majorBidi"/>
      <w:b/>
      <w:bCs/>
      <w:i/>
      <w:color w:val="DEB408"/>
    </w:rPr>
  </w:style>
  <w:style w:type="paragraph" w:styleId="Kop4">
    <w:name w:val="heading 4"/>
    <w:basedOn w:val="Standaard"/>
    <w:next w:val="Standaard"/>
    <w:link w:val="Kop4Char"/>
    <w:uiPriority w:val="9"/>
    <w:unhideWhenUsed/>
    <w:qFormat/>
    <w:rsid w:val="003A169D"/>
    <w:pPr>
      <w:keepNext/>
      <w:keepLines/>
      <w:spacing w:before="200" w:after="0"/>
      <w:outlineLvl w:val="3"/>
    </w:pPr>
    <w:rPr>
      <w:rFonts w:eastAsiaTheme="majorEastAsia" w:cstheme="majorBidi"/>
      <w:b/>
      <w:bCs/>
      <w:i/>
      <w:iCs/>
      <w:color w:val="DEB40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F61A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F61A0"/>
    <w:rPr>
      <w:rFonts w:ascii="Tahoma" w:hAnsi="Tahoma" w:cs="Tahoma"/>
      <w:sz w:val="16"/>
      <w:szCs w:val="16"/>
    </w:rPr>
  </w:style>
  <w:style w:type="character" w:customStyle="1" w:styleId="Kop1Char">
    <w:name w:val="Kop 1 Char"/>
    <w:basedOn w:val="Standaardalinea-lettertype"/>
    <w:link w:val="Kop1"/>
    <w:uiPriority w:val="9"/>
    <w:rsid w:val="000938B9"/>
    <w:rPr>
      <w:rFonts w:ascii="Helvetica" w:eastAsiaTheme="majorEastAsia" w:hAnsi="Helvetica" w:cstheme="majorBidi"/>
      <w:b/>
      <w:bCs/>
      <w:color w:val="DEB408"/>
      <w:sz w:val="28"/>
      <w:szCs w:val="28"/>
    </w:rPr>
  </w:style>
  <w:style w:type="character" w:customStyle="1" w:styleId="Kop2Char">
    <w:name w:val="Kop 2 Char"/>
    <w:basedOn w:val="Standaardalinea-lettertype"/>
    <w:link w:val="Kop2"/>
    <w:uiPriority w:val="9"/>
    <w:rsid w:val="001428A7"/>
    <w:rPr>
      <w:rFonts w:ascii="Helvetica" w:eastAsiaTheme="majorEastAsia" w:hAnsi="Helvetica" w:cstheme="majorBidi"/>
      <w:b/>
      <w:bCs/>
      <w:color w:val="DEB408"/>
      <w:szCs w:val="26"/>
    </w:rPr>
  </w:style>
  <w:style w:type="character" w:customStyle="1" w:styleId="Kop3Char">
    <w:name w:val="Kop 3 Char"/>
    <w:basedOn w:val="Standaardalinea-lettertype"/>
    <w:link w:val="Kop3"/>
    <w:uiPriority w:val="9"/>
    <w:rsid w:val="00B44D9D"/>
    <w:rPr>
      <w:rFonts w:ascii="Helvetica" w:eastAsiaTheme="majorEastAsia" w:hAnsi="Helvetica" w:cstheme="majorBidi"/>
      <w:b/>
      <w:bCs/>
      <w:i/>
      <w:color w:val="DEB408"/>
    </w:rPr>
  </w:style>
  <w:style w:type="paragraph" w:styleId="Geenafstand">
    <w:name w:val="No Spacing"/>
    <w:aliases w:val="Inleiding"/>
    <w:link w:val="GeenafstandChar"/>
    <w:uiPriority w:val="1"/>
    <w:qFormat/>
    <w:rsid w:val="0047205D"/>
    <w:pPr>
      <w:spacing w:after="0" w:line="240" w:lineRule="auto"/>
    </w:pPr>
    <w:rPr>
      <w:rFonts w:ascii="Helvetica" w:hAnsi="Helvetica"/>
      <w:color w:val="7E8083"/>
    </w:rPr>
  </w:style>
  <w:style w:type="paragraph" w:styleId="Inhopg1">
    <w:name w:val="toc 1"/>
    <w:basedOn w:val="Standaard"/>
    <w:next w:val="Standaard"/>
    <w:autoRedefine/>
    <w:uiPriority w:val="39"/>
    <w:unhideWhenUsed/>
    <w:qFormat/>
    <w:rsid w:val="00F35656"/>
    <w:pPr>
      <w:spacing w:after="100"/>
      <w:ind w:left="0"/>
    </w:pPr>
  </w:style>
  <w:style w:type="paragraph" w:styleId="Inhopg2">
    <w:name w:val="toc 2"/>
    <w:basedOn w:val="Standaard"/>
    <w:next w:val="Standaard"/>
    <w:autoRedefine/>
    <w:uiPriority w:val="39"/>
    <w:unhideWhenUsed/>
    <w:qFormat/>
    <w:rsid w:val="00F35656"/>
    <w:pPr>
      <w:spacing w:after="100"/>
      <w:ind w:left="220"/>
    </w:pPr>
  </w:style>
  <w:style w:type="character" w:styleId="Hyperlink">
    <w:name w:val="Hyperlink"/>
    <w:basedOn w:val="Standaardalinea-lettertype"/>
    <w:uiPriority w:val="99"/>
    <w:unhideWhenUsed/>
    <w:rsid w:val="00F35656"/>
    <w:rPr>
      <w:color w:val="0000FF" w:themeColor="hyperlink"/>
      <w:u w:val="single"/>
    </w:rPr>
  </w:style>
  <w:style w:type="paragraph" w:styleId="Kopvaninhoudsopgave">
    <w:name w:val="TOC Heading"/>
    <w:basedOn w:val="Kop1"/>
    <w:next w:val="Standaard"/>
    <w:uiPriority w:val="39"/>
    <w:semiHidden/>
    <w:unhideWhenUsed/>
    <w:qFormat/>
    <w:rsid w:val="00F35656"/>
    <w:pPr>
      <w:pageBreakBefore w:val="0"/>
      <w:numPr>
        <w:numId w:val="0"/>
      </w:numPr>
      <w:outlineLvl w:val="9"/>
    </w:pPr>
    <w:rPr>
      <w:rFonts w:asciiTheme="majorHAnsi" w:hAnsiTheme="majorHAnsi"/>
      <w:color w:val="365F91" w:themeColor="accent1" w:themeShade="BF"/>
      <w:lang w:eastAsia="nl-NL"/>
    </w:rPr>
  </w:style>
  <w:style w:type="paragraph" w:styleId="Inhopg3">
    <w:name w:val="toc 3"/>
    <w:basedOn w:val="Standaard"/>
    <w:next w:val="Standaard"/>
    <w:autoRedefine/>
    <w:uiPriority w:val="39"/>
    <w:semiHidden/>
    <w:unhideWhenUsed/>
    <w:qFormat/>
    <w:rsid w:val="00F35656"/>
    <w:pPr>
      <w:spacing w:after="100"/>
      <w:ind w:left="440"/>
    </w:pPr>
    <w:rPr>
      <w:rFonts w:eastAsiaTheme="minorEastAsia"/>
      <w:lang w:eastAsia="nl-NL"/>
    </w:rPr>
  </w:style>
  <w:style w:type="paragraph" w:styleId="Koptekst">
    <w:name w:val="header"/>
    <w:basedOn w:val="Standaard"/>
    <w:link w:val="KoptekstChar"/>
    <w:uiPriority w:val="99"/>
    <w:unhideWhenUsed/>
    <w:rsid w:val="00E95C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5C99"/>
    <w:rPr>
      <w:rFonts w:ascii="Helvetica" w:hAnsi="Helvetica"/>
      <w:color w:val="7E8083"/>
    </w:rPr>
  </w:style>
  <w:style w:type="paragraph" w:styleId="Voettekst">
    <w:name w:val="footer"/>
    <w:basedOn w:val="Standaard"/>
    <w:link w:val="VoettekstChar"/>
    <w:uiPriority w:val="99"/>
    <w:unhideWhenUsed/>
    <w:rsid w:val="00E95C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5C99"/>
    <w:rPr>
      <w:rFonts w:ascii="Helvetica" w:hAnsi="Helvetica"/>
      <w:color w:val="7E8083"/>
    </w:rPr>
  </w:style>
  <w:style w:type="character" w:styleId="Subtielebenadrukking">
    <w:name w:val="Subtle Emphasis"/>
    <w:basedOn w:val="Standaardalinea-lettertype"/>
    <w:uiPriority w:val="19"/>
    <w:qFormat/>
    <w:rsid w:val="00AA24D6"/>
    <w:rPr>
      <w:i/>
      <w:iCs/>
      <w:color w:val="808080" w:themeColor="text1" w:themeTint="7F"/>
    </w:rPr>
  </w:style>
  <w:style w:type="paragraph" w:styleId="Lijstalinea">
    <w:name w:val="List Paragraph"/>
    <w:basedOn w:val="Standaard"/>
    <w:uiPriority w:val="34"/>
    <w:qFormat/>
    <w:rsid w:val="003C2456"/>
    <w:pPr>
      <w:ind w:left="720"/>
      <w:contextualSpacing/>
    </w:pPr>
  </w:style>
  <w:style w:type="paragraph" w:styleId="Normaalweb">
    <w:name w:val="Normal (Web)"/>
    <w:basedOn w:val="Standaard"/>
    <w:uiPriority w:val="99"/>
    <w:unhideWhenUsed/>
    <w:rsid w:val="007A7C71"/>
    <w:pPr>
      <w:spacing w:before="100" w:beforeAutospacing="1" w:after="100" w:afterAutospacing="1" w:line="240" w:lineRule="auto"/>
      <w:ind w:left="0"/>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7A7C71"/>
    <w:rPr>
      <w:i/>
      <w:iCs/>
    </w:rPr>
  </w:style>
  <w:style w:type="character" w:customStyle="1" w:styleId="Kop4Char">
    <w:name w:val="Kop 4 Char"/>
    <w:basedOn w:val="Standaardalinea-lettertype"/>
    <w:link w:val="Kop4"/>
    <w:uiPriority w:val="9"/>
    <w:rsid w:val="003A169D"/>
    <w:rPr>
      <w:rFonts w:ascii="Helvetica" w:eastAsiaTheme="majorEastAsia" w:hAnsi="Helvetica" w:cstheme="majorBidi"/>
      <w:b/>
      <w:bCs/>
      <w:i/>
      <w:iCs/>
      <w:color w:val="DEB408"/>
    </w:rPr>
  </w:style>
  <w:style w:type="paragraph" w:styleId="Titel">
    <w:name w:val="Title"/>
    <w:basedOn w:val="Standaard"/>
    <w:next w:val="Standaard"/>
    <w:link w:val="TitelChar"/>
    <w:uiPriority w:val="10"/>
    <w:qFormat/>
    <w:rsid w:val="00F07A9E"/>
    <w:pPr>
      <w:spacing w:after="300" w:line="240" w:lineRule="auto"/>
      <w:contextualSpacing/>
    </w:pPr>
    <w:rPr>
      <w:rFonts w:eastAsiaTheme="majorEastAsia" w:cstheme="majorBidi"/>
      <w:color w:val="7E8083"/>
      <w:spacing w:val="5"/>
      <w:kern w:val="28"/>
      <w:sz w:val="64"/>
      <w:szCs w:val="52"/>
    </w:rPr>
  </w:style>
  <w:style w:type="character" w:customStyle="1" w:styleId="TitelChar">
    <w:name w:val="Titel Char"/>
    <w:basedOn w:val="Standaardalinea-lettertype"/>
    <w:link w:val="Titel"/>
    <w:uiPriority w:val="10"/>
    <w:rsid w:val="00F07A9E"/>
    <w:rPr>
      <w:rFonts w:ascii="Helvetica" w:eastAsiaTheme="majorEastAsia" w:hAnsi="Helvetica" w:cstheme="majorBidi"/>
      <w:color w:val="7E8083"/>
      <w:spacing w:val="5"/>
      <w:kern w:val="28"/>
      <w:sz w:val="64"/>
      <w:szCs w:val="52"/>
    </w:rPr>
  </w:style>
  <w:style w:type="paragraph" w:styleId="Ondertitel">
    <w:name w:val="Subtitle"/>
    <w:basedOn w:val="Standaard"/>
    <w:next w:val="Standaard"/>
    <w:link w:val="OndertitelChar"/>
    <w:uiPriority w:val="11"/>
    <w:qFormat/>
    <w:rsid w:val="005A363F"/>
    <w:pPr>
      <w:numPr>
        <w:ilvl w:val="1"/>
      </w:numPr>
      <w:ind w:left="709"/>
    </w:pPr>
    <w:rPr>
      <w:rFonts w:eastAsiaTheme="majorEastAsia" w:cstheme="majorBidi"/>
      <w:i/>
      <w:iCs/>
      <w:color w:val="DEB408"/>
      <w:spacing w:val="15"/>
      <w:sz w:val="32"/>
      <w:szCs w:val="24"/>
    </w:rPr>
  </w:style>
  <w:style w:type="character" w:customStyle="1" w:styleId="OndertitelChar">
    <w:name w:val="Ondertitel Char"/>
    <w:basedOn w:val="Standaardalinea-lettertype"/>
    <w:link w:val="Ondertitel"/>
    <w:uiPriority w:val="11"/>
    <w:rsid w:val="005A363F"/>
    <w:rPr>
      <w:rFonts w:ascii="Helvetica" w:eastAsiaTheme="majorEastAsia" w:hAnsi="Helvetica" w:cstheme="majorBidi"/>
      <w:i/>
      <w:iCs/>
      <w:color w:val="DEB408"/>
      <w:spacing w:val="15"/>
      <w:sz w:val="32"/>
      <w:szCs w:val="24"/>
    </w:rPr>
  </w:style>
  <w:style w:type="paragraph" w:styleId="Voetnoottekst">
    <w:name w:val="footnote text"/>
    <w:basedOn w:val="Standaard"/>
    <w:link w:val="VoetnoottekstChar"/>
    <w:uiPriority w:val="99"/>
    <w:rsid w:val="001428A7"/>
    <w:pPr>
      <w:spacing w:after="0" w:line="240" w:lineRule="auto"/>
      <w:ind w:left="0"/>
    </w:pPr>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uiPriority w:val="99"/>
    <w:rsid w:val="001428A7"/>
    <w:rPr>
      <w:rFonts w:ascii="Times New Roman" w:eastAsia="Times New Roman" w:hAnsi="Times New Roman" w:cs="Times New Roman"/>
      <w:sz w:val="20"/>
      <w:szCs w:val="20"/>
      <w:lang w:eastAsia="nl-NL"/>
    </w:rPr>
  </w:style>
  <w:style w:type="character" w:styleId="Voetnootmarkering">
    <w:name w:val="footnote reference"/>
    <w:uiPriority w:val="99"/>
    <w:rsid w:val="001428A7"/>
    <w:rPr>
      <w:vertAlign w:val="superscript"/>
    </w:rPr>
  </w:style>
  <w:style w:type="paragraph" w:styleId="Bijschrift">
    <w:name w:val="caption"/>
    <w:basedOn w:val="Standaard"/>
    <w:next w:val="Standaard"/>
    <w:uiPriority w:val="35"/>
    <w:unhideWhenUsed/>
    <w:qFormat/>
    <w:rsid w:val="00BF34B5"/>
    <w:pPr>
      <w:spacing w:line="240" w:lineRule="auto"/>
    </w:pPr>
    <w:rPr>
      <w:bCs/>
      <w:i/>
      <w:color w:val="7E8083"/>
      <w:sz w:val="18"/>
      <w:szCs w:val="18"/>
    </w:rPr>
  </w:style>
  <w:style w:type="character" w:customStyle="1" w:styleId="GeenafstandChar">
    <w:name w:val="Geen afstand Char"/>
    <w:aliases w:val="Inleiding Char"/>
    <w:basedOn w:val="Standaardalinea-lettertype"/>
    <w:link w:val="Geenafstand"/>
    <w:uiPriority w:val="1"/>
    <w:rsid w:val="0047205D"/>
    <w:rPr>
      <w:rFonts w:ascii="Helvetica" w:hAnsi="Helvetica"/>
      <w:color w:val="7E8083"/>
    </w:rPr>
  </w:style>
  <w:style w:type="paragraph" w:styleId="Citaat">
    <w:name w:val="Quote"/>
    <w:basedOn w:val="Standaard"/>
    <w:next w:val="Standaard"/>
    <w:link w:val="CitaatChar"/>
    <w:uiPriority w:val="29"/>
    <w:qFormat/>
    <w:rsid w:val="00C42902"/>
    <w:rPr>
      <w:i/>
      <w:iCs/>
      <w:color w:val="000000" w:themeColor="text1"/>
    </w:rPr>
  </w:style>
  <w:style w:type="character" w:customStyle="1" w:styleId="CitaatChar">
    <w:name w:val="Citaat Char"/>
    <w:basedOn w:val="Standaardalinea-lettertype"/>
    <w:link w:val="Citaat"/>
    <w:uiPriority w:val="29"/>
    <w:rsid w:val="00C42902"/>
    <w:rPr>
      <w:rFonts w:ascii="Helvetica" w:hAnsi="Helvetica"/>
      <w:i/>
      <w:iCs/>
      <w:color w:val="000000" w:themeColor="text1"/>
    </w:rPr>
  </w:style>
  <w:style w:type="table" w:styleId="Tabelraster">
    <w:name w:val="Table Grid"/>
    <w:basedOn w:val="Standaardtabel"/>
    <w:uiPriority w:val="59"/>
    <w:rsid w:val="00685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12A0A"/>
    <w:rPr>
      <w:sz w:val="16"/>
      <w:szCs w:val="16"/>
    </w:rPr>
  </w:style>
  <w:style w:type="paragraph" w:styleId="Tekstopmerking">
    <w:name w:val="annotation text"/>
    <w:basedOn w:val="Standaard"/>
    <w:link w:val="TekstopmerkingChar"/>
    <w:uiPriority w:val="99"/>
    <w:unhideWhenUsed/>
    <w:rsid w:val="00712A0A"/>
    <w:pPr>
      <w:spacing w:line="240" w:lineRule="auto"/>
    </w:pPr>
    <w:rPr>
      <w:sz w:val="20"/>
      <w:szCs w:val="20"/>
    </w:rPr>
  </w:style>
  <w:style w:type="character" w:customStyle="1" w:styleId="TekstopmerkingChar">
    <w:name w:val="Tekst opmerking Char"/>
    <w:basedOn w:val="Standaardalinea-lettertype"/>
    <w:link w:val="Tekstopmerking"/>
    <w:uiPriority w:val="99"/>
    <w:rsid w:val="00712A0A"/>
    <w:rPr>
      <w:rFonts w:ascii="Helvetica" w:hAnsi="Helvetica"/>
      <w:sz w:val="20"/>
      <w:szCs w:val="20"/>
    </w:rPr>
  </w:style>
  <w:style w:type="paragraph" w:styleId="Onderwerpvanopmerking">
    <w:name w:val="annotation subject"/>
    <w:basedOn w:val="Tekstopmerking"/>
    <w:next w:val="Tekstopmerking"/>
    <w:link w:val="OnderwerpvanopmerkingChar"/>
    <w:uiPriority w:val="99"/>
    <w:semiHidden/>
    <w:unhideWhenUsed/>
    <w:rsid w:val="00712A0A"/>
    <w:rPr>
      <w:b/>
      <w:bCs/>
    </w:rPr>
  </w:style>
  <w:style w:type="character" w:customStyle="1" w:styleId="OnderwerpvanopmerkingChar">
    <w:name w:val="Onderwerp van opmerking Char"/>
    <w:basedOn w:val="TekstopmerkingChar"/>
    <w:link w:val="Onderwerpvanopmerking"/>
    <w:uiPriority w:val="99"/>
    <w:semiHidden/>
    <w:rsid w:val="00712A0A"/>
    <w:rPr>
      <w:rFonts w:ascii="Helvetica" w:hAnsi="Helvetica"/>
      <w:b/>
      <w:bCs/>
      <w:sz w:val="20"/>
      <w:szCs w:val="20"/>
    </w:rPr>
  </w:style>
  <w:style w:type="character" w:styleId="Intensievebenadrukking">
    <w:name w:val="Intense Emphasis"/>
    <w:basedOn w:val="Standaardalinea-lettertype"/>
    <w:uiPriority w:val="21"/>
    <w:qFormat/>
    <w:rsid w:val="00E11D14"/>
    <w:rPr>
      <w:rFonts w:ascii="Helvetica" w:hAnsi="Helvetica"/>
      <w:b/>
      <w:bCs/>
      <w:i/>
      <w:iCs/>
      <w:color w:val="DEB408"/>
      <w:sz w:val="22"/>
    </w:rPr>
  </w:style>
  <w:style w:type="paragraph" w:customStyle="1" w:styleId="Default">
    <w:name w:val="Default"/>
    <w:rsid w:val="000E4F8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900070">
      <w:bodyDiv w:val="1"/>
      <w:marLeft w:val="0"/>
      <w:marRight w:val="0"/>
      <w:marTop w:val="0"/>
      <w:marBottom w:val="0"/>
      <w:divBdr>
        <w:top w:val="none" w:sz="0" w:space="0" w:color="auto"/>
        <w:left w:val="none" w:sz="0" w:space="0" w:color="auto"/>
        <w:bottom w:val="none" w:sz="0" w:space="0" w:color="auto"/>
        <w:right w:val="none" w:sz="0" w:space="0" w:color="auto"/>
      </w:divBdr>
      <w:divsChild>
        <w:div w:id="817723364">
          <w:marLeft w:val="0"/>
          <w:marRight w:val="0"/>
          <w:marTop w:val="0"/>
          <w:marBottom w:val="0"/>
          <w:divBdr>
            <w:top w:val="none" w:sz="0" w:space="0" w:color="auto"/>
            <w:left w:val="none" w:sz="0" w:space="0" w:color="auto"/>
            <w:bottom w:val="none" w:sz="0" w:space="0" w:color="auto"/>
            <w:right w:val="none" w:sz="0" w:space="0" w:color="auto"/>
          </w:divBdr>
          <w:divsChild>
            <w:div w:id="970207043">
              <w:marLeft w:val="0"/>
              <w:marRight w:val="0"/>
              <w:marTop w:val="0"/>
              <w:marBottom w:val="0"/>
              <w:divBdr>
                <w:top w:val="none" w:sz="0" w:space="0" w:color="auto"/>
                <w:left w:val="none" w:sz="0" w:space="0" w:color="auto"/>
                <w:bottom w:val="none" w:sz="0" w:space="0" w:color="auto"/>
                <w:right w:val="none" w:sz="0" w:space="0" w:color="auto"/>
              </w:divBdr>
              <w:divsChild>
                <w:div w:id="10198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298459">
      <w:bodyDiv w:val="1"/>
      <w:marLeft w:val="0"/>
      <w:marRight w:val="0"/>
      <w:marTop w:val="0"/>
      <w:marBottom w:val="0"/>
      <w:divBdr>
        <w:top w:val="none" w:sz="0" w:space="0" w:color="auto"/>
        <w:left w:val="none" w:sz="0" w:space="0" w:color="auto"/>
        <w:bottom w:val="none" w:sz="0" w:space="0" w:color="auto"/>
        <w:right w:val="none" w:sz="0" w:space="0" w:color="auto"/>
      </w:divBdr>
      <w:divsChild>
        <w:div w:id="1346787214">
          <w:marLeft w:val="0"/>
          <w:marRight w:val="0"/>
          <w:marTop w:val="0"/>
          <w:marBottom w:val="0"/>
          <w:divBdr>
            <w:top w:val="none" w:sz="0" w:space="0" w:color="auto"/>
            <w:left w:val="none" w:sz="0" w:space="0" w:color="auto"/>
            <w:bottom w:val="none" w:sz="0" w:space="0" w:color="auto"/>
            <w:right w:val="none" w:sz="0" w:space="0" w:color="auto"/>
          </w:divBdr>
          <w:divsChild>
            <w:div w:id="1517187636">
              <w:marLeft w:val="0"/>
              <w:marRight w:val="0"/>
              <w:marTop w:val="0"/>
              <w:marBottom w:val="0"/>
              <w:divBdr>
                <w:top w:val="none" w:sz="0" w:space="0" w:color="auto"/>
                <w:left w:val="none" w:sz="0" w:space="0" w:color="auto"/>
                <w:bottom w:val="none" w:sz="0" w:space="0" w:color="auto"/>
                <w:right w:val="none" w:sz="0" w:space="0" w:color="auto"/>
              </w:divBdr>
              <w:divsChild>
                <w:div w:id="344022915">
                  <w:marLeft w:val="0"/>
                  <w:marRight w:val="0"/>
                  <w:marTop w:val="0"/>
                  <w:marBottom w:val="0"/>
                  <w:divBdr>
                    <w:top w:val="none" w:sz="0" w:space="0" w:color="auto"/>
                    <w:left w:val="none" w:sz="0" w:space="0" w:color="auto"/>
                    <w:bottom w:val="none" w:sz="0" w:space="0" w:color="auto"/>
                    <w:right w:val="none" w:sz="0" w:space="0" w:color="auto"/>
                  </w:divBdr>
                  <w:divsChild>
                    <w:div w:id="955135244">
                      <w:marLeft w:val="0"/>
                      <w:marRight w:val="0"/>
                      <w:marTop w:val="0"/>
                      <w:marBottom w:val="0"/>
                      <w:divBdr>
                        <w:top w:val="none" w:sz="0" w:space="0" w:color="auto"/>
                        <w:left w:val="none" w:sz="0" w:space="0" w:color="auto"/>
                        <w:bottom w:val="none" w:sz="0" w:space="0" w:color="auto"/>
                        <w:right w:val="none" w:sz="0" w:space="0" w:color="auto"/>
                      </w:divBdr>
                      <w:divsChild>
                        <w:div w:id="1561748562">
                          <w:marLeft w:val="0"/>
                          <w:marRight w:val="0"/>
                          <w:marTop w:val="0"/>
                          <w:marBottom w:val="0"/>
                          <w:divBdr>
                            <w:top w:val="none" w:sz="0" w:space="0" w:color="auto"/>
                            <w:left w:val="none" w:sz="0" w:space="0" w:color="auto"/>
                            <w:bottom w:val="none" w:sz="0" w:space="0" w:color="auto"/>
                            <w:right w:val="none" w:sz="0" w:space="0" w:color="auto"/>
                          </w:divBdr>
                          <w:divsChild>
                            <w:div w:id="282882235">
                              <w:marLeft w:val="0"/>
                              <w:marRight w:val="0"/>
                              <w:marTop w:val="0"/>
                              <w:marBottom w:val="0"/>
                              <w:divBdr>
                                <w:top w:val="none" w:sz="0" w:space="0" w:color="auto"/>
                                <w:left w:val="none" w:sz="0" w:space="0" w:color="auto"/>
                                <w:bottom w:val="none" w:sz="0" w:space="0" w:color="auto"/>
                                <w:right w:val="none" w:sz="0" w:space="0" w:color="auto"/>
                              </w:divBdr>
                              <w:divsChild>
                                <w:div w:id="998967437">
                                  <w:marLeft w:val="0"/>
                                  <w:marRight w:val="0"/>
                                  <w:marTop w:val="0"/>
                                  <w:marBottom w:val="450"/>
                                  <w:divBdr>
                                    <w:top w:val="none" w:sz="0" w:space="0" w:color="auto"/>
                                    <w:left w:val="none" w:sz="0" w:space="0" w:color="auto"/>
                                    <w:bottom w:val="none" w:sz="0" w:space="0" w:color="auto"/>
                                    <w:right w:val="none" w:sz="0" w:space="0" w:color="auto"/>
                                  </w:divBdr>
                                  <w:divsChild>
                                    <w:div w:id="1610358584">
                                      <w:marLeft w:val="0"/>
                                      <w:marRight w:val="0"/>
                                      <w:marTop w:val="0"/>
                                      <w:marBottom w:val="0"/>
                                      <w:divBdr>
                                        <w:top w:val="none" w:sz="0" w:space="0" w:color="auto"/>
                                        <w:left w:val="none" w:sz="0" w:space="0" w:color="auto"/>
                                        <w:bottom w:val="none" w:sz="0" w:space="0" w:color="auto"/>
                                        <w:right w:val="none" w:sz="0" w:space="0" w:color="auto"/>
                                      </w:divBdr>
                                      <w:divsChild>
                                        <w:div w:id="362249651">
                                          <w:marLeft w:val="0"/>
                                          <w:marRight w:val="0"/>
                                          <w:marTop w:val="0"/>
                                          <w:marBottom w:val="0"/>
                                          <w:divBdr>
                                            <w:top w:val="none" w:sz="0" w:space="0" w:color="auto"/>
                                            <w:left w:val="none" w:sz="0" w:space="0" w:color="auto"/>
                                            <w:bottom w:val="none" w:sz="0" w:space="0" w:color="auto"/>
                                            <w:right w:val="none" w:sz="0" w:space="0" w:color="auto"/>
                                          </w:divBdr>
                                          <w:divsChild>
                                            <w:div w:id="2020547389">
                                              <w:marLeft w:val="0"/>
                                              <w:marRight w:val="0"/>
                                              <w:marTop w:val="0"/>
                                              <w:marBottom w:val="0"/>
                                              <w:divBdr>
                                                <w:top w:val="none" w:sz="0" w:space="0" w:color="auto"/>
                                                <w:left w:val="none" w:sz="0" w:space="0" w:color="auto"/>
                                                <w:bottom w:val="none" w:sz="0" w:space="0" w:color="auto"/>
                                                <w:right w:val="none" w:sz="0" w:space="0" w:color="auto"/>
                                              </w:divBdr>
                                              <w:divsChild>
                                                <w:div w:id="535236906">
                                                  <w:marLeft w:val="0"/>
                                                  <w:marRight w:val="0"/>
                                                  <w:marTop w:val="0"/>
                                                  <w:marBottom w:val="0"/>
                                                  <w:divBdr>
                                                    <w:top w:val="none" w:sz="0" w:space="0" w:color="auto"/>
                                                    <w:left w:val="none" w:sz="0" w:space="0" w:color="auto"/>
                                                    <w:bottom w:val="none" w:sz="0" w:space="0" w:color="auto"/>
                                                    <w:right w:val="none" w:sz="0" w:space="0" w:color="auto"/>
                                                  </w:divBdr>
                                                  <w:divsChild>
                                                    <w:div w:id="204081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0286708">
      <w:bodyDiv w:val="1"/>
      <w:marLeft w:val="0"/>
      <w:marRight w:val="0"/>
      <w:marTop w:val="0"/>
      <w:marBottom w:val="0"/>
      <w:divBdr>
        <w:top w:val="none" w:sz="0" w:space="0" w:color="auto"/>
        <w:left w:val="none" w:sz="0" w:space="0" w:color="auto"/>
        <w:bottom w:val="none" w:sz="0" w:space="0" w:color="auto"/>
        <w:right w:val="none" w:sz="0" w:space="0" w:color="auto"/>
      </w:divBdr>
    </w:div>
    <w:div w:id="1826166589">
      <w:bodyDiv w:val="1"/>
      <w:marLeft w:val="0"/>
      <w:marRight w:val="0"/>
      <w:marTop w:val="0"/>
      <w:marBottom w:val="0"/>
      <w:divBdr>
        <w:top w:val="none" w:sz="0" w:space="0" w:color="auto"/>
        <w:left w:val="none" w:sz="0" w:space="0" w:color="auto"/>
        <w:bottom w:val="none" w:sz="0" w:space="0" w:color="auto"/>
        <w:right w:val="none" w:sz="0" w:space="0" w:color="auto"/>
      </w:divBdr>
      <w:divsChild>
        <w:div w:id="655913501">
          <w:marLeft w:val="0"/>
          <w:marRight w:val="0"/>
          <w:marTop w:val="0"/>
          <w:marBottom w:val="0"/>
          <w:divBdr>
            <w:top w:val="none" w:sz="0" w:space="0" w:color="auto"/>
            <w:left w:val="none" w:sz="0" w:space="0" w:color="auto"/>
            <w:bottom w:val="none" w:sz="0" w:space="0" w:color="auto"/>
            <w:right w:val="none" w:sz="0" w:space="0" w:color="auto"/>
          </w:divBdr>
          <w:divsChild>
            <w:div w:id="203100506">
              <w:marLeft w:val="0"/>
              <w:marRight w:val="0"/>
              <w:marTop w:val="0"/>
              <w:marBottom w:val="0"/>
              <w:divBdr>
                <w:top w:val="none" w:sz="0" w:space="0" w:color="auto"/>
                <w:left w:val="none" w:sz="0" w:space="0" w:color="auto"/>
                <w:bottom w:val="none" w:sz="0" w:space="0" w:color="auto"/>
                <w:right w:val="none" w:sz="0" w:space="0" w:color="auto"/>
              </w:divBdr>
              <w:divsChild>
                <w:div w:id="30431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l.wikipedia.org/wiki/Hulpverlene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nl.wikipedia.org/wiki/Bureaucrati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nl.wikipedia.org/wiki/Zorgmijding" TargetMode="External"/><Relationship Id="rId1" Type="http://schemas.openxmlformats.org/officeDocument/2006/relationships/hyperlink" Target="https://nl.wikipedia.org/wiki/Hulpverlenin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92783-21A6-4D56-B9B1-884315D99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A20AF419.dotm</Template>
  <TotalTime>2</TotalTime>
  <Pages>25</Pages>
  <Words>8261</Words>
  <Characters>45441</Characters>
  <Application>Microsoft Office Word</Application>
  <DocSecurity>0</DocSecurity>
  <Lines>378</Lines>
  <Paragraphs>107</Paragraphs>
  <ScaleCrop>false</ScaleCrop>
  <HeadingPairs>
    <vt:vector size="2" baseType="variant">
      <vt:variant>
        <vt:lpstr>Titel</vt:lpstr>
      </vt:variant>
      <vt:variant>
        <vt:i4>1</vt:i4>
      </vt:variant>
    </vt:vector>
  </HeadingPairs>
  <TitlesOfParts>
    <vt:vector size="1" baseType="lpstr">
      <vt:lpstr/>
    </vt:vector>
  </TitlesOfParts>
  <Company>Servicepunt71</Company>
  <LinksUpToDate>false</LinksUpToDate>
  <CharactersWithSpaces>53595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Paardekoper, Pieter</dc:creator>
  <cp:lastModifiedBy>Paardekoper, Pieter</cp:lastModifiedBy>
  <cp:revision>3</cp:revision>
  <cp:lastPrinted>2017-05-31T12:08:00Z</cp:lastPrinted>
  <dcterms:created xsi:type="dcterms:W3CDTF">2017-05-17T06:21:00Z</dcterms:created>
  <dcterms:modified xsi:type="dcterms:W3CDTF">2017-05-31T12:09:00Z</dcterms:modified>
</cp:coreProperties>
</file>